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98963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03025" w:rsidRDefault="00303025" w:rsidP="00303025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</w:p>
    <w:p w:rsidR="00303025" w:rsidRDefault="00303025" w:rsidP="00303025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"ОБ УПОЛНОМОЧЕННОМ ПО ПРАВАМ РЕБЕНКА </w:t>
      </w:r>
    </w:p>
    <w:p w:rsidR="00303025" w:rsidRPr="00153753" w:rsidRDefault="00303025" w:rsidP="00303025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303025" w:rsidRPr="00507738" w:rsidRDefault="00303025" w:rsidP="00303025">
      <w:pPr>
        <w:pStyle w:val="a3"/>
        <w:rPr>
          <w:szCs w:val="28"/>
        </w:rPr>
      </w:pPr>
    </w:p>
    <w:p w:rsidR="00303025" w:rsidRPr="00A82BA8" w:rsidRDefault="00303025" w:rsidP="00303025">
      <w:pPr>
        <w:ind w:firstLine="720"/>
        <w:jc w:val="both"/>
        <w:rPr>
          <w:szCs w:val="28"/>
        </w:rPr>
      </w:pPr>
      <w:r w:rsidRPr="00A82BA8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28 сентября 2022 года</w:t>
      </w:r>
    </w:p>
    <w:p w:rsidR="00303025" w:rsidRPr="00A82BA8" w:rsidRDefault="00303025" w:rsidP="00303025">
      <w:pPr>
        <w:ind w:firstLine="720"/>
        <w:jc w:val="both"/>
        <w:rPr>
          <w:szCs w:val="28"/>
        </w:rPr>
      </w:pPr>
    </w:p>
    <w:p w:rsidR="00303025" w:rsidRPr="00A82BA8" w:rsidRDefault="00303025" w:rsidP="00303025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  <w:r w:rsidRPr="00A82BA8">
        <w:rPr>
          <w:rStyle w:val="FontStyle14"/>
          <w:sz w:val="28"/>
          <w:szCs w:val="28"/>
        </w:rPr>
        <w:t>СТАТЬЯ 1.</w:t>
      </w:r>
    </w:p>
    <w:p w:rsidR="00303025" w:rsidRPr="00A82BA8" w:rsidRDefault="00303025" w:rsidP="0030302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2BA8">
        <w:rPr>
          <w:szCs w:val="28"/>
        </w:rPr>
        <w:t xml:space="preserve">Внести в Закон Приморского края </w:t>
      </w:r>
      <w:r w:rsidRPr="00A82BA8">
        <w:rPr>
          <w:bCs/>
          <w:szCs w:val="28"/>
        </w:rPr>
        <w:t xml:space="preserve">от 31 октября 2019 года № 602-КЗ "Об уполномоченном по правам ребенка в Приморском крае" </w:t>
      </w:r>
      <w:r w:rsidRPr="00A82BA8">
        <w:rPr>
          <w:szCs w:val="28"/>
        </w:rPr>
        <w:t>следующие изменения:</w:t>
      </w:r>
    </w:p>
    <w:p w:rsidR="00303025" w:rsidRPr="00A82BA8" w:rsidRDefault="00303025" w:rsidP="0030302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82BA8">
        <w:rPr>
          <w:szCs w:val="28"/>
        </w:rPr>
        <w:t>1)в наименовании Закона слова "Об уполномоченном" заменить словами "Об Уполномоченном";</w:t>
      </w:r>
    </w:p>
    <w:p w:rsidR="00303025" w:rsidRDefault="00303025" w:rsidP="0030302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82BA8">
        <w:rPr>
          <w:szCs w:val="28"/>
        </w:rPr>
        <w:t>2)в преамбуле слово "уполномоченного" заменить словом "Уполномоченного"</w:t>
      </w:r>
      <w:r>
        <w:rPr>
          <w:szCs w:val="28"/>
        </w:rPr>
        <w:t>;</w:t>
      </w:r>
      <w:bookmarkStart w:id="0" w:name="_GoBack"/>
      <w:bookmarkEnd w:id="0"/>
    </w:p>
    <w:p w:rsidR="00303025" w:rsidRPr="00A82BA8" w:rsidRDefault="00303025" w:rsidP="0030302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82BA8">
        <w:rPr>
          <w:szCs w:val="28"/>
        </w:rPr>
        <w:t>3)по тексту Закона слово "уполномоченный" в соответствующем падеже заменить словом "Уполномоченный" в соответствующем падеже</w:t>
      </w:r>
      <w:r>
        <w:rPr>
          <w:szCs w:val="28"/>
        </w:rPr>
        <w:t>.</w:t>
      </w:r>
    </w:p>
    <w:p w:rsidR="00303025" w:rsidRPr="00A82BA8" w:rsidRDefault="00303025" w:rsidP="0030302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03025" w:rsidRPr="00A82BA8" w:rsidRDefault="00303025" w:rsidP="0030302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A82BA8">
        <w:rPr>
          <w:szCs w:val="28"/>
        </w:rPr>
        <w:t xml:space="preserve">СТАТЬЯ 2. </w:t>
      </w:r>
    </w:p>
    <w:p w:rsidR="00303025" w:rsidRPr="00A82BA8" w:rsidRDefault="00303025" w:rsidP="00303025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A82BA8"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303025" w:rsidRPr="00A82BA8" w:rsidRDefault="00303025" w:rsidP="00303025">
      <w:pPr>
        <w:ind w:firstLine="709"/>
        <w:jc w:val="both"/>
        <w:rPr>
          <w:szCs w:val="28"/>
        </w:rPr>
      </w:pPr>
    </w:p>
    <w:p w:rsidR="00303025" w:rsidRPr="00A82BA8" w:rsidRDefault="00303025" w:rsidP="003030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3025" w:rsidRPr="00A82BA8" w:rsidRDefault="00303025" w:rsidP="003030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3025" w:rsidRDefault="00303025" w:rsidP="0030302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A82BA8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226BFC" w:rsidRDefault="00226BFC" w:rsidP="0030302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6BFC" w:rsidRDefault="00226BFC" w:rsidP="00226BF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226BFC" w:rsidRDefault="00226BFC" w:rsidP="00226BF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 октября 2022 года</w:t>
      </w:r>
    </w:p>
    <w:p w:rsidR="00226BFC" w:rsidRDefault="00226BFC" w:rsidP="00226BFC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20</w:t>
      </w:r>
      <w:r>
        <w:rPr>
          <w:szCs w:val="28"/>
        </w:rPr>
        <w:t>5</w:t>
      </w:r>
      <w:r>
        <w:rPr>
          <w:szCs w:val="28"/>
        </w:rPr>
        <w:t>-КЗ</w:t>
      </w:r>
    </w:p>
    <w:p w:rsidR="00226BFC" w:rsidRPr="00A82BA8" w:rsidRDefault="00226BFC" w:rsidP="00303025">
      <w:pPr>
        <w:pStyle w:val="ConsPlusNormal"/>
        <w:ind w:right="-2" w:firstLine="0"/>
        <w:jc w:val="both"/>
        <w:rPr>
          <w:sz w:val="28"/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00F" w:rsidRDefault="00AF300F">
      <w:r>
        <w:separator/>
      </w:r>
    </w:p>
  </w:endnote>
  <w:endnote w:type="continuationSeparator" w:id="0">
    <w:p w:rsidR="00AF300F" w:rsidRDefault="00AF3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00F" w:rsidRDefault="00AF300F">
      <w:r>
        <w:separator/>
      </w:r>
    </w:p>
  </w:footnote>
  <w:footnote w:type="continuationSeparator" w:id="0">
    <w:p w:rsidR="00AF300F" w:rsidRDefault="00AF3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1427"/>
    <w:rsid w:val="0003291F"/>
    <w:rsid w:val="00070CED"/>
    <w:rsid w:val="00226BFC"/>
    <w:rsid w:val="00303025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11427"/>
    <w:rsid w:val="00832425"/>
    <w:rsid w:val="009D178B"/>
    <w:rsid w:val="00AB70F9"/>
    <w:rsid w:val="00AC31EC"/>
    <w:rsid w:val="00AF300F"/>
    <w:rsid w:val="00AF3517"/>
    <w:rsid w:val="00B14397"/>
    <w:rsid w:val="00BC0675"/>
    <w:rsid w:val="00BE0544"/>
    <w:rsid w:val="00C64130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4E48DC"/>
  <w15:docId w15:val="{610EF839-FD3B-45FA-BB2D-EEFDA746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114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811427"/>
    <w:rPr>
      <w:sz w:val="28"/>
    </w:rPr>
  </w:style>
  <w:style w:type="paragraph" w:customStyle="1" w:styleId="Style7">
    <w:name w:val="Style7"/>
    <w:basedOn w:val="a"/>
    <w:uiPriority w:val="99"/>
    <w:rsid w:val="00811427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811427"/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semiHidden/>
    <w:unhideWhenUsed/>
    <w:rsid w:val="008114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114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2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2022-09-28T22:54:00Z</cp:lastPrinted>
  <dcterms:created xsi:type="dcterms:W3CDTF">2022-10-11T00:34:00Z</dcterms:created>
  <dcterms:modified xsi:type="dcterms:W3CDTF">2022-10-11T00:34:00Z</dcterms:modified>
</cp:coreProperties>
</file>