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911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0063" w:rsidRDefault="00D50063" w:rsidP="00D50063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ПРИЗНАНИИ УТРАТИВШИМИ СИЛУ ЗАКОНОДАТЕЛЬНЫХ АКТОВ ПРИМОРСКОГО КРАЯ О ПРЕДОСТАВЛЕНИИ ТРАНСПОРТНОЙ УСЛУГИ ОТДЕЛЬНЫМ КАТЕГОРИЯМ </w:t>
      </w:r>
    </w:p>
    <w:p w:rsidR="00D50063" w:rsidRDefault="00D50063" w:rsidP="00D50063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ГРАЖДАН В ПРИМОРСКОМ КРАЕ</w:t>
      </w:r>
    </w:p>
    <w:p w:rsidR="00D50063" w:rsidRPr="004A29B3" w:rsidRDefault="00D50063" w:rsidP="00D50063">
      <w:pPr>
        <w:pStyle w:val="a3"/>
        <w:jc w:val="center"/>
        <w:rPr>
          <w:b/>
          <w:szCs w:val="28"/>
        </w:rPr>
      </w:pPr>
    </w:p>
    <w:p w:rsidR="00D50063" w:rsidRDefault="00D50063" w:rsidP="00D50063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D50063" w:rsidRPr="00641260" w:rsidRDefault="00D50063" w:rsidP="00D50063">
      <w:pPr>
        <w:widowControl w:val="0"/>
        <w:ind w:firstLine="709"/>
        <w:rPr>
          <w:szCs w:val="28"/>
        </w:rPr>
      </w:pPr>
    </w:p>
    <w:p w:rsidR="00D50063" w:rsidRDefault="00D50063" w:rsidP="00D5006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D50063" w:rsidRDefault="00D50063" w:rsidP="00D5006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Признать утратившими силу:</w:t>
      </w:r>
    </w:p>
    <w:p w:rsidR="00D50063" w:rsidRDefault="00D50063" w:rsidP="00D5006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1)Закон Приморского края от 26 декабря 2019 года № 690-КЗ "О пилотном проекте по организации предоставления транспортной услуги отдельным категориям граждан в Приморском крае";</w:t>
      </w:r>
    </w:p>
    <w:p w:rsidR="00D50063" w:rsidRDefault="00D50063" w:rsidP="00D5006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2)Закон Приморского края от 5 февраля 2021 года № 986-КЗ "О внесении изменений в Закон Приморского края "О пилотном проекте по организации предоставления транспортной услуги отдельным категориям граждан в Приморском крае".</w:t>
      </w:r>
    </w:p>
    <w:p w:rsidR="00D50063" w:rsidRDefault="00D50063" w:rsidP="00D50063">
      <w:pPr>
        <w:widowControl w:val="0"/>
        <w:ind w:firstLine="709"/>
        <w:jc w:val="both"/>
        <w:rPr>
          <w:color w:val="000000"/>
          <w:szCs w:val="28"/>
        </w:rPr>
      </w:pPr>
    </w:p>
    <w:p w:rsidR="00D50063" w:rsidRDefault="00D50063" w:rsidP="00D500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СТАТЬЯ </w:t>
      </w:r>
      <w:r>
        <w:rPr>
          <w:szCs w:val="28"/>
        </w:rPr>
        <w:t>2</w:t>
      </w:r>
      <w:r w:rsidRPr="00641260">
        <w:rPr>
          <w:szCs w:val="28"/>
        </w:rPr>
        <w:t>.</w:t>
      </w:r>
    </w:p>
    <w:p w:rsidR="00D50063" w:rsidRPr="00E743CD" w:rsidRDefault="00D50063" w:rsidP="00D5006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50063" w:rsidRDefault="00D50063" w:rsidP="00D50063">
      <w:pPr>
        <w:widowControl w:val="0"/>
        <w:ind w:firstLine="709"/>
        <w:jc w:val="both"/>
        <w:rPr>
          <w:color w:val="000000"/>
          <w:szCs w:val="28"/>
        </w:rPr>
      </w:pPr>
    </w:p>
    <w:p w:rsidR="00D50063" w:rsidRDefault="00D50063" w:rsidP="00D5006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50063" w:rsidRPr="00E743CD" w:rsidRDefault="00D50063" w:rsidP="00D5006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50063" w:rsidRDefault="00D50063" w:rsidP="00D50063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4D6A94" w:rsidRDefault="004D6A94" w:rsidP="00D50063">
      <w:pPr>
        <w:jc w:val="both"/>
        <w:rPr>
          <w:szCs w:val="28"/>
        </w:rPr>
      </w:pPr>
    </w:p>
    <w:p w:rsidR="004D6A94" w:rsidRDefault="004D6A94" w:rsidP="004D6A9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4D6A94" w:rsidRDefault="004D6A94" w:rsidP="004D6A9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4D6A94" w:rsidRDefault="004D6A94" w:rsidP="004D6A94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20</w:t>
      </w:r>
      <w:r>
        <w:rPr>
          <w:szCs w:val="28"/>
        </w:rPr>
        <w:t>2</w:t>
      </w:r>
      <w:r>
        <w:rPr>
          <w:szCs w:val="28"/>
        </w:rPr>
        <w:t>-КЗ</w:t>
      </w:r>
    </w:p>
    <w:p w:rsidR="004D6A94" w:rsidRDefault="004D6A94" w:rsidP="00D50063">
      <w:pPr>
        <w:jc w:val="both"/>
        <w:rPr>
          <w:szCs w:val="28"/>
        </w:rPr>
      </w:pPr>
    </w:p>
    <w:p w:rsidR="00D50063" w:rsidRDefault="00D50063" w:rsidP="00D50063">
      <w:pPr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0FA" w:rsidRDefault="007200FA">
      <w:r>
        <w:separator/>
      </w:r>
    </w:p>
  </w:endnote>
  <w:endnote w:type="continuationSeparator" w:id="0">
    <w:p w:rsidR="007200FA" w:rsidRDefault="0072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0FA" w:rsidRDefault="007200FA">
      <w:r>
        <w:separator/>
      </w:r>
    </w:p>
  </w:footnote>
  <w:footnote w:type="continuationSeparator" w:id="0">
    <w:p w:rsidR="007200FA" w:rsidRDefault="00720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0063"/>
    <w:rsid w:val="0003291F"/>
    <w:rsid w:val="00070CED"/>
    <w:rsid w:val="000E0456"/>
    <w:rsid w:val="00347DEE"/>
    <w:rsid w:val="00357555"/>
    <w:rsid w:val="00380EE1"/>
    <w:rsid w:val="003A180C"/>
    <w:rsid w:val="003B26E7"/>
    <w:rsid w:val="00413497"/>
    <w:rsid w:val="0047435B"/>
    <w:rsid w:val="004D6A94"/>
    <w:rsid w:val="005A2827"/>
    <w:rsid w:val="006E2ABA"/>
    <w:rsid w:val="006F77C0"/>
    <w:rsid w:val="007200F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50063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CB9CB"/>
  <w15:docId w15:val="{B8E967A6-918A-4E7F-91DA-ADBF658F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50063"/>
    <w:rPr>
      <w:sz w:val="28"/>
    </w:rPr>
  </w:style>
  <w:style w:type="paragraph" w:styleId="a6">
    <w:name w:val="Balloon Text"/>
    <w:basedOn w:val="a"/>
    <w:link w:val="a7"/>
    <w:semiHidden/>
    <w:unhideWhenUsed/>
    <w:rsid w:val="00D500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500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2022-09-28T22:48:00Z</cp:lastPrinted>
  <dcterms:created xsi:type="dcterms:W3CDTF">2022-10-11T00:25:00Z</dcterms:created>
  <dcterms:modified xsi:type="dcterms:W3CDTF">2022-10-11T00:25:00Z</dcterms:modified>
</cp:coreProperties>
</file>