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49061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E6BF9" w:rsidRDefault="001E6BF9" w:rsidP="001E6BF9">
      <w:pPr>
        <w:jc w:val="center"/>
        <w:rPr>
          <w:b/>
        </w:rPr>
      </w:pPr>
      <w:r>
        <w:rPr>
          <w:b/>
        </w:rPr>
        <w:t xml:space="preserve">О ВНЕСЕНИИ ИЗМЕНЕНИЙ В СТАТЬЮ 9 ЗАКОНА </w:t>
      </w:r>
    </w:p>
    <w:p w:rsidR="001E6BF9" w:rsidRDefault="001E6BF9" w:rsidP="001E6BF9">
      <w:pPr>
        <w:jc w:val="center"/>
        <w:rPr>
          <w:b/>
        </w:rPr>
      </w:pPr>
      <w:r>
        <w:rPr>
          <w:b/>
        </w:rPr>
        <w:t xml:space="preserve">ПРИМОРСКОГО КРАЯ "О РАЗВИТИИ СЕЛЬСКОГО </w:t>
      </w:r>
    </w:p>
    <w:p w:rsidR="001E6BF9" w:rsidRDefault="001E6BF9" w:rsidP="001E6BF9">
      <w:pPr>
        <w:jc w:val="center"/>
        <w:rPr>
          <w:b/>
        </w:rPr>
      </w:pPr>
      <w:r>
        <w:rPr>
          <w:b/>
        </w:rPr>
        <w:t>ХОЗЯЙСТВА  В ПРИМОРСКОМ КРАЕ"</w:t>
      </w:r>
    </w:p>
    <w:p w:rsidR="001E6BF9" w:rsidRDefault="001E6BF9" w:rsidP="001E6BF9">
      <w:pPr>
        <w:ind w:firstLine="720"/>
        <w:jc w:val="center"/>
        <w:rPr>
          <w:szCs w:val="28"/>
        </w:rPr>
      </w:pPr>
    </w:p>
    <w:p w:rsidR="001E6BF9" w:rsidRDefault="001E6BF9" w:rsidP="001E6BF9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28 сентября 2022 года</w:t>
      </w:r>
    </w:p>
    <w:p w:rsidR="001E6BF9" w:rsidRDefault="001E6BF9" w:rsidP="001E6BF9">
      <w:pPr>
        <w:ind w:firstLine="720"/>
        <w:jc w:val="both"/>
        <w:rPr>
          <w:szCs w:val="28"/>
        </w:rPr>
      </w:pPr>
    </w:p>
    <w:p w:rsidR="001E6BF9" w:rsidRDefault="001E6BF9" w:rsidP="001E6BF9">
      <w:pPr>
        <w:ind w:firstLine="709"/>
        <w:jc w:val="both"/>
      </w:pPr>
      <w:r>
        <w:t>СТАТЬЯ 1.</w:t>
      </w:r>
    </w:p>
    <w:p w:rsidR="001E6BF9" w:rsidRDefault="001E6BF9" w:rsidP="001E6B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9 Закона Приморского края от 30 мая 2007 года          № 78-КЗ "О развитии сельского хозяйства в Приморском крае" следующие изменения:</w:t>
      </w:r>
    </w:p>
    <w:p w:rsidR="001E6BF9" w:rsidRDefault="001E6BF9" w:rsidP="001E6B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1)наименование статьи дополнить словами ", устойчивого развития сельских территорий";</w:t>
      </w:r>
    </w:p>
    <w:p w:rsidR="001E6BF9" w:rsidRDefault="001E6BF9" w:rsidP="001E6B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6012">
        <w:rPr>
          <w:szCs w:val="28"/>
        </w:rPr>
        <w:t>2)</w:t>
      </w:r>
      <w:r>
        <w:rPr>
          <w:szCs w:val="28"/>
        </w:rPr>
        <w:t xml:space="preserve">абзац первый </w:t>
      </w:r>
      <w:r w:rsidRPr="00426012">
        <w:rPr>
          <w:szCs w:val="28"/>
        </w:rPr>
        <w:t>част</w:t>
      </w:r>
      <w:r>
        <w:rPr>
          <w:szCs w:val="28"/>
        </w:rPr>
        <w:t>и</w:t>
      </w:r>
      <w:r w:rsidRPr="00426012">
        <w:rPr>
          <w:szCs w:val="28"/>
        </w:rPr>
        <w:t xml:space="preserve"> 1 после слов "сельско</w:t>
      </w:r>
      <w:r>
        <w:rPr>
          <w:szCs w:val="28"/>
        </w:rPr>
        <w:t xml:space="preserve">го хозяйства" дополнить словами </w:t>
      </w:r>
      <w:r w:rsidRPr="00426012">
        <w:rPr>
          <w:szCs w:val="28"/>
        </w:rPr>
        <w:t>", устойчивого развития сельских территорий";</w:t>
      </w:r>
    </w:p>
    <w:p w:rsidR="001E6BF9" w:rsidRDefault="001E6BF9" w:rsidP="001E6B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3)дополнить частью 1</w:t>
      </w:r>
      <w:r w:rsidRPr="005124E8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1E6BF9" w:rsidRDefault="001E6BF9" w:rsidP="001E6B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</w:t>
      </w:r>
      <w:r w:rsidRPr="005124E8">
        <w:rPr>
          <w:szCs w:val="28"/>
          <w:vertAlign w:val="superscript"/>
        </w:rPr>
        <w:t>1</w:t>
      </w:r>
      <w:r>
        <w:rPr>
          <w:szCs w:val="28"/>
        </w:rPr>
        <w:t>.Заявки на получение государственной поддержки в сфере развития сельского хозяйства, устойчивого развития сельских территорий подаются в порядке, установленном Правительством Приморского края, на бумажном носителе либо в соответствии со статьей 17</w:t>
      </w:r>
      <w:r w:rsidRPr="00C75AB6">
        <w:rPr>
          <w:szCs w:val="28"/>
          <w:vertAlign w:val="superscript"/>
        </w:rPr>
        <w:t>1</w:t>
      </w:r>
      <w:r>
        <w:rPr>
          <w:szCs w:val="28"/>
        </w:rPr>
        <w:t xml:space="preserve"> Федерального закона </w:t>
      </w:r>
      <w:r>
        <w:rPr>
          <w:szCs w:val="28"/>
        </w:rPr>
        <w:br/>
        <w:t>"О развитии сельского хозяйства" в электронной форме.".</w:t>
      </w:r>
    </w:p>
    <w:p w:rsidR="001E6BF9" w:rsidRDefault="001E6BF9" w:rsidP="001E6BF9">
      <w:pPr>
        <w:ind w:firstLine="709"/>
        <w:jc w:val="both"/>
      </w:pPr>
    </w:p>
    <w:p w:rsidR="001E6BF9" w:rsidRDefault="001E6BF9" w:rsidP="001E6BF9">
      <w:pPr>
        <w:ind w:firstLine="709"/>
        <w:jc w:val="both"/>
      </w:pPr>
      <w:r>
        <w:t xml:space="preserve">СТАТЬЯ 2. </w:t>
      </w:r>
    </w:p>
    <w:p w:rsidR="001E6BF9" w:rsidRDefault="001E6BF9" w:rsidP="001E6BF9">
      <w:pPr>
        <w:ind w:firstLine="709"/>
        <w:jc w:val="both"/>
      </w:pPr>
      <w:r>
        <w:t>1.Настоящий Закон вступает в силу со дня официального опубликования, за исключением пунктов 1 и 3 статьи 1 настоящего Закона.</w:t>
      </w:r>
    </w:p>
    <w:p w:rsidR="001E6BF9" w:rsidRDefault="001E6BF9" w:rsidP="001E6BF9">
      <w:pPr>
        <w:ind w:firstLine="709"/>
        <w:jc w:val="both"/>
      </w:pPr>
      <w:r>
        <w:t>2.Пункты 1 и 3 статьи 1 настоящего Закона вступают в силу с 1 января 2025 года.</w:t>
      </w:r>
    </w:p>
    <w:p w:rsidR="001E6BF9" w:rsidRDefault="001E6BF9" w:rsidP="001E6BF9">
      <w:pPr>
        <w:ind w:firstLine="709"/>
        <w:jc w:val="both"/>
      </w:pPr>
    </w:p>
    <w:p w:rsidR="001E6BF9" w:rsidRDefault="001E6BF9" w:rsidP="001E6BF9">
      <w:pPr>
        <w:ind w:firstLine="709"/>
        <w:jc w:val="both"/>
      </w:pPr>
    </w:p>
    <w:p w:rsidR="001E6BF9" w:rsidRDefault="001E6BF9" w:rsidP="001E6BF9">
      <w:pPr>
        <w:ind w:firstLine="709"/>
        <w:jc w:val="both"/>
      </w:pPr>
    </w:p>
    <w:p w:rsidR="001E6BF9" w:rsidRDefault="001E6BF9" w:rsidP="001E6BF9">
      <w:pPr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О.Н. Кожемяко</w:t>
      </w:r>
    </w:p>
    <w:p w:rsidR="005202DA" w:rsidRDefault="005202DA" w:rsidP="001E6BF9">
      <w:pPr>
        <w:jc w:val="both"/>
        <w:rPr>
          <w:szCs w:val="28"/>
        </w:rPr>
      </w:pPr>
    </w:p>
    <w:p w:rsidR="005202DA" w:rsidRDefault="005202DA" w:rsidP="005202D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5202DA" w:rsidRDefault="005202DA" w:rsidP="005202D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5 октября 2022 года</w:t>
      </w:r>
    </w:p>
    <w:p w:rsidR="005202DA" w:rsidRPr="004C499F" w:rsidRDefault="005202DA" w:rsidP="005202D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19</w:t>
      </w:r>
      <w:r>
        <w:rPr>
          <w:szCs w:val="28"/>
        </w:rPr>
        <w:t>7</w:t>
      </w:r>
      <w:r>
        <w:rPr>
          <w:szCs w:val="28"/>
        </w:rPr>
        <w:t>-КЗ</w:t>
      </w:r>
    </w:p>
    <w:p w:rsidR="005202DA" w:rsidRDefault="005202DA" w:rsidP="001E6BF9">
      <w:pPr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4CC" w:rsidRDefault="00CF44CC">
      <w:r>
        <w:separator/>
      </w:r>
    </w:p>
  </w:endnote>
  <w:endnote w:type="continuationSeparator" w:id="0">
    <w:p w:rsidR="00CF44CC" w:rsidRDefault="00CF4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4CC" w:rsidRDefault="00CF44CC">
      <w:r>
        <w:separator/>
      </w:r>
    </w:p>
  </w:footnote>
  <w:footnote w:type="continuationSeparator" w:id="0">
    <w:p w:rsidR="00CF44CC" w:rsidRDefault="00CF4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6BF9"/>
    <w:rsid w:val="0003291F"/>
    <w:rsid w:val="00070CED"/>
    <w:rsid w:val="001E6BF9"/>
    <w:rsid w:val="00347DEE"/>
    <w:rsid w:val="00357555"/>
    <w:rsid w:val="00380EE1"/>
    <w:rsid w:val="003A180C"/>
    <w:rsid w:val="003B26E7"/>
    <w:rsid w:val="00413497"/>
    <w:rsid w:val="0047435B"/>
    <w:rsid w:val="005202DA"/>
    <w:rsid w:val="005A2827"/>
    <w:rsid w:val="006118F1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F44CC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DFEA2B"/>
  <w15:docId w15:val="{A63D9322-CFA2-4902-A955-01A11C459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1E6BF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1E6B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2022-09-28T23:32:00Z</cp:lastPrinted>
  <dcterms:created xsi:type="dcterms:W3CDTF">2022-10-05T05:55:00Z</dcterms:created>
  <dcterms:modified xsi:type="dcterms:W3CDTF">2022-10-05T05:55:00Z</dcterms:modified>
</cp:coreProperties>
</file>