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891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B17F1" w:rsidRDefault="00FB17F1" w:rsidP="00FB17F1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F9400C"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FB17F1" w:rsidRDefault="00FB17F1" w:rsidP="00FB17F1">
      <w:pPr>
        <w:jc w:val="center"/>
        <w:rPr>
          <w:b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 xml:space="preserve">О ПОРЯДКЕ ПРОВЕДЕНИЯ ЭКСПЕРТИЗЫ МУНИЦИПАЛЬНЫХ НОРМАТИВНЫХ ПРАВОВЫХ АКТОВ </w:t>
      </w:r>
    </w:p>
    <w:p w:rsidR="00FB17F1" w:rsidRDefault="00FB17F1" w:rsidP="00FB17F1">
      <w:pPr>
        <w:jc w:val="center"/>
        <w:rPr>
          <w:b/>
          <w:szCs w:val="28"/>
        </w:rPr>
      </w:pPr>
      <w:r w:rsidRPr="00E90928">
        <w:rPr>
          <w:b/>
          <w:szCs w:val="28"/>
        </w:rPr>
        <w:t xml:space="preserve">И ОЦЕНКИ РЕГУЛИРУЮЩЕГО ВОЗДЕЙСТВИЯ ПРОЕКТОВ МУНИЦИПАЛЬНЫХ НОРМАТИВНЫХ ПРАВОВЫХ АКТОВ </w:t>
      </w:r>
    </w:p>
    <w:p w:rsidR="00FB17F1" w:rsidRPr="00BF259E" w:rsidRDefault="00FB17F1" w:rsidP="00FB17F1">
      <w:pPr>
        <w:jc w:val="center"/>
        <w:rPr>
          <w:b/>
          <w:bCs/>
          <w:szCs w:val="28"/>
        </w:rPr>
      </w:pPr>
      <w:r w:rsidRPr="00E90928">
        <w:rPr>
          <w:b/>
          <w:szCs w:val="28"/>
        </w:rPr>
        <w:t>В ПРИМОРСКОМ КРАЕ</w:t>
      </w:r>
      <w:r w:rsidRPr="00DF2B4C">
        <w:rPr>
          <w:b/>
          <w:szCs w:val="28"/>
        </w:rPr>
        <w:t>"</w:t>
      </w:r>
    </w:p>
    <w:p w:rsidR="00FB17F1" w:rsidRPr="00FF338A" w:rsidRDefault="00FB17F1" w:rsidP="00FB17F1">
      <w:pPr>
        <w:jc w:val="center"/>
        <w:rPr>
          <w:b/>
          <w:bCs/>
          <w:szCs w:val="28"/>
        </w:rPr>
      </w:pPr>
    </w:p>
    <w:p w:rsidR="00FB17F1" w:rsidRPr="00FF338A" w:rsidRDefault="00FB17F1" w:rsidP="00FB17F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28 сентября 2022 года</w:t>
      </w:r>
    </w:p>
    <w:p w:rsidR="00FB17F1" w:rsidRPr="00FF338A" w:rsidRDefault="00FB17F1" w:rsidP="00FB17F1">
      <w:pPr>
        <w:ind w:firstLine="709"/>
        <w:rPr>
          <w:szCs w:val="28"/>
        </w:rPr>
      </w:pPr>
    </w:p>
    <w:p w:rsidR="00FB17F1" w:rsidRPr="00024F86" w:rsidRDefault="00FB17F1" w:rsidP="00FB17F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FB17F1" w:rsidRDefault="00FB17F1" w:rsidP="00FB1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8E5FA3">
        <w:rPr>
          <w:szCs w:val="28"/>
        </w:rPr>
        <w:t xml:space="preserve"> следующ</w:t>
      </w:r>
      <w:r w:rsidR="00F9400C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F9400C">
        <w:rPr>
          <w:szCs w:val="28"/>
        </w:rPr>
        <w:t>я</w:t>
      </w:r>
      <w:r w:rsidRPr="00D108DB">
        <w:rPr>
          <w:szCs w:val="28"/>
        </w:rPr>
        <w:t>:</w:t>
      </w:r>
    </w:p>
    <w:p w:rsidR="00FB17F1" w:rsidRPr="002C0C99" w:rsidRDefault="00FB17F1" w:rsidP="00FB1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20 изложить в следующей редакции:</w:t>
      </w:r>
      <w:r w:rsidRPr="002C0C99">
        <w:rPr>
          <w:szCs w:val="28"/>
        </w:rPr>
        <w:t xml:space="preserve"> </w:t>
      </w:r>
    </w:p>
    <w:p w:rsidR="00FB17F1" w:rsidRDefault="00FB17F1" w:rsidP="00FB1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proofErr w:type="gramStart"/>
      <w:r>
        <w:rPr>
          <w:szCs w:val="28"/>
        </w:rPr>
        <w:t>20</w:t>
      </w:r>
      <w:r w:rsidRPr="00FF28DA">
        <w:rPr>
          <w:szCs w:val="28"/>
        </w:rPr>
        <w:t>)</w:t>
      </w:r>
      <w:proofErr w:type="spellStart"/>
      <w:r>
        <w:rPr>
          <w:szCs w:val="28"/>
        </w:rPr>
        <w:t>Ольгинский</w:t>
      </w:r>
      <w:proofErr w:type="spellEnd"/>
      <w:proofErr w:type="gramEnd"/>
      <w:r>
        <w:rPr>
          <w:szCs w:val="28"/>
        </w:rPr>
        <w:t xml:space="preserve"> муниципальный округ;</w:t>
      </w:r>
      <w:r w:rsidRPr="00FF28DA">
        <w:rPr>
          <w:szCs w:val="28"/>
        </w:rPr>
        <w:t>"</w:t>
      </w:r>
      <w:r>
        <w:rPr>
          <w:szCs w:val="28"/>
        </w:rPr>
        <w:t>.</w:t>
      </w:r>
    </w:p>
    <w:p w:rsidR="00FB17F1" w:rsidRPr="002C0C99" w:rsidRDefault="00FB17F1" w:rsidP="00FB17F1">
      <w:pPr>
        <w:autoSpaceDE w:val="0"/>
        <w:autoSpaceDN w:val="0"/>
        <w:adjustRightInd w:val="0"/>
        <w:jc w:val="both"/>
        <w:rPr>
          <w:szCs w:val="28"/>
        </w:rPr>
      </w:pPr>
    </w:p>
    <w:p w:rsidR="00FB17F1" w:rsidRDefault="00FB17F1" w:rsidP="00FB17F1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FB17F1" w:rsidRDefault="00FB17F1" w:rsidP="00FB17F1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FB17F1" w:rsidRDefault="00FB17F1" w:rsidP="00FB17F1">
      <w:pPr>
        <w:jc w:val="both"/>
        <w:rPr>
          <w:szCs w:val="28"/>
        </w:rPr>
      </w:pPr>
    </w:p>
    <w:p w:rsidR="00FB17F1" w:rsidRDefault="00FB17F1" w:rsidP="00FB17F1">
      <w:pPr>
        <w:jc w:val="both"/>
        <w:rPr>
          <w:szCs w:val="28"/>
        </w:rPr>
      </w:pPr>
    </w:p>
    <w:p w:rsidR="00FB17F1" w:rsidRDefault="00FB17F1" w:rsidP="00FB17F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B17F1" w:rsidRDefault="00FB17F1" w:rsidP="00FB17F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8E7C64" w:rsidRDefault="008E7C64" w:rsidP="00FB17F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E7C64" w:rsidRDefault="008E7C64" w:rsidP="008E7C6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8E7C64" w:rsidRDefault="008E7C64" w:rsidP="008E7C6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8E7C64" w:rsidRPr="004C499F" w:rsidRDefault="008E7C64" w:rsidP="008E7C6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</w:t>
      </w:r>
      <w:r>
        <w:rPr>
          <w:szCs w:val="28"/>
        </w:rPr>
        <w:t>90</w:t>
      </w:r>
      <w:r>
        <w:rPr>
          <w:szCs w:val="28"/>
        </w:rPr>
        <w:t>-КЗ</w:t>
      </w:r>
    </w:p>
    <w:p w:rsidR="008E7C64" w:rsidRDefault="008E7C64" w:rsidP="00FB17F1">
      <w:pPr>
        <w:autoSpaceDE w:val="0"/>
        <w:autoSpaceDN w:val="0"/>
        <w:adjustRightInd w:val="0"/>
        <w:jc w:val="both"/>
        <w:outlineLvl w:val="0"/>
      </w:pPr>
    </w:p>
    <w:p w:rsidR="00FB17F1" w:rsidRDefault="00FB17F1" w:rsidP="00FB17F1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77E" w:rsidRDefault="00A3577E">
      <w:r>
        <w:separator/>
      </w:r>
    </w:p>
  </w:endnote>
  <w:endnote w:type="continuationSeparator" w:id="0">
    <w:p w:rsidR="00A3577E" w:rsidRDefault="00A3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77E" w:rsidRDefault="00A3577E">
      <w:r>
        <w:separator/>
      </w:r>
    </w:p>
  </w:footnote>
  <w:footnote w:type="continuationSeparator" w:id="0">
    <w:p w:rsidR="00A3577E" w:rsidRDefault="00A35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17F1"/>
    <w:rsid w:val="0003291F"/>
    <w:rsid w:val="00070CED"/>
    <w:rsid w:val="000B1C5A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E7C64"/>
    <w:rsid w:val="009E4C5B"/>
    <w:rsid w:val="00A3577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9400C"/>
    <w:rsid w:val="00FB17F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920CC"/>
  <w15:docId w15:val="{0E6D8A78-11F4-4DD1-8C13-21E2024B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B17F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FB17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B1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2022-09-29T04:04:00Z</cp:lastPrinted>
  <dcterms:created xsi:type="dcterms:W3CDTF">2022-10-05T05:33:00Z</dcterms:created>
  <dcterms:modified xsi:type="dcterms:W3CDTF">2022-10-05T05:33:00Z</dcterms:modified>
</cp:coreProperties>
</file>