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8905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A0FE3" w:rsidRDefault="006A0FE3" w:rsidP="006A0FE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ЗАКОНА 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 xml:space="preserve">О НАДЕЛЕНИИ ОРГАНОВ МЕСТНОГО САМОУПРАВЛЕНИЯ МУНИЦИПАЛЬНЫХ РАЙОНОВ, МУНИЦИПАЛЬНЫХ ОКРУГОВ </w:t>
      </w:r>
    </w:p>
    <w:p w:rsidR="006A0FE3" w:rsidRPr="00CF7723" w:rsidRDefault="006A0FE3" w:rsidP="006A0FE3">
      <w:pPr>
        <w:jc w:val="center"/>
        <w:rPr>
          <w:b/>
          <w:szCs w:val="28"/>
        </w:rPr>
      </w:pPr>
      <w:r w:rsidRPr="00CF7723">
        <w:rPr>
          <w:b/>
          <w:szCs w:val="28"/>
        </w:rPr>
        <w:t>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6A0FE3" w:rsidRPr="008C035A" w:rsidRDefault="006A0FE3" w:rsidP="006A0FE3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6A0FE3" w:rsidRDefault="006A0FE3" w:rsidP="006A0FE3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6A0FE3" w:rsidRPr="008C035A" w:rsidRDefault="006A0FE3" w:rsidP="006A0FE3">
      <w:pPr>
        <w:ind w:firstLine="720"/>
        <w:jc w:val="both"/>
        <w:rPr>
          <w:szCs w:val="28"/>
        </w:rPr>
      </w:pPr>
    </w:p>
    <w:p w:rsidR="006A0FE3" w:rsidRPr="00CF7723" w:rsidRDefault="006A0FE3" w:rsidP="006A0FE3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6A0FE3" w:rsidRPr="00D96BD1" w:rsidRDefault="006A0FE3" w:rsidP="006A0F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 xml:space="preserve">№ 378-КЗ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>
        <w:rPr>
          <w:szCs w:val="28"/>
        </w:rPr>
        <w:t>" следующие изменения</w:t>
      </w:r>
      <w:r w:rsidRPr="00CF7723">
        <w:rPr>
          <w:szCs w:val="28"/>
        </w:rPr>
        <w:t>:</w:t>
      </w:r>
    </w:p>
    <w:p w:rsidR="006A0FE3" w:rsidRDefault="006A0FE3" w:rsidP="006A0F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22 изложить в следующей редакции:</w:t>
      </w:r>
    </w:p>
    <w:p w:rsidR="006A0FE3" w:rsidRDefault="006A0FE3" w:rsidP="006A0FE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22)</w:t>
      </w:r>
      <w:proofErr w:type="spellStart"/>
      <w:r>
        <w:rPr>
          <w:szCs w:val="28"/>
        </w:rPr>
        <w:t>Ольгинский</w:t>
      </w:r>
      <w:proofErr w:type="spellEnd"/>
      <w:proofErr w:type="gramEnd"/>
      <w:r>
        <w:rPr>
          <w:szCs w:val="28"/>
        </w:rPr>
        <w:t xml:space="preserve"> муниципальный округ;".</w:t>
      </w:r>
    </w:p>
    <w:p w:rsidR="006A0FE3" w:rsidRPr="00CF7723" w:rsidRDefault="006A0FE3" w:rsidP="006A0FE3">
      <w:pPr>
        <w:widowControl w:val="0"/>
        <w:ind w:firstLine="720"/>
        <w:jc w:val="both"/>
        <w:rPr>
          <w:szCs w:val="28"/>
        </w:rPr>
      </w:pPr>
    </w:p>
    <w:p w:rsidR="006A0FE3" w:rsidRPr="00CF7723" w:rsidRDefault="006A0FE3" w:rsidP="006A0FE3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6A0FE3" w:rsidRPr="00CF7723" w:rsidRDefault="006A0FE3" w:rsidP="006A0FE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6A0FE3" w:rsidRPr="00CF7723" w:rsidRDefault="006A0FE3" w:rsidP="006A0FE3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0FE3" w:rsidRDefault="006A0FE3" w:rsidP="006A0FE3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0FE3" w:rsidRPr="008C035A" w:rsidRDefault="006A0FE3" w:rsidP="006A0FE3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6A0FE3" w:rsidRDefault="006A0FE3" w:rsidP="006A0FE3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О.Н. Кожемяко</w:t>
      </w:r>
    </w:p>
    <w:p w:rsidR="001E4433" w:rsidRDefault="001E4433" w:rsidP="006A0FE3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1E4433" w:rsidRDefault="001E4433" w:rsidP="001E443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</w:t>
      </w:r>
      <w:bookmarkStart w:id="0" w:name="_GoBack"/>
      <w:bookmarkEnd w:id="0"/>
      <w:r>
        <w:rPr>
          <w:szCs w:val="28"/>
        </w:rPr>
        <w:t xml:space="preserve"> Владивосток</w:t>
      </w:r>
    </w:p>
    <w:p w:rsidR="001E4433" w:rsidRDefault="001E4433" w:rsidP="001E443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1E4433" w:rsidRPr="004C499F" w:rsidRDefault="001E4433" w:rsidP="001E443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18</w:t>
      </w:r>
      <w:r>
        <w:rPr>
          <w:szCs w:val="28"/>
        </w:rPr>
        <w:t>9</w:t>
      </w:r>
      <w:r>
        <w:rPr>
          <w:szCs w:val="28"/>
        </w:rPr>
        <w:t>-КЗ</w:t>
      </w:r>
    </w:p>
    <w:p w:rsidR="001E4433" w:rsidRPr="008C035A" w:rsidRDefault="001E4433" w:rsidP="006A0FE3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6A0FE3" w:rsidRDefault="006A0FE3" w:rsidP="006A0FE3">
      <w:pPr>
        <w:ind w:firstLine="720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CA1" w:rsidRDefault="00AF4CA1">
      <w:r>
        <w:separator/>
      </w:r>
    </w:p>
  </w:endnote>
  <w:endnote w:type="continuationSeparator" w:id="0">
    <w:p w:rsidR="00AF4CA1" w:rsidRDefault="00AF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CA1" w:rsidRDefault="00AF4CA1">
      <w:r>
        <w:separator/>
      </w:r>
    </w:p>
  </w:footnote>
  <w:footnote w:type="continuationSeparator" w:id="0">
    <w:p w:rsidR="00AF4CA1" w:rsidRDefault="00AF4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0FE3"/>
    <w:rsid w:val="0003291F"/>
    <w:rsid w:val="00070CED"/>
    <w:rsid w:val="000D7BEC"/>
    <w:rsid w:val="001E4433"/>
    <w:rsid w:val="00347DEE"/>
    <w:rsid w:val="00357555"/>
    <w:rsid w:val="00380EE1"/>
    <w:rsid w:val="003A180C"/>
    <w:rsid w:val="003B26E7"/>
    <w:rsid w:val="00413497"/>
    <w:rsid w:val="0047435B"/>
    <w:rsid w:val="005A2827"/>
    <w:rsid w:val="006A0FE3"/>
    <w:rsid w:val="006E2ABA"/>
    <w:rsid w:val="006F77C0"/>
    <w:rsid w:val="00832425"/>
    <w:rsid w:val="00AB70F9"/>
    <w:rsid w:val="00AC31EC"/>
    <w:rsid w:val="00AF3517"/>
    <w:rsid w:val="00AF4CA1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FAA1C"/>
  <w15:docId w15:val="{70106BEA-ACF6-46B1-8391-2956F9F8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A0F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A0F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2022-09-29T03:57:00Z</cp:lastPrinted>
  <dcterms:created xsi:type="dcterms:W3CDTF">2022-10-05T05:31:00Z</dcterms:created>
  <dcterms:modified xsi:type="dcterms:W3CDTF">2022-10-05T05:31:00Z</dcterms:modified>
</cp:coreProperties>
</file>