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448004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42511C" w:rsidP="00F533CD">
            <w:pPr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C2AA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42511C">
              <w:rPr>
                <w:sz w:val="24"/>
                <w:szCs w:val="24"/>
              </w:rPr>
              <w:t>123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421111" w:rsidRPr="00FC642A">
              <w:rPr>
                <w:szCs w:val="28"/>
              </w:rPr>
              <w:t xml:space="preserve">"О внесении изменений в </w:t>
            </w:r>
            <w:r w:rsidR="00421111" w:rsidRPr="00FC642A">
              <w:rPr>
                <w:szCs w:val="28"/>
              </w:rPr>
              <w:br/>
              <w:t>отдельные законодательные акты Приморского края"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017BAD">
        <w:t>, внесенный комитетом</w:t>
      </w:r>
      <w:bookmarkStart w:id="0" w:name="_GoBack"/>
      <w:bookmarkEnd w:id="0"/>
      <w:r w:rsidR="005C2AA7">
        <w:t xml:space="preserve"> </w:t>
      </w:r>
      <w:r>
        <w:t>проект закона Примор</w:t>
      </w:r>
      <w:r w:rsidR="00F533CD">
        <w:t xml:space="preserve">ского края </w:t>
      </w:r>
      <w:r w:rsidR="00421111" w:rsidRPr="00FC642A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421111" w:rsidRPr="00FC642A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6B3EF3" w:rsidRPr="00CC737C">
        <w:rPr>
          <w:szCs w:val="28"/>
        </w:rPr>
        <w:t>Исакову Владимиру Владимировичу, председателю комитета Законодательного</w:t>
      </w:r>
      <w:r w:rsidR="006B3EF3" w:rsidRPr="006B3EF3">
        <w:rPr>
          <w:szCs w:val="28"/>
        </w:rPr>
        <w:t xml:space="preserve">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656" w:rsidRDefault="00FA1656">
      <w:r>
        <w:separator/>
      </w:r>
    </w:p>
  </w:endnote>
  <w:endnote w:type="continuationSeparator" w:id="0">
    <w:p w:rsidR="00FA1656" w:rsidRDefault="00FA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656" w:rsidRDefault="00FA1656">
      <w:r>
        <w:separator/>
      </w:r>
    </w:p>
  </w:footnote>
  <w:footnote w:type="continuationSeparator" w:id="0">
    <w:p w:rsidR="00FA1656" w:rsidRDefault="00FA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111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7BAD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A1D6B"/>
    <w:rsid w:val="001A3E20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21111"/>
    <w:rsid w:val="0042511C"/>
    <w:rsid w:val="00461E2B"/>
    <w:rsid w:val="004D1134"/>
    <w:rsid w:val="004E3483"/>
    <w:rsid w:val="00511C14"/>
    <w:rsid w:val="005126D4"/>
    <w:rsid w:val="00516E63"/>
    <w:rsid w:val="005C2AA7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717BB"/>
    <w:rsid w:val="00B803DE"/>
    <w:rsid w:val="00BE16C2"/>
    <w:rsid w:val="00C200F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E93B64"/>
    <w:rsid w:val="00F01DD8"/>
    <w:rsid w:val="00F315C2"/>
    <w:rsid w:val="00F533CD"/>
    <w:rsid w:val="00F662A9"/>
    <w:rsid w:val="00FA1656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0BB17D"/>
  <w15:docId w15:val="{6C994CBD-CB2C-4BD8-9E77-1AEE0A3D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294F5-6008-4E41-B8A7-BE66F8389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33</cp:revision>
  <cp:lastPrinted>2021-07-06T05:11:00Z</cp:lastPrinted>
  <dcterms:created xsi:type="dcterms:W3CDTF">2019-01-14T07:13:00Z</dcterms:created>
  <dcterms:modified xsi:type="dcterms:W3CDTF">2022-09-11T23:28:00Z</dcterms:modified>
</cp:coreProperties>
</file>