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2447800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139D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4139D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10707" w:rsidRDefault="00610707" w:rsidP="00FE6BE8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 xml:space="preserve">О проекте закона Приморского края </w:t>
            </w:r>
            <w:r w:rsidR="001A434A">
              <w:t xml:space="preserve"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</w:t>
            </w:r>
            <w:r>
              <w:t>(</w:t>
            </w:r>
            <w:r w:rsidR="00590C50">
              <w:t xml:space="preserve">второе </w:t>
            </w:r>
            <w:r>
              <w:t>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CD2817" w:rsidRDefault="00F83A9F" w:rsidP="001A434A">
      <w:pPr>
        <w:ind w:firstLine="709"/>
        <w:jc w:val="both"/>
      </w:pPr>
      <w:proofErr w:type="gramStart"/>
      <w:r w:rsidRPr="00C475CE">
        <w:rPr>
          <w:szCs w:val="28"/>
        </w:rPr>
        <w:t xml:space="preserve">Рассмотрев </w:t>
      </w:r>
      <w:r w:rsidR="00CD2817">
        <w:rPr>
          <w:szCs w:val="28"/>
        </w:rPr>
        <w:t xml:space="preserve">принятый </w:t>
      </w:r>
      <w:r w:rsidR="00684FA6">
        <w:rPr>
          <w:szCs w:val="28"/>
        </w:rPr>
        <w:t xml:space="preserve">27 июля 2022 года </w:t>
      </w:r>
      <w:r w:rsidR="00CD2817">
        <w:rPr>
          <w:szCs w:val="28"/>
        </w:rPr>
        <w:t>в первом чтении проект закона Приморского края</w:t>
      </w:r>
      <w:r w:rsidR="001A434A">
        <w:rPr>
          <w:szCs w:val="28"/>
        </w:rPr>
        <w:t xml:space="preserve"> </w:t>
      </w:r>
      <w:r w:rsidR="001A434A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>,</w:t>
      </w:r>
      <w:r w:rsidR="00CD2817" w:rsidRPr="00CD2817">
        <w:t xml:space="preserve"> </w:t>
      </w:r>
      <w:r w:rsidR="001A434A">
        <w:t xml:space="preserve">заключение правового управление аппарата Законодательного Собрания Приморского края на данный проект закона, </w:t>
      </w:r>
      <w:r w:rsidR="001A434A" w:rsidRPr="00D4583C">
        <w:t>а та</w:t>
      </w:r>
      <w:r w:rsidR="001A434A">
        <w:t xml:space="preserve">кже </w:t>
      </w:r>
      <w:r w:rsidR="00590C50">
        <w:t xml:space="preserve">подготовленные </w:t>
      </w:r>
      <w:r w:rsidR="00CD2817">
        <w:t>поправки</w:t>
      </w:r>
      <w:r w:rsidR="00CD2817" w:rsidRPr="00D4583C">
        <w:t xml:space="preserve"> комитета Законодательного Собрания по экономи</w:t>
      </w:r>
      <w:r w:rsidR="00CD2817">
        <w:t>ческой политике и собственности,</w:t>
      </w:r>
      <w:r w:rsidR="00CD2817" w:rsidRPr="00D4583C">
        <w:t xml:space="preserve"> комитет</w:t>
      </w:r>
      <w:proofErr w:type="gramEnd"/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1" w:name="_GoBack"/>
      <w:bookmarkEnd w:id="1"/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1.Согласит</w:t>
      </w:r>
      <w:r w:rsidR="0094660B">
        <w:rPr>
          <w:szCs w:val="28"/>
        </w:rPr>
        <w:t>ь</w:t>
      </w:r>
      <w:r>
        <w:rPr>
          <w:szCs w:val="28"/>
        </w:rPr>
        <w:t>ся</w:t>
      </w:r>
      <w:proofErr w:type="spellEnd"/>
      <w:r>
        <w:rPr>
          <w:szCs w:val="28"/>
        </w:rPr>
        <w:t xml:space="preserve"> с поправками комитета Законодательного Собрания по экономической политике и собственности к проекту </w:t>
      </w:r>
      <w:r w:rsidRPr="00C475CE">
        <w:rPr>
          <w:szCs w:val="28"/>
        </w:rPr>
        <w:t xml:space="preserve">закона Приморского края </w:t>
      </w:r>
      <w:r w:rsidR="001A434A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 xml:space="preserve"> и включить их в таблицу поправок</w:t>
      </w:r>
      <w:r w:rsidR="0094660B">
        <w:rPr>
          <w:szCs w:val="28"/>
        </w:rPr>
        <w:t>,</w:t>
      </w:r>
      <w:r>
        <w:rPr>
          <w:szCs w:val="28"/>
        </w:rPr>
        <w:t xml:space="preserve"> рекомендуемых комитетом к принятию (прилагается).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2.Внести</w:t>
      </w:r>
      <w:proofErr w:type="spellEnd"/>
      <w:r>
        <w:rPr>
          <w:szCs w:val="28"/>
        </w:rPr>
        <w:t xml:space="preserve"> </w:t>
      </w:r>
      <w:r w:rsidRPr="00C475CE">
        <w:rPr>
          <w:szCs w:val="28"/>
        </w:rPr>
        <w:t xml:space="preserve">проект закона Приморского края </w:t>
      </w:r>
      <w:r w:rsidR="001A434A">
        <w:t>"О внесении изменений в Закон Приморского края "Об обеспечении граждан служебными жилыми помещениями из специализированного жи</w:t>
      </w:r>
      <w:r w:rsidR="002A0B4B">
        <w:t>лищного фонда Приморского края"</w:t>
      </w:r>
      <w:r w:rsidR="002A0B4B">
        <w:rPr>
          <w:szCs w:val="28"/>
        </w:rPr>
        <w:t xml:space="preserve"> </w:t>
      </w:r>
      <w:r>
        <w:rPr>
          <w:szCs w:val="28"/>
        </w:rPr>
        <w:t xml:space="preserve">на рассмотрение Законодательного Собрания в </w:t>
      </w:r>
      <w:r w:rsidR="007E306A">
        <w:rPr>
          <w:szCs w:val="28"/>
        </w:rPr>
        <w:t xml:space="preserve">июле </w:t>
      </w:r>
      <w:r>
        <w:rPr>
          <w:szCs w:val="28"/>
        </w:rPr>
        <w:t>2022 года во втором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3.Рекомендовать</w:t>
      </w:r>
      <w:proofErr w:type="spellEnd"/>
      <w:r>
        <w:rPr>
          <w:szCs w:val="28"/>
        </w:rPr>
        <w:t xml:space="preserve"> Законодательному Собранию принять: 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поправки, рекомендуемые комитетом к принятию;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Pr="00C475CE">
        <w:rPr>
          <w:szCs w:val="28"/>
        </w:rPr>
        <w:t xml:space="preserve">закона Приморского края </w:t>
      </w:r>
      <w:r w:rsidR="001A434A">
        <w:t xml:space="preserve">"О внесении изменений в Закон Приморского края "Об обеспечении граждан служебными жилыми </w:t>
      </w:r>
      <w:r w:rsidR="001A434A">
        <w:lastRenderedPageBreak/>
        <w:t xml:space="preserve">помещениями из специализированного жилищного фонда Приморского края" </w:t>
      </w:r>
      <w:r>
        <w:rPr>
          <w:szCs w:val="28"/>
        </w:rPr>
        <w:t xml:space="preserve"> во втором чтении.</w:t>
      </w:r>
    </w:p>
    <w:p w:rsidR="00190406" w:rsidRDefault="00190406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 w:rsidR="007E306A">
        <w:rPr>
          <w:szCs w:val="28"/>
        </w:rPr>
        <w:t xml:space="preserve"> </w:t>
      </w:r>
      <w:proofErr w:type="spellStart"/>
      <w:r w:rsidR="007E306A">
        <w:rPr>
          <w:szCs w:val="28"/>
        </w:rPr>
        <w:t>Авдои</w:t>
      </w:r>
      <w:proofErr w:type="spellEnd"/>
      <w:r w:rsidR="007E306A">
        <w:rPr>
          <w:szCs w:val="28"/>
        </w:rPr>
        <w:t xml:space="preserve"> </w:t>
      </w:r>
      <w:proofErr w:type="spellStart"/>
      <w:r w:rsidR="007E306A">
        <w:rPr>
          <w:szCs w:val="28"/>
        </w:rPr>
        <w:t>Д.Т</w:t>
      </w:r>
      <w:proofErr w:type="spellEnd"/>
      <w:r w:rsidR="007E306A">
        <w:rPr>
          <w:szCs w:val="28"/>
        </w:rPr>
        <w:t>.</w:t>
      </w:r>
      <w:r w:rsidR="007F25D9">
        <w:rPr>
          <w:szCs w:val="28"/>
        </w:rPr>
        <w:t xml:space="preserve">, </w:t>
      </w:r>
      <w:r w:rsidR="007E306A">
        <w:rPr>
          <w:szCs w:val="28"/>
        </w:rPr>
        <w:t>заместителю председателя</w:t>
      </w:r>
      <w:r w:rsidR="007F25D9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CD2817" w:rsidRDefault="00CD2817" w:rsidP="00CD2817">
      <w:pPr>
        <w:ind w:firstLine="709"/>
        <w:jc w:val="both"/>
        <w:rPr>
          <w:szCs w:val="28"/>
        </w:rPr>
      </w:pPr>
    </w:p>
    <w:p w:rsidR="00CD2817" w:rsidRDefault="00CD2817" w:rsidP="00CD2817">
      <w:pPr>
        <w:ind w:firstLine="709"/>
        <w:jc w:val="both"/>
      </w:pPr>
      <w:proofErr w:type="spellStart"/>
      <w:r>
        <w:rPr>
          <w:szCs w:val="28"/>
        </w:rPr>
        <w:t>5.Определить</w:t>
      </w:r>
      <w:proofErr w:type="spellEnd"/>
      <w:r>
        <w:rPr>
          <w:szCs w:val="28"/>
        </w:rPr>
        <w:t xml:space="preserve"> вре</w:t>
      </w:r>
      <w:r w:rsidR="00590C50">
        <w:rPr>
          <w:szCs w:val="28"/>
        </w:rPr>
        <w:t>мя для рассмотрения вопроса – 10</w:t>
      </w:r>
      <w:r>
        <w:rPr>
          <w:szCs w:val="28"/>
        </w:rPr>
        <w:t xml:space="preserve"> минут, в том числе для доклада – 5 минут.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10707">
        <w:t>В.В</w:t>
      </w:r>
      <w:proofErr w:type="spellEnd"/>
      <w:r w:rsidR="00610707">
        <w:t>. Исаков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F37" w:rsidRDefault="00512F37">
      <w:r>
        <w:separator/>
      </w:r>
    </w:p>
  </w:endnote>
  <w:endnote w:type="continuationSeparator" w:id="0">
    <w:p w:rsidR="00512F37" w:rsidRDefault="00512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F37" w:rsidRDefault="00512F37">
      <w:r>
        <w:separator/>
      </w:r>
    </w:p>
  </w:footnote>
  <w:footnote w:type="continuationSeparator" w:id="0">
    <w:p w:rsidR="00512F37" w:rsidRDefault="00512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2C4787" w:rsidP="0019040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4FA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90406"/>
    <w:rsid w:val="001A1BB8"/>
    <w:rsid w:val="001A434A"/>
    <w:rsid w:val="001B3A35"/>
    <w:rsid w:val="001C5162"/>
    <w:rsid w:val="001F7B3C"/>
    <w:rsid w:val="0020003C"/>
    <w:rsid w:val="00226C24"/>
    <w:rsid w:val="00245DE4"/>
    <w:rsid w:val="0028088B"/>
    <w:rsid w:val="00287F9B"/>
    <w:rsid w:val="00291F34"/>
    <w:rsid w:val="002A0B4B"/>
    <w:rsid w:val="002C4787"/>
    <w:rsid w:val="002E676A"/>
    <w:rsid w:val="003113B1"/>
    <w:rsid w:val="00357541"/>
    <w:rsid w:val="003738DE"/>
    <w:rsid w:val="00383131"/>
    <w:rsid w:val="00393531"/>
    <w:rsid w:val="003B4C86"/>
    <w:rsid w:val="003C5855"/>
    <w:rsid w:val="003D4A28"/>
    <w:rsid w:val="003F2358"/>
    <w:rsid w:val="00407B93"/>
    <w:rsid w:val="004139D0"/>
    <w:rsid w:val="0041510C"/>
    <w:rsid w:val="00437B67"/>
    <w:rsid w:val="00461E2B"/>
    <w:rsid w:val="00464378"/>
    <w:rsid w:val="00464B55"/>
    <w:rsid w:val="00494D7D"/>
    <w:rsid w:val="00497F4D"/>
    <w:rsid w:val="004C1CFF"/>
    <w:rsid w:val="004E1D8D"/>
    <w:rsid w:val="004E2E31"/>
    <w:rsid w:val="004F7F18"/>
    <w:rsid w:val="00512F37"/>
    <w:rsid w:val="00534563"/>
    <w:rsid w:val="005679DA"/>
    <w:rsid w:val="00590C50"/>
    <w:rsid w:val="00592CA8"/>
    <w:rsid w:val="0059562B"/>
    <w:rsid w:val="005E7861"/>
    <w:rsid w:val="00610707"/>
    <w:rsid w:val="00684FA6"/>
    <w:rsid w:val="00692D49"/>
    <w:rsid w:val="006F2BB8"/>
    <w:rsid w:val="007128C1"/>
    <w:rsid w:val="007258FB"/>
    <w:rsid w:val="00751091"/>
    <w:rsid w:val="0075733B"/>
    <w:rsid w:val="007B5400"/>
    <w:rsid w:val="007C205B"/>
    <w:rsid w:val="007E306A"/>
    <w:rsid w:val="007F0598"/>
    <w:rsid w:val="007F25D9"/>
    <w:rsid w:val="00804530"/>
    <w:rsid w:val="008602F8"/>
    <w:rsid w:val="0087792E"/>
    <w:rsid w:val="008B133D"/>
    <w:rsid w:val="008D2BC2"/>
    <w:rsid w:val="0094660B"/>
    <w:rsid w:val="00955185"/>
    <w:rsid w:val="0099314B"/>
    <w:rsid w:val="009A1F9B"/>
    <w:rsid w:val="009E5CD9"/>
    <w:rsid w:val="009F0165"/>
    <w:rsid w:val="009F626B"/>
    <w:rsid w:val="00A11782"/>
    <w:rsid w:val="00A25493"/>
    <w:rsid w:val="00A52CFE"/>
    <w:rsid w:val="00A972AD"/>
    <w:rsid w:val="00AA7DC7"/>
    <w:rsid w:val="00B5034C"/>
    <w:rsid w:val="00B65613"/>
    <w:rsid w:val="00B668A9"/>
    <w:rsid w:val="00B803DE"/>
    <w:rsid w:val="00BA5100"/>
    <w:rsid w:val="00BC3F63"/>
    <w:rsid w:val="00BE16C2"/>
    <w:rsid w:val="00C36208"/>
    <w:rsid w:val="00C716AA"/>
    <w:rsid w:val="00C866D8"/>
    <w:rsid w:val="00C9335B"/>
    <w:rsid w:val="00C958B6"/>
    <w:rsid w:val="00CD2817"/>
    <w:rsid w:val="00CE72CD"/>
    <w:rsid w:val="00D17279"/>
    <w:rsid w:val="00D17A7A"/>
    <w:rsid w:val="00D612DF"/>
    <w:rsid w:val="00DB1E3A"/>
    <w:rsid w:val="00DC2EE4"/>
    <w:rsid w:val="00DF35C5"/>
    <w:rsid w:val="00E30F31"/>
    <w:rsid w:val="00E43E9B"/>
    <w:rsid w:val="00E77161"/>
    <w:rsid w:val="00E914BE"/>
    <w:rsid w:val="00ED1374"/>
    <w:rsid w:val="00ED1C20"/>
    <w:rsid w:val="00EE6EED"/>
    <w:rsid w:val="00F01DD8"/>
    <w:rsid w:val="00F520B4"/>
    <w:rsid w:val="00F75FD6"/>
    <w:rsid w:val="00F83A9F"/>
    <w:rsid w:val="00FA54D3"/>
    <w:rsid w:val="00FB2C95"/>
    <w:rsid w:val="00FE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32</cp:revision>
  <cp:lastPrinted>2022-09-11T22:54:00Z</cp:lastPrinted>
  <dcterms:created xsi:type="dcterms:W3CDTF">2021-05-13T22:43:00Z</dcterms:created>
  <dcterms:modified xsi:type="dcterms:W3CDTF">2022-09-11T22:54:00Z</dcterms:modified>
</cp:coreProperties>
</file>