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113128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B15764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</w:t>
            </w:r>
            <w:r w:rsidR="00136C4F">
              <w:rPr>
                <w:szCs w:val="28"/>
              </w:rPr>
              <w:t xml:space="preserve">проекте закона Приморского края </w:t>
            </w:r>
            <w:r w:rsidR="00E05AF1">
              <w:rPr>
                <w:szCs w:val="28"/>
              </w:rPr>
              <w:t xml:space="preserve">   "О признании утратившим</w:t>
            </w:r>
            <w:r w:rsidR="00B15764">
              <w:rPr>
                <w:szCs w:val="28"/>
              </w:rPr>
              <w:t>и</w:t>
            </w:r>
            <w:r w:rsidR="00E05AF1">
              <w:rPr>
                <w:szCs w:val="28"/>
              </w:rPr>
              <w:t xml:space="preserve"> силу </w:t>
            </w:r>
            <w:r w:rsidR="00B15764">
              <w:rPr>
                <w:szCs w:val="28"/>
              </w:rPr>
              <w:t>законодательных актов П</w:t>
            </w:r>
            <w:r w:rsidR="00E05AF1">
              <w:rPr>
                <w:szCs w:val="28"/>
              </w:rPr>
              <w:t xml:space="preserve">риморского края </w:t>
            </w:r>
            <w:r w:rsidR="00B15764">
              <w:rPr>
                <w:szCs w:val="28"/>
              </w:rPr>
              <w:t xml:space="preserve">о </w:t>
            </w:r>
            <w:r w:rsidR="00E05AF1">
              <w:rPr>
                <w:szCs w:val="28"/>
              </w:rPr>
              <w:t>предоставлени</w:t>
            </w:r>
            <w:r w:rsidR="00B15764">
              <w:rPr>
                <w:szCs w:val="28"/>
              </w:rPr>
              <w:t>и</w:t>
            </w:r>
            <w:r w:rsidR="00E05AF1">
              <w:rPr>
                <w:szCs w:val="28"/>
              </w:rPr>
              <w:t xml:space="preserve"> транспортной услуги отдельным категориям граждан                в Приморском крае"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8E4E88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136C4F">
        <w:rPr>
          <w:szCs w:val="28"/>
        </w:rPr>
        <w:t>проекта закона Примор</w:t>
      </w:r>
      <w:r w:rsidR="00096E93">
        <w:rPr>
          <w:szCs w:val="28"/>
        </w:rPr>
        <w:t xml:space="preserve">ского края </w:t>
      </w:r>
      <w:r w:rsidR="00E05AF1">
        <w:rPr>
          <w:szCs w:val="28"/>
        </w:rPr>
        <w:t>"О признании утратившим</w:t>
      </w:r>
      <w:r w:rsidR="00B15764">
        <w:rPr>
          <w:szCs w:val="28"/>
        </w:rPr>
        <w:t>и</w:t>
      </w:r>
      <w:r w:rsidR="00E05AF1">
        <w:rPr>
          <w:szCs w:val="28"/>
        </w:rPr>
        <w:t xml:space="preserve"> силу </w:t>
      </w:r>
      <w:r w:rsidR="00B15764">
        <w:rPr>
          <w:szCs w:val="28"/>
        </w:rPr>
        <w:t>законодательных актов</w:t>
      </w:r>
      <w:r w:rsidR="00E05AF1">
        <w:rPr>
          <w:szCs w:val="28"/>
        </w:rPr>
        <w:t xml:space="preserve"> Приморского края </w:t>
      </w:r>
      <w:r w:rsidR="00B15764">
        <w:rPr>
          <w:szCs w:val="28"/>
        </w:rPr>
        <w:t>о</w:t>
      </w:r>
      <w:r w:rsidR="00E05AF1">
        <w:rPr>
          <w:szCs w:val="28"/>
        </w:rPr>
        <w:t xml:space="preserve"> предоставлени</w:t>
      </w:r>
      <w:r w:rsidR="00B15764">
        <w:rPr>
          <w:szCs w:val="28"/>
        </w:rPr>
        <w:t>и</w:t>
      </w:r>
      <w:r w:rsidR="00E05AF1">
        <w:rPr>
          <w:szCs w:val="28"/>
        </w:rPr>
        <w:t xml:space="preserve"> транспортной услуги отдельным категориям граждан в Приморском крае"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EE12E7">
        <w:rPr>
          <w:color w:val="000000"/>
          <w:spacing w:val="1"/>
          <w:szCs w:val="28"/>
        </w:rPr>
        <w:t xml:space="preserve">,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8E4E8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</w:t>
      </w:r>
      <w:r w:rsidR="00136C4F">
        <w:rPr>
          <w:szCs w:val="28"/>
        </w:rPr>
        <w:t xml:space="preserve">проекта закона Приморского края </w:t>
      </w:r>
      <w:r w:rsidR="00E05AF1">
        <w:rPr>
          <w:szCs w:val="28"/>
        </w:rPr>
        <w:t>"О признании утратившим</w:t>
      </w:r>
      <w:r w:rsidR="00B15764">
        <w:rPr>
          <w:szCs w:val="28"/>
        </w:rPr>
        <w:t>и</w:t>
      </w:r>
      <w:r w:rsidR="00E05AF1">
        <w:rPr>
          <w:szCs w:val="28"/>
        </w:rPr>
        <w:t xml:space="preserve"> силу </w:t>
      </w:r>
      <w:r w:rsidR="00B15764">
        <w:rPr>
          <w:szCs w:val="28"/>
        </w:rPr>
        <w:t>законодательных актов</w:t>
      </w:r>
      <w:r w:rsidR="00E05AF1">
        <w:rPr>
          <w:szCs w:val="28"/>
        </w:rPr>
        <w:t xml:space="preserve"> Приморского края </w:t>
      </w:r>
      <w:r w:rsidR="00B15764">
        <w:rPr>
          <w:szCs w:val="28"/>
        </w:rPr>
        <w:t>о предоставлении</w:t>
      </w:r>
      <w:bookmarkStart w:id="0" w:name="_GoBack"/>
      <w:bookmarkEnd w:id="0"/>
      <w:r w:rsidR="00E05AF1">
        <w:rPr>
          <w:szCs w:val="28"/>
        </w:rPr>
        <w:t xml:space="preserve"> транспортной услуги отдельным категориям граждан в Приморском крае"</w:t>
      </w:r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r w:rsidR="008F3C8C">
        <w:rPr>
          <w:szCs w:val="28"/>
        </w:rPr>
        <w:t>Чемерису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>И.С. Чемерис</w:t>
      </w:r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22F" w:rsidRDefault="008F122F">
      <w:r>
        <w:separator/>
      </w:r>
    </w:p>
  </w:endnote>
  <w:endnote w:type="continuationSeparator" w:id="0">
    <w:p w:rsidR="008F122F" w:rsidRDefault="008F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22F" w:rsidRDefault="008F122F">
      <w:r>
        <w:separator/>
      </w:r>
    </w:p>
  </w:footnote>
  <w:footnote w:type="continuationSeparator" w:id="0">
    <w:p w:rsidR="008F122F" w:rsidRDefault="008F1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AF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80DED"/>
    <w:rsid w:val="00096E93"/>
    <w:rsid w:val="00136C4F"/>
    <w:rsid w:val="001412D4"/>
    <w:rsid w:val="00160F97"/>
    <w:rsid w:val="001B3A35"/>
    <w:rsid w:val="001C5162"/>
    <w:rsid w:val="0020003C"/>
    <w:rsid w:val="002064BC"/>
    <w:rsid w:val="0021181F"/>
    <w:rsid w:val="00216A1A"/>
    <w:rsid w:val="00247D1C"/>
    <w:rsid w:val="00250406"/>
    <w:rsid w:val="002831D5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93061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7155E"/>
    <w:rsid w:val="0078729E"/>
    <w:rsid w:val="007A4504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122F"/>
    <w:rsid w:val="008F3C8C"/>
    <w:rsid w:val="00923139"/>
    <w:rsid w:val="009512EC"/>
    <w:rsid w:val="009520C5"/>
    <w:rsid w:val="00982EE8"/>
    <w:rsid w:val="0099314B"/>
    <w:rsid w:val="009E5CD9"/>
    <w:rsid w:val="009E6B11"/>
    <w:rsid w:val="009F0165"/>
    <w:rsid w:val="009F626B"/>
    <w:rsid w:val="00A86070"/>
    <w:rsid w:val="00A90A74"/>
    <w:rsid w:val="00AC18C6"/>
    <w:rsid w:val="00AE5C10"/>
    <w:rsid w:val="00B15764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CC3B8A"/>
    <w:rsid w:val="00D17A7A"/>
    <w:rsid w:val="00D22851"/>
    <w:rsid w:val="00D34457"/>
    <w:rsid w:val="00D47F8A"/>
    <w:rsid w:val="00D50DE6"/>
    <w:rsid w:val="00E05AF1"/>
    <w:rsid w:val="00E326C2"/>
    <w:rsid w:val="00E53E4F"/>
    <w:rsid w:val="00E618FF"/>
    <w:rsid w:val="00E622A2"/>
    <w:rsid w:val="00E77161"/>
    <w:rsid w:val="00E85955"/>
    <w:rsid w:val="00E95673"/>
    <w:rsid w:val="00EE12E7"/>
    <w:rsid w:val="00EF60AC"/>
    <w:rsid w:val="00F01DD8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A4673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62</cp:revision>
  <cp:lastPrinted>2019-11-08T01:31:00Z</cp:lastPrinted>
  <dcterms:created xsi:type="dcterms:W3CDTF">2019-03-12T04:24:00Z</dcterms:created>
  <dcterms:modified xsi:type="dcterms:W3CDTF">2022-08-04T05:15:00Z</dcterms:modified>
</cp:coreProperties>
</file>