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66126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B93214" w:rsidP="00707DA1">
            <w:pPr>
              <w:rPr>
                <w:sz w:val="24"/>
              </w:rPr>
            </w:pPr>
            <w:r>
              <w:rPr>
                <w:sz w:val="24"/>
              </w:rPr>
              <w:t>21.09.2022</w:t>
            </w: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E2B54">
              <w:rPr>
                <w:szCs w:val="28"/>
              </w:rPr>
              <w:t xml:space="preserve">й </w:t>
            </w:r>
            <w:r w:rsidR="00AC11E6">
              <w:rPr>
                <w:szCs w:val="28"/>
              </w:rPr>
              <w:t xml:space="preserve">в </w:t>
            </w:r>
            <w:r w:rsidR="00BE2B54">
              <w:rPr>
                <w:szCs w:val="28"/>
              </w:rPr>
              <w:t>Закон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BE2B54">
              <w:rPr>
                <w:szCs w:val="28"/>
              </w:rPr>
              <w:t xml:space="preserve">наделении органов местного самоуправления отдельным государственным полномочием в сфере погребения и похоронного дела"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555E52">
        <w:rPr>
          <w:szCs w:val="28"/>
        </w:rPr>
        <w:t>"</w:t>
      </w:r>
      <w:r w:rsidR="00BB7A36">
        <w:rPr>
          <w:szCs w:val="28"/>
        </w:rPr>
        <w:t>О внесении изменени</w:t>
      </w:r>
      <w:r w:rsidR="00BE2B54">
        <w:rPr>
          <w:szCs w:val="28"/>
        </w:rPr>
        <w:t>й</w:t>
      </w:r>
      <w:r w:rsidR="00BB7A36">
        <w:rPr>
          <w:szCs w:val="28"/>
        </w:rPr>
        <w:t xml:space="preserve"> в Закон Приморского края "О </w:t>
      </w:r>
      <w:r w:rsidR="00BE2B54">
        <w:rPr>
          <w:szCs w:val="28"/>
        </w:rPr>
        <w:t>наделении о</w:t>
      </w:r>
      <w:r w:rsidR="00B93214">
        <w:rPr>
          <w:szCs w:val="28"/>
        </w:rPr>
        <w:t xml:space="preserve">рганов местного самоуправления </w:t>
      </w:r>
      <w:r w:rsidR="00BE2B54">
        <w:rPr>
          <w:szCs w:val="28"/>
        </w:rPr>
        <w:t>отдельным государственным полномочием в сфере погребения и похоронного дела"</w:t>
      </w:r>
      <w:r w:rsidR="004877C7">
        <w:rPr>
          <w:szCs w:val="28"/>
        </w:rPr>
        <w:t>,</w:t>
      </w:r>
      <w:r w:rsidRPr="00784532">
        <w:t xml:space="preserve"> </w:t>
      </w:r>
      <w:r>
        <w:t xml:space="preserve">а также </w:t>
      </w:r>
      <w:r w:rsidR="00B93214">
        <w:t xml:space="preserve">руководствуясь частью 2 </w:t>
      </w:r>
      <w:r w:rsidRPr="00784532">
        <w:rPr>
          <w:szCs w:val="28"/>
        </w:rPr>
        <w:t>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 xml:space="preserve">от 22 декабря 2008 года № 373-КЗ </w:t>
      </w:r>
      <w:r w:rsidR="00BE2B54">
        <w:rPr>
          <w:szCs w:val="28"/>
        </w:rPr>
        <w:br/>
      </w:r>
      <w:r w:rsidRPr="00784532">
        <w:rPr>
          <w:szCs w:val="28"/>
        </w:rPr>
        <w:t>"О законодательной деятельности в При</w:t>
      </w:r>
      <w:r w:rsidR="00B93214">
        <w:rPr>
          <w:szCs w:val="28"/>
        </w:rPr>
        <w:t xml:space="preserve">морском крае", </w:t>
      </w:r>
      <w:bookmarkStart w:id="0" w:name="_GoBack"/>
      <w:bookmarkEnd w:id="0"/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BE2B54">
        <w:rPr>
          <w:szCs w:val="28"/>
        </w:rPr>
        <w:t>"О внесении изменений в Закон Приморского края "О наделении органов местного самоуправления отдельным государственным полномочием в сфере погребения и похоронного дела"</w:t>
      </w:r>
      <w:r w:rsidR="00BB7A3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93214" w:rsidRDefault="00B93214" w:rsidP="00F10463">
      <w:pPr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673" w:rsidRDefault="002E7673">
      <w:r>
        <w:separator/>
      </w:r>
    </w:p>
  </w:endnote>
  <w:endnote w:type="continuationSeparator" w:id="0">
    <w:p w:rsidR="002E7673" w:rsidRDefault="002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673" w:rsidRDefault="002E7673">
      <w:r>
        <w:separator/>
      </w:r>
    </w:p>
  </w:footnote>
  <w:footnote w:type="continuationSeparator" w:id="0">
    <w:p w:rsidR="002E7673" w:rsidRDefault="002E7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2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2E48B6"/>
    <w:rsid w:val="002E7673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573"/>
    <w:rsid w:val="006E4AB9"/>
    <w:rsid w:val="006F38E2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37B51"/>
    <w:rsid w:val="00B668A9"/>
    <w:rsid w:val="00B803DE"/>
    <w:rsid w:val="00B932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468E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62</cp:revision>
  <cp:lastPrinted>2021-06-16T23:18:00Z</cp:lastPrinted>
  <dcterms:created xsi:type="dcterms:W3CDTF">2019-01-10T02:44:00Z</dcterms:created>
  <dcterms:modified xsi:type="dcterms:W3CDTF">2022-09-14T01:48:00Z</dcterms:modified>
</cp:coreProperties>
</file>