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490B31">
            <w:pPr>
              <w:pStyle w:val="1"/>
              <w:suppressAutoHyphens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490B31">
            <w:pPr>
              <w:suppressAutoHyphens/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490B31">
            <w:pPr>
              <w:suppressAutoHyphens/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490B31">
            <w:pPr>
              <w:pStyle w:val="1"/>
              <w:suppressAutoHyphens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490B31">
            <w:pPr>
              <w:pStyle w:val="1"/>
              <w:suppressAutoHyphens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490B31">
            <w:pPr>
              <w:pStyle w:val="1"/>
              <w:suppressAutoHyphens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490B31">
            <w:pPr>
              <w:pStyle w:val="1"/>
              <w:suppressAutoHyphens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490B31">
            <w:pPr>
              <w:pStyle w:val="a3"/>
              <w:tabs>
                <w:tab w:val="clear" w:pos="4153"/>
                <w:tab w:val="clear" w:pos="8306"/>
              </w:tabs>
              <w:suppressAutoHyphens/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490B31">
            <w:pPr>
              <w:tabs>
                <w:tab w:val="left" w:pos="870"/>
              </w:tabs>
              <w:suppressAutoHyphens/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90B31">
            <w:pPr>
              <w:pStyle w:val="a3"/>
              <w:tabs>
                <w:tab w:val="clear" w:pos="4153"/>
                <w:tab w:val="clear" w:pos="8306"/>
              </w:tabs>
              <w:suppressAutoHyphens/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 w:rsidP="00490B31">
            <w:pPr>
              <w:suppressAutoHyphens/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0403FB" w:rsidP="00490B31">
            <w:pPr>
              <w:suppressAutoHyphens/>
              <w:ind w:left="-108"/>
              <w:jc w:val="both"/>
              <w:rPr>
                <w:szCs w:val="28"/>
              </w:rPr>
            </w:pPr>
            <w:r>
              <w:t>О Законе</w:t>
            </w:r>
            <w:r w:rsidR="00FE685A" w:rsidRPr="00FE685A">
              <w:t xml:space="preserve"> Приморского края</w:t>
            </w:r>
            <w:r w:rsidR="00997FBB">
              <w:t xml:space="preserve"> "</w:t>
            </w:r>
            <w:r w:rsidR="00997FBB">
              <w:rPr>
                <w:szCs w:val="28"/>
              </w:rPr>
              <w:t xml:space="preserve">О внесении изменений в </w:t>
            </w:r>
            <w:r w:rsidR="00C13F7C">
              <w:rPr>
                <w:szCs w:val="28"/>
              </w:rPr>
              <w:t xml:space="preserve">статью 9 </w:t>
            </w:r>
            <w:r w:rsidR="00997FBB">
              <w:rPr>
                <w:szCs w:val="28"/>
              </w:rPr>
              <w:t>Закон</w:t>
            </w:r>
            <w:r w:rsidR="00C13F7C">
              <w:rPr>
                <w:szCs w:val="28"/>
              </w:rPr>
              <w:t>а</w:t>
            </w:r>
            <w:r w:rsidR="00997FBB">
              <w:rPr>
                <w:szCs w:val="28"/>
              </w:rPr>
              <w:t xml:space="preserve"> Приморского края "О </w:t>
            </w:r>
            <w:r w:rsidR="00A546DC">
              <w:rPr>
                <w:szCs w:val="28"/>
              </w:rPr>
              <w:br/>
            </w:r>
            <w:r w:rsidR="00997FBB">
              <w:rPr>
                <w:szCs w:val="28"/>
              </w:rPr>
              <w:t>развитии сельского хозяйства в Приморском крае"</w:t>
            </w:r>
          </w:p>
        </w:tc>
      </w:tr>
    </w:tbl>
    <w:p w:rsidR="000B3FB2" w:rsidRDefault="000B3FB2" w:rsidP="00490B31">
      <w:pPr>
        <w:suppressAutoHyphens/>
      </w:pPr>
    </w:p>
    <w:p w:rsidR="00B906C5" w:rsidRPr="00B906C5" w:rsidRDefault="00B906C5" w:rsidP="00490B31">
      <w:pPr>
        <w:suppressAutoHyphens/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490B31">
      <w:pPr>
        <w:suppressAutoHyphens/>
      </w:pPr>
    </w:p>
    <w:p w:rsidR="00B906C5" w:rsidRPr="00B906C5" w:rsidRDefault="00B906C5" w:rsidP="00490B31">
      <w:pPr>
        <w:suppressAutoHyphens/>
      </w:pPr>
      <w:r w:rsidRPr="00B906C5">
        <w:t>ПОСТАНОВЛЯЕТ:</w:t>
      </w:r>
    </w:p>
    <w:p w:rsidR="00B906C5" w:rsidRPr="00B906C5" w:rsidRDefault="00B906C5" w:rsidP="00490B31">
      <w:pPr>
        <w:suppressAutoHyphens/>
      </w:pPr>
    </w:p>
    <w:p w:rsidR="00B906C5" w:rsidRDefault="000403FB" w:rsidP="00490B31">
      <w:pPr>
        <w:suppressAutoHyphens/>
        <w:ind w:firstLine="720"/>
        <w:jc w:val="both"/>
      </w:pPr>
      <w:r>
        <w:t>1.Принять Закон</w:t>
      </w:r>
      <w:r w:rsidR="00B906C5" w:rsidRPr="00B906C5">
        <w:t xml:space="preserve"> </w:t>
      </w:r>
      <w:r w:rsidR="00FE685A">
        <w:t xml:space="preserve">Приморского края </w:t>
      </w:r>
      <w:r w:rsidR="00997FBB">
        <w:t>"</w:t>
      </w:r>
      <w:r w:rsidR="00997FBB">
        <w:rPr>
          <w:szCs w:val="28"/>
        </w:rPr>
        <w:t xml:space="preserve">О внесении изменений в </w:t>
      </w:r>
      <w:r w:rsidR="00C13F7C">
        <w:rPr>
          <w:szCs w:val="28"/>
        </w:rPr>
        <w:t xml:space="preserve">статью 9 </w:t>
      </w:r>
      <w:r w:rsidR="00997FBB">
        <w:rPr>
          <w:szCs w:val="28"/>
        </w:rPr>
        <w:t>Закон</w:t>
      </w:r>
      <w:r w:rsidR="00C13F7C">
        <w:rPr>
          <w:szCs w:val="28"/>
        </w:rPr>
        <w:t>а</w:t>
      </w:r>
      <w:r w:rsidR="00997FBB">
        <w:rPr>
          <w:szCs w:val="28"/>
        </w:rPr>
        <w:t xml:space="preserve"> Приморского края "О развитии сельского хозяйства в Приморском крае"</w:t>
      </w:r>
      <w:r w:rsidR="00B906C5" w:rsidRPr="00B906C5">
        <w:t>.</w:t>
      </w:r>
    </w:p>
    <w:p w:rsidR="00706A02" w:rsidRDefault="00706A02" w:rsidP="00490B31">
      <w:pPr>
        <w:suppressAutoHyphens/>
        <w:ind w:firstLine="720"/>
        <w:jc w:val="both"/>
      </w:pPr>
    </w:p>
    <w:p w:rsidR="00D10841" w:rsidRDefault="000403FB" w:rsidP="00490B31">
      <w:pPr>
        <w:suppressAutoHyphens/>
        <w:ind w:firstLine="709"/>
        <w:jc w:val="both"/>
      </w:pPr>
      <w:r>
        <w:t>2.</w:t>
      </w:r>
      <w:r w:rsidR="00D10841">
        <w:t>Направить указанный Закон Губернатору Приморского края для по</w:t>
      </w:r>
      <w:r w:rsidR="00490B31">
        <w:t>д</w:t>
      </w:r>
      <w:r w:rsidR="00D10841">
        <w:t>писания и обнародования.</w:t>
      </w:r>
    </w:p>
    <w:p w:rsidR="00B906C5" w:rsidRDefault="00B906C5" w:rsidP="00490B31">
      <w:pPr>
        <w:suppressAutoHyphens/>
        <w:ind w:firstLine="709"/>
        <w:jc w:val="both"/>
      </w:pPr>
    </w:p>
    <w:p w:rsidR="00B906C5" w:rsidRPr="00B906C5" w:rsidRDefault="000403FB" w:rsidP="00490B31">
      <w:pPr>
        <w:suppressAutoHyphens/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490B31">
      <w:pPr>
        <w:suppressAutoHyphens/>
        <w:jc w:val="both"/>
      </w:pPr>
    </w:p>
    <w:p w:rsidR="00B906C5" w:rsidRPr="00B906C5" w:rsidRDefault="00B906C5" w:rsidP="00490B31">
      <w:pPr>
        <w:suppressAutoHyphens/>
      </w:pPr>
    </w:p>
    <w:p w:rsidR="00B906C5" w:rsidRPr="00B906C5" w:rsidRDefault="00B906C5" w:rsidP="00490B31">
      <w:pPr>
        <w:suppressAutoHyphens/>
      </w:pPr>
    </w:p>
    <w:p w:rsidR="00B906C5" w:rsidRPr="00B906C5" w:rsidRDefault="00B906C5" w:rsidP="00490B31">
      <w:pPr>
        <w:suppressAutoHyphens/>
      </w:pPr>
      <w:r w:rsidRPr="00B906C5">
        <w:t>Председатель</w:t>
      </w:r>
    </w:p>
    <w:p w:rsidR="00B906C5" w:rsidRPr="00B906C5" w:rsidRDefault="00B906C5" w:rsidP="00490B31">
      <w:pPr>
        <w:suppressAutoHyphens/>
      </w:pPr>
      <w:r w:rsidRPr="00B906C5">
        <w:t>Законодательного Собрания                                                                  А.И. Ролик</w:t>
      </w:r>
    </w:p>
    <w:p w:rsidR="00931FD6" w:rsidRDefault="00931FD6" w:rsidP="00490B31">
      <w:pPr>
        <w:suppressAutoHyphens/>
      </w:pPr>
    </w:p>
    <w:p w:rsidR="00931FD6" w:rsidRDefault="00931FD6" w:rsidP="00490B31">
      <w:pPr>
        <w:suppressAutoHyphens/>
      </w:pPr>
    </w:p>
    <w:bookmarkEnd w:id="0"/>
    <w:p w:rsidR="00931FD6" w:rsidRDefault="00931FD6" w:rsidP="00490B31">
      <w:pPr>
        <w:suppressAutoHyphens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787" w:rsidRDefault="00955787">
      <w:r>
        <w:separator/>
      </w:r>
    </w:p>
  </w:endnote>
  <w:endnote w:type="continuationSeparator" w:id="0">
    <w:p w:rsidR="00955787" w:rsidRDefault="0095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787" w:rsidRDefault="00955787">
      <w:r>
        <w:separator/>
      </w:r>
    </w:p>
  </w:footnote>
  <w:footnote w:type="continuationSeparator" w:id="0">
    <w:p w:rsidR="00955787" w:rsidRDefault="00955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3FB"/>
    <w:rsid w:val="0004081D"/>
    <w:rsid w:val="00057575"/>
    <w:rsid w:val="0007488C"/>
    <w:rsid w:val="00092C76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741A8"/>
    <w:rsid w:val="001D5E63"/>
    <w:rsid w:val="001E4E02"/>
    <w:rsid w:val="001E6F62"/>
    <w:rsid w:val="0020193E"/>
    <w:rsid w:val="00236C29"/>
    <w:rsid w:val="002807F6"/>
    <w:rsid w:val="002A1D77"/>
    <w:rsid w:val="002B26E8"/>
    <w:rsid w:val="002D13B8"/>
    <w:rsid w:val="002F2966"/>
    <w:rsid w:val="00312988"/>
    <w:rsid w:val="003325F4"/>
    <w:rsid w:val="00347ADF"/>
    <w:rsid w:val="00380A14"/>
    <w:rsid w:val="00392E21"/>
    <w:rsid w:val="003E44E0"/>
    <w:rsid w:val="00410823"/>
    <w:rsid w:val="00441853"/>
    <w:rsid w:val="00445747"/>
    <w:rsid w:val="00490B31"/>
    <w:rsid w:val="004B69FA"/>
    <w:rsid w:val="004C0D71"/>
    <w:rsid w:val="004C518D"/>
    <w:rsid w:val="004D1A01"/>
    <w:rsid w:val="004D6E01"/>
    <w:rsid w:val="00500786"/>
    <w:rsid w:val="0050143E"/>
    <w:rsid w:val="00506283"/>
    <w:rsid w:val="00536E8D"/>
    <w:rsid w:val="0058262D"/>
    <w:rsid w:val="005A34AF"/>
    <w:rsid w:val="005A6019"/>
    <w:rsid w:val="005E6130"/>
    <w:rsid w:val="0061667C"/>
    <w:rsid w:val="00617CAC"/>
    <w:rsid w:val="00695A4A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630FB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72FF"/>
    <w:rsid w:val="0094344A"/>
    <w:rsid w:val="009449C1"/>
    <w:rsid w:val="00955787"/>
    <w:rsid w:val="009959AC"/>
    <w:rsid w:val="00997FBB"/>
    <w:rsid w:val="009B1A36"/>
    <w:rsid w:val="009C06BA"/>
    <w:rsid w:val="009C4DC8"/>
    <w:rsid w:val="009D5CC0"/>
    <w:rsid w:val="00A13794"/>
    <w:rsid w:val="00A26C60"/>
    <w:rsid w:val="00A53A09"/>
    <w:rsid w:val="00A546DC"/>
    <w:rsid w:val="00A63B98"/>
    <w:rsid w:val="00A93332"/>
    <w:rsid w:val="00AB0E6E"/>
    <w:rsid w:val="00AE5EE6"/>
    <w:rsid w:val="00B10BDF"/>
    <w:rsid w:val="00B72602"/>
    <w:rsid w:val="00B81A8A"/>
    <w:rsid w:val="00B906C5"/>
    <w:rsid w:val="00BA58C7"/>
    <w:rsid w:val="00C13F7C"/>
    <w:rsid w:val="00C20E8F"/>
    <w:rsid w:val="00C670F9"/>
    <w:rsid w:val="00C7700D"/>
    <w:rsid w:val="00C91DCE"/>
    <w:rsid w:val="00CA7E54"/>
    <w:rsid w:val="00CC2B21"/>
    <w:rsid w:val="00CC4ACB"/>
    <w:rsid w:val="00CC790D"/>
    <w:rsid w:val="00CE19DF"/>
    <w:rsid w:val="00D02716"/>
    <w:rsid w:val="00D10841"/>
    <w:rsid w:val="00D12968"/>
    <w:rsid w:val="00D7492C"/>
    <w:rsid w:val="00DB795A"/>
    <w:rsid w:val="00DF01B2"/>
    <w:rsid w:val="00E05695"/>
    <w:rsid w:val="00E67B92"/>
    <w:rsid w:val="00E82A62"/>
    <w:rsid w:val="00E93A7F"/>
    <w:rsid w:val="00E9598F"/>
    <w:rsid w:val="00EA33BE"/>
    <w:rsid w:val="00ED3F8A"/>
    <w:rsid w:val="00EF502B"/>
    <w:rsid w:val="00F14CBB"/>
    <w:rsid w:val="00F75CDD"/>
    <w:rsid w:val="00F837FB"/>
    <w:rsid w:val="00F86911"/>
    <w:rsid w:val="00FD02C0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8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7</cp:revision>
  <cp:lastPrinted>2020-11-02T04:03:00Z</cp:lastPrinted>
  <dcterms:created xsi:type="dcterms:W3CDTF">2021-07-13T22:32:00Z</dcterms:created>
  <dcterms:modified xsi:type="dcterms:W3CDTF">2022-09-15T23:54:00Z</dcterms:modified>
</cp:coreProperties>
</file>