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FE685A" w:rsidP="002D13B8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проекте закона Приморского края </w:t>
            </w:r>
            <w:r w:rsidR="00C670F9">
              <w:t>"</w:t>
            </w:r>
            <w:r w:rsidR="00312988">
              <w:rPr>
                <w:szCs w:val="28"/>
              </w:rPr>
              <w:t>О внесении изменений</w:t>
            </w:r>
            <w:r w:rsidR="00C670F9">
              <w:rPr>
                <w:szCs w:val="28"/>
              </w:rPr>
              <w:t xml:space="preserve"> в</w:t>
            </w:r>
            <w:r w:rsidR="000E770A">
              <w:rPr>
                <w:szCs w:val="28"/>
              </w:rPr>
              <w:t xml:space="preserve"> </w:t>
            </w:r>
            <w:r w:rsidR="00124DFC">
              <w:rPr>
                <w:szCs w:val="28"/>
              </w:rPr>
              <w:t xml:space="preserve">  </w:t>
            </w:r>
            <w:r w:rsidR="002E193C">
              <w:rPr>
                <w:szCs w:val="28"/>
              </w:rPr>
              <w:t xml:space="preserve">статью 9 </w:t>
            </w:r>
            <w:r w:rsidR="00706102">
              <w:rPr>
                <w:szCs w:val="28"/>
              </w:rPr>
              <w:t>Закон</w:t>
            </w:r>
            <w:r w:rsidR="002E193C">
              <w:rPr>
                <w:szCs w:val="28"/>
              </w:rPr>
              <w:t>а</w:t>
            </w:r>
            <w:r w:rsidR="00706102">
              <w:rPr>
                <w:szCs w:val="28"/>
              </w:rPr>
              <w:t xml:space="preserve"> </w:t>
            </w:r>
            <w:r w:rsidR="000E770A">
              <w:rPr>
                <w:szCs w:val="28"/>
              </w:rPr>
              <w:t>Приморского края "О развитии сельского хозяйства</w:t>
            </w:r>
            <w:r w:rsidR="00706102">
              <w:rPr>
                <w:szCs w:val="28"/>
              </w:rPr>
              <w:t xml:space="preserve"> в</w:t>
            </w:r>
            <w:r w:rsidR="00C670F9">
              <w:rPr>
                <w:szCs w:val="28"/>
              </w:rPr>
              <w:t xml:space="preserve"> Приморско</w:t>
            </w:r>
            <w:r w:rsidR="00706102">
              <w:rPr>
                <w:szCs w:val="28"/>
              </w:rPr>
              <w:t>м крае</w:t>
            </w:r>
            <w:r w:rsidR="00C670F9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906C5" w:rsidP="002D13B8">
      <w:pPr>
        <w:ind w:firstLine="720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670F9">
        <w:t>"</w:t>
      </w:r>
      <w:r w:rsidR="00312988">
        <w:rPr>
          <w:szCs w:val="28"/>
        </w:rPr>
        <w:t>О внесении изменений</w:t>
      </w:r>
      <w:r w:rsidR="000E770A">
        <w:rPr>
          <w:szCs w:val="28"/>
        </w:rPr>
        <w:t xml:space="preserve"> в</w:t>
      </w:r>
      <w:r w:rsidR="00500786">
        <w:rPr>
          <w:szCs w:val="28"/>
        </w:rPr>
        <w:t xml:space="preserve"> </w:t>
      </w:r>
      <w:r w:rsidR="006C71E1">
        <w:rPr>
          <w:szCs w:val="28"/>
        </w:rPr>
        <w:t xml:space="preserve">статью 9 </w:t>
      </w:r>
      <w:r w:rsidR="00706102">
        <w:rPr>
          <w:szCs w:val="28"/>
        </w:rPr>
        <w:t>Закон</w:t>
      </w:r>
      <w:r w:rsidR="006C71E1">
        <w:rPr>
          <w:szCs w:val="28"/>
        </w:rPr>
        <w:t>а</w:t>
      </w:r>
      <w:r w:rsidR="00C670F9">
        <w:rPr>
          <w:szCs w:val="28"/>
        </w:rPr>
        <w:t xml:space="preserve"> Приморского края "</w:t>
      </w:r>
      <w:r w:rsidR="000E770A">
        <w:rPr>
          <w:szCs w:val="28"/>
        </w:rPr>
        <w:t>О развитии сельского хозяйства</w:t>
      </w:r>
      <w:r w:rsidR="00706102">
        <w:rPr>
          <w:szCs w:val="28"/>
        </w:rPr>
        <w:t xml:space="preserve"> в</w:t>
      </w:r>
      <w:r w:rsidR="00C670F9">
        <w:rPr>
          <w:szCs w:val="28"/>
        </w:rPr>
        <w:t xml:space="preserve"> </w:t>
      </w:r>
      <w:r w:rsidR="00B87C09">
        <w:rPr>
          <w:szCs w:val="28"/>
        </w:rPr>
        <w:br/>
      </w:r>
      <w:bookmarkStart w:id="0" w:name="_GoBack"/>
      <w:bookmarkEnd w:id="0"/>
      <w:r w:rsidR="00C670F9">
        <w:rPr>
          <w:szCs w:val="28"/>
        </w:rPr>
        <w:t>Пр</w:t>
      </w:r>
      <w:r w:rsidR="00C670F9">
        <w:rPr>
          <w:szCs w:val="28"/>
        </w:rPr>
        <w:t>и</w:t>
      </w:r>
      <w:r w:rsidR="00C670F9">
        <w:rPr>
          <w:szCs w:val="28"/>
        </w:rPr>
        <w:t>морско</w:t>
      </w:r>
      <w:r w:rsidR="00706102">
        <w:rPr>
          <w:szCs w:val="28"/>
        </w:rPr>
        <w:t>м крае</w:t>
      </w:r>
      <w:r w:rsidR="00C670F9">
        <w:rPr>
          <w:szCs w:val="28"/>
        </w:rPr>
        <w:t>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706A02" w:rsidRDefault="00706A02" w:rsidP="002D13B8">
      <w:pPr>
        <w:ind w:firstLine="720"/>
        <w:jc w:val="both"/>
      </w:pPr>
    </w:p>
    <w:p w:rsidR="00B906C5" w:rsidRPr="00B906C5" w:rsidRDefault="0093400B" w:rsidP="00B906C5">
      <w:pPr>
        <w:ind w:firstLine="709"/>
        <w:jc w:val="both"/>
      </w:pPr>
      <w:r>
        <w:t>2</w:t>
      </w:r>
      <w:r w:rsidR="00B906C5" w:rsidRPr="00B906C5">
        <w:t xml:space="preserve">.Комитету Законодательного Собрания по продовольственной </w:t>
      </w:r>
      <w:r w:rsidR="00C670F9">
        <w:t xml:space="preserve">         </w:t>
      </w:r>
      <w:r w:rsidR="00B906C5" w:rsidRPr="00B906C5">
        <w:t>политике и природопользованию (</w:t>
      </w:r>
      <w:r w:rsidR="00631B04">
        <w:t>Андрейченко</w:t>
      </w:r>
      <w:r w:rsidR="00B906C5" w:rsidRPr="00B906C5">
        <w:t xml:space="preserve">) доработать указанный </w:t>
      </w:r>
      <w:r w:rsidR="00BE36F8">
        <w:br/>
      </w:r>
      <w:r w:rsidR="00B906C5" w:rsidRPr="00B906C5">
        <w:t>зак</w:t>
      </w:r>
      <w:r w:rsidR="00BE36F8">
        <w:t>о</w:t>
      </w:r>
      <w:r w:rsidR="00B906C5" w:rsidRPr="00B906C5">
        <w:t xml:space="preserve">нопроект с учетом поступивших поправок и внести его на рассмотрение </w:t>
      </w:r>
      <w:r w:rsidR="00C670F9">
        <w:t xml:space="preserve">                    </w:t>
      </w:r>
      <w:r w:rsidR="00B906C5" w:rsidRPr="00B906C5">
        <w:t>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93400B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209" w:rsidRDefault="00674209">
      <w:r>
        <w:separator/>
      </w:r>
    </w:p>
  </w:endnote>
  <w:endnote w:type="continuationSeparator" w:id="0">
    <w:p w:rsidR="00674209" w:rsidRDefault="00674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209" w:rsidRDefault="00674209">
      <w:r>
        <w:separator/>
      </w:r>
    </w:p>
  </w:footnote>
  <w:footnote w:type="continuationSeparator" w:id="0">
    <w:p w:rsidR="00674209" w:rsidRDefault="00674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4081D"/>
    <w:rsid w:val="00057575"/>
    <w:rsid w:val="0007488C"/>
    <w:rsid w:val="00092C76"/>
    <w:rsid w:val="000B3D99"/>
    <w:rsid w:val="000B3FB2"/>
    <w:rsid w:val="000B4A4E"/>
    <w:rsid w:val="000B6388"/>
    <w:rsid w:val="000B79FB"/>
    <w:rsid w:val="000D628E"/>
    <w:rsid w:val="000E5228"/>
    <w:rsid w:val="000E770A"/>
    <w:rsid w:val="000F112E"/>
    <w:rsid w:val="00123119"/>
    <w:rsid w:val="00124DFC"/>
    <w:rsid w:val="00155F7F"/>
    <w:rsid w:val="001D5E63"/>
    <w:rsid w:val="001E4E02"/>
    <w:rsid w:val="001E6F62"/>
    <w:rsid w:val="0020193E"/>
    <w:rsid w:val="00236C29"/>
    <w:rsid w:val="002807F6"/>
    <w:rsid w:val="002B26E8"/>
    <w:rsid w:val="002D13B8"/>
    <w:rsid w:val="002E193C"/>
    <w:rsid w:val="002F2966"/>
    <w:rsid w:val="00312988"/>
    <w:rsid w:val="00330ABC"/>
    <w:rsid w:val="003325F4"/>
    <w:rsid w:val="00347ADF"/>
    <w:rsid w:val="00380A14"/>
    <w:rsid w:val="00392E21"/>
    <w:rsid w:val="00410823"/>
    <w:rsid w:val="00441853"/>
    <w:rsid w:val="004B69FA"/>
    <w:rsid w:val="004C0D71"/>
    <w:rsid w:val="004C518D"/>
    <w:rsid w:val="004D1A01"/>
    <w:rsid w:val="004D6E01"/>
    <w:rsid w:val="00500786"/>
    <w:rsid w:val="0050143E"/>
    <w:rsid w:val="00506283"/>
    <w:rsid w:val="00536E8D"/>
    <w:rsid w:val="005A6019"/>
    <w:rsid w:val="005C3261"/>
    <w:rsid w:val="005E6130"/>
    <w:rsid w:val="0061667C"/>
    <w:rsid w:val="00617CAC"/>
    <w:rsid w:val="00621F8E"/>
    <w:rsid w:val="00631B04"/>
    <w:rsid w:val="00674209"/>
    <w:rsid w:val="00695A4A"/>
    <w:rsid w:val="006C71E1"/>
    <w:rsid w:val="006D058D"/>
    <w:rsid w:val="006D45ED"/>
    <w:rsid w:val="006E650F"/>
    <w:rsid w:val="00706102"/>
    <w:rsid w:val="00706A02"/>
    <w:rsid w:val="00710A7C"/>
    <w:rsid w:val="00726997"/>
    <w:rsid w:val="00736564"/>
    <w:rsid w:val="007424BF"/>
    <w:rsid w:val="007B3764"/>
    <w:rsid w:val="007B48E7"/>
    <w:rsid w:val="007B5289"/>
    <w:rsid w:val="00820C5F"/>
    <w:rsid w:val="00835A0E"/>
    <w:rsid w:val="008412AB"/>
    <w:rsid w:val="00841D28"/>
    <w:rsid w:val="008818A7"/>
    <w:rsid w:val="008B1BE8"/>
    <w:rsid w:val="008F6B55"/>
    <w:rsid w:val="00922AED"/>
    <w:rsid w:val="00924B45"/>
    <w:rsid w:val="00931FD6"/>
    <w:rsid w:val="0093400B"/>
    <w:rsid w:val="009372FF"/>
    <w:rsid w:val="0094344A"/>
    <w:rsid w:val="009449C1"/>
    <w:rsid w:val="009635C9"/>
    <w:rsid w:val="00992B4D"/>
    <w:rsid w:val="009959AC"/>
    <w:rsid w:val="009B1A36"/>
    <w:rsid w:val="009C06BA"/>
    <w:rsid w:val="009C4DC8"/>
    <w:rsid w:val="009C7EB3"/>
    <w:rsid w:val="009D5CC0"/>
    <w:rsid w:val="00A13794"/>
    <w:rsid w:val="00A26C60"/>
    <w:rsid w:val="00A53A09"/>
    <w:rsid w:val="00A63B98"/>
    <w:rsid w:val="00A93332"/>
    <w:rsid w:val="00AB0E6E"/>
    <w:rsid w:val="00AE5EE6"/>
    <w:rsid w:val="00B10BDF"/>
    <w:rsid w:val="00B72602"/>
    <w:rsid w:val="00B81A8A"/>
    <w:rsid w:val="00B87C09"/>
    <w:rsid w:val="00B906C5"/>
    <w:rsid w:val="00BA58C7"/>
    <w:rsid w:val="00BE36F8"/>
    <w:rsid w:val="00BF76CC"/>
    <w:rsid w:val="00C20E8F"/>
    <w:rsid w:val="00C670F9"/>
    <w:rsid w:val="00C7700D"/>
    <w:rsid w:val="00CA7E54"/>
    <w:rsid w:val="00CC2B21"/>
    <w:rsid w:val="00CC4ACB"/>
    <w:rsid w:val="00CC790D"/>
    <w:rsid w:val="00CE19DF"/>
    <w:rsid w:val="00D02716"/>
    <w:rsid w:val="00D12968"/>
    <w:rsid w:val="00D7492C"/>
    <w:rsid w:val="00DF01B2"/>
    <w:rsid w:val="00E05695"/>
    <w:rsid w:val="00E67B92"/>
    <w:rsid w:val="00E928C5"/>
    <w:rsid w:val="00E93A7F"/>
    <w:rsid w:val="00E9598F"/>
    <w:rsid w:val="00EA33BE"/>
    <w:rsid w:val="00ED3F8A"/>
    <w:rsid w:val="00EF502B"/>
    <w:rsid w:val="00F14CBB"/>
    <w:rsid w:val="00F75CDD"/>
    <w:rsid w:val="00F86911"/>
    <w:rsid w:val="00FD02C0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3</TotalTime>
  <Pages>1</Pages>
  <Words>108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7</cp:revision>
  <cp:lastPrinted>2020-11-02T04:03:00Z</cp:lastPrinted>
  <dcterms:created xsi:type="dcterms:W3CDTF">2021-07-13T22:28:00Z</dcterms:created>
  <dcterms:modified xsi:type="dcterms:W3CDTF">2022-09-14T23:58:00Z</dcterms:modified>
</cp:coreProperties>
</file>