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C34A2E">
      <w:pPr>
        <w:spacing w:line="235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75707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 w:rsidP="00C34A2E">
            <w:pPr>
              <w:pStyle w:val="2"/>
              <w:spacing w:line="235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C34A2E">
            <w:pPr>
              <w:spacing w:line="235" w:lineRule="auto"/>
              <w:rPr>
                <w:sz w:val="20"/>
              </w:rPr>
            </w:pPr>
          </w:p>
          <w:p w:rsidR="00357541" w:rsidRDefault="00357541" w:rsidP="00C34A2E">
            <w:pPr>
              <w:pStyle w:val="8"/>
              <w:widowControl w:val="0"/>
              <w:spacing w:line="235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 w:rsidP="00C34A2E">
            <w:pPr>
              <w:pStyle w:val="3"/>
              <w:spacing w:line="235" w:lineRule="auto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C34A2E">
            <w:pPr>
              <w:spacing w:line="235" w:lineRule="auto"/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C34A2E">
            <w:pPr>
              <w:spacing w:line="235" w:lineRule="auto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C34A2E">
            <w:pPr>
              <w:spacing w:line="235" w:lineRule="auto"/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 w:rsidP="00C34A2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C34A2E">
            <w:pPr>
              <w:spacing w:line="235" w:lineRule="auto"/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C34A2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8C1BD1" w:rsidRDefault="00B40904" w:rsidP="004949D9">
            <w:pPr>
              <w:spacing w:line="235" w:lineRule="auto"/>
              <w:jc w:val="both"/>
            </w:pPr>
            <w:r>
              <w:rPr>
                <w:szCs w:val="28"/>
              </w:rPr>
              <w:t xml:space="preserve">О поддержке семей с детьми и молодежи </w:t>
            </w:r>
            <w:r w:rsidR="004949D9">
              <w:rPr>
                <w:szCs w:val="28"/>
              </w:rPr>
              <w:t>из</w:t>
            </w:r>
            <w:r>
              <w:rPr>
                <w:szCs w:val="28"/>
              </w:rPr>
              <w:t xml:space="preserve"> Донецкой и Луганской Народных Республик</w:t>
            </w:r>
            <w:r w:rsidR="00BB42B0">
              <w:rPr>
                <w:szCs w:val="28"/>
              </w:rPr>
              <w:t>, а также освобожденных территорий</w:t>
            </w:r>
          </w:p>
        </w:tc>
      </w:tr>
    </w:tbl>
    <w:p w:rsidR="003D39A2" w:rsidRDefault="003D39A2" w:rsidP="00C34A2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</w:p>
    <w:p w:rsidR="00027A91" w:rsidRDefault="0029778D" w:rsidP="00027A91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303027">
        <w:rPr>
          <w:szCs w:val="28"/>
        </w:rPr>
        <w:t>Рассмотрев</w:t>
      </w:r>
      <w:r w:rsidR="00AB6294">
        <w:rPr>
          <w:szCs w:val="28"/>
        </w:rPr>
        <w:t>,</w:t>
      </w:r>
      <w:r w:rsidR="00D4391A">
        <w:rPr>
          <w:szCs w:val="28"/>
        </w:rPr>
        <w:t xml:space="preserve"> </w:t>
      </w:r>
      <w:r w:rsidRPr="00303027">
        <w:rPr>
          <w:szCs w:val="28"/>
        </w:rPr>
        <w:t>обсудив</w:t>
      </w:r>
      <w:r w:rsidR="00AB6294">
        <w:rPr>
          <w:szCs w:val="28"/>
        </w:rPr>
        <w:t xml:space="preserve"> и заслушав</w:t>
      </w:r>
      <w:r w:rsidRPr="00303027">
        <w:rPr>
          <w:szCs w:val="28"/>
        </w:rPr>
        <w:t xml:space="preserve"> </w:t>
      </w:r>
      <w:r w:rsidR="00920365">
        <w:rPr>
          <w:szCs w:val="28"/>
        </w:rPr>
        <w:t>информаци</w:t>
      </w:r>
      <w:r w:rsidR="00B40904">
        <w:rPr>
          <w:szCs w:val="28"/>
        </w:rPr>
        <w:t>и</w:t>
      </w:r>
      <w:r w:rsidR="00920365">
        <w:rPr>
          <w:szCs w:val="28"/>
        </w:rPr>
        <w:t xml:space="preserve"> </w:t>
      </w:r>
      <w:r w:rsidR="00B40904">
        <w:rPr>
          <w:szCs w:val="28"/>
        </w:rPr>
        <w:t>органов исполнительной власти Приморского края</w:t>
      </w:r>
      <w:r w:rsidR="002122C7">
        <w:rPr>
          <w:szCs w:val="28"/>
        </w:rPr>
        <w:t xml:space="preserve"> о </w:t>
      </w:r>
      <w:r w:rsidR="00C57E17" w:rsidRPr="00C57E17">
        <w:rPr>
          <w:szCs w:val="28"/>
        </w:rPr>
        <w:t xml:space="preserve">поддержке семей с детьми и молодежи </w:t>
      </w:r>
      <w:r w:rsidR="00974A58">
        <w:rPr>
          <w:szCs w:val="28"/>
        </w:rPr>
        <w:br/>
      </w:r>
      <w:r w:rsidR="004949D9">
        <w:rPr>
          <w:szCs w:val="28"/>
        </w:rPr>
        <w:t>из</w:t>
      </w:r>
      <w:r w:rsidR="00C57E17" w:rsidRPr="00C57E17">
        <w:rPr>
          <w:szCs w:val="28"/>
        </w:rPr>
        <w:t xml:space="preserve"> Донецкой и Луганской Народных Республик</w:t>
      </w:r>
      <w:r w:rsidR="00BB42B0">
        <w:rPr>
          <w:szCs w:val="28"/>
        </w:rPr>
        <w:t>, а также освобожденных территорий</w:t>
      </w:r>
      <w:r w:rsidR="00AB6294">
        <w:rPr>
          <w:szCs w:val="28"/>
        </w:rPr>
        <w:t xml:space="preserve">, </w:t>
      </w:r>
      <w:r w:rsidR="004F280D">
        <w:rPr>
          <w:szCs w:val="28"/>
        </w:rPr>
        <w:t>согласно которым</w:t>
      </w:r>
      <w:r w:rsidR="00027A91">
        <w:rPr>
          <w:szCs w:val="28"/>
        </w:rPr>
        <w:t xml:space="preserve"> </w:t>
      </w:r>
      <w:r w:rsidR="00027A91" w:rsidRPr="00027A91">
        <w:rPr>
          <w:szCs w:val="28"/>
        </w:rPr>
        <w:t xml:space="preserve">организация работы с лицами, прибывающими </w:t>
      </w:r>
      <w:r w:rsidR="00027A91">
        <w:rPr>
          <w:szCs w:val="28"/>
        </w:rPr>
        <w:br/>
      </w:r>
      <w:r w:rsidR="00027A91" w:rsidRPr="00027A91">
        <w:rPr>
          <w:szCs w:val="28"/>
        </w:rPr>
        <w:t>в Приморский край с территорий Донецкой, Луганской Народн</w:t>
      </w:r>
      <w:r w:rsidR="003A658A">
        <w:rPr>
          <w:szCs w:val="28"/>
        </w:rPr>
        <w:t>ых</w:t>
      </w:r>
      <w:r w:rsidR="00027A91" w:rsidRPr="00027A91">
        <w:rPr>
          <w:szCs w:val="28"/>
        </w:rPr>
        <w:t xml:space="preserve"> Республик и освобожденных территорий Украины осуществляется в рамках реализации мероприятий "дорожной карты", утвержденной Решением оперативного штаба от 20 июня 2022 года.</w:t>
      </w:r>
    </w:p>
    <w:p w:rsidR="005F42C4" w:rsidRDefault="003A658A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5F42C4" w:rsidRPr="00C67620">
        <w:rPr>
          <w:szCs w:val="28"/>
        </w:rPr>
        <w:t xml:space="preserve"> </w:t>
      </w:r>
      <w:r w:rsidR="00645555">
        <w:rPr>
          <w:szCs w:val="28"/>
        </w:rPr>
        <w:t xml:space="preserve">2022 году в </w:t>
      </w:r>
      <w:r w:rsidR="005F42C4" w:rsidRPr="00C67620">
        <w:rPr>
          <w:szCs w:val="28"/>
        </w:rPr>
        <w:t xml:space="preserve">Приморский край </w:t>
      </w:r>
      <w:r>
        <w:rPr>
          <w:szCs w:val="28"/>
        </w:rPr>
        <w:t xml:space="preserve">всего </w:t>
      </w:r>
      <w:r w:rsidR="005F42C4" w:rsidRPr="00C67620">
        <w:rPr>
          <w:szCs w:val="28"/>
        </w:rPr>
        <w:t>прибыло 692 человека</w:t>
      </w:r>
      <w:r w:rsidR="00645555" w:rsidRPr="00645555">
        <w:t xml:space="preserve"> </w:t>
      </w:r>
      <w:r w:rsidR="00645555">
        <w:br/>
      </w:r>
      <w:r w:rsidR="00645555" w:rsidRPr="00645555">
        <w:rPr>
          <w:szCs w:val="28"/>
        </w:rPr>
        <w:t>из Донецкой и Луганской Народных Республик, а также освобожденных территорий</w:t>
      </w:r>
      <w:r w:rsidR="005F42C4" w:rsidRPr="00C67620">
        <w:rPr>
          <w:szCs w:val="28"/>
        </w:rPr>
        <w:t xml:space="preserve">, в том числе 163 ребенка. В настоящее время в регионе </w:t>
      </w:r>
      <w:r w:rsidR="00B2560E" w:rsidRPr="00C67620">
        <w:rPr>
          <w:szCs w:val="28"/>
        </w:rPr>
        <w:t>в пунктах временного размещения г. Артема и г. Находки</w:t>
      </w:r>
      <w:r w:rsidR="00B2560E">
        <w:rPr>
          <w:szCs w:val="28"/>
        </w:rPr>
        <w:t xml:space="preserve"> </w:t>
      </w:r>
      <w:r w:rsidR="00B2560E" w:rsidRPr="00C67620">
        <w:rPr>
          <w:szCs w:val="28"/>
        </w:rPr>
        <w:t xml:space="preserve">проживают </w:t>
      </w:r>
      <w:r w:rsidR="005F42C4" w:rsidRPr="00C67620">
        <w:rPr>
          <w:szCs w:val="28"/>
        </w:rPr>
        <w:t xml:space="preserve">195 человек, </w:t>
      </w:r>
      <w:r w:rsidR="00B2560E">
        <w:rPr>
          <w:szCs w:val="28"/>
        </w:rPr>
        <w:br/>
      </w:r>
      <w:r w:rsidR="005F42C4" w:rsidRPr="00C67620">
        <w:rPr>
          <w:szCs w:val="28"/>
        </w:rPr>
        <w:t xml:space="preserve">из них - 54 </w:t>
      </w:r>
      <w:r w:rsidR="00B2560E">
        <w:rPr>
          <w:szCs w:val="28"/>
        </w:rPr>
        <w:t>ребенка.</w:t>
      </w:r>
    </w:p>
    <w:p w:rsidR="00A86939" w:rsidRPr="00A86939" w:rsidRDefault="00027A91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По</w:t>
      </w:r>
      <w:r w:rsidR="00816850">
        <w:rPr>
          <w:szCs w:val="28"/>
        </w:rPr>
        <w:t xml:space="preserve"> информации м</w:t>
      </w:r>
      <w:r w:rsidR="009D2FEF">
        <w:rPr>
          <w:szCs w:val="28"/>
        </w:rPr>
        <w:t>инистерств</w:t>
      </w:r>
      <w:r w:rsidR="00816850">
        <w:rPr>
          <w:szCs w:val="28"/>
        </w:rPr>
        <w:t>а</w:t>
      </w:r>
      <w:r w:rsidR="009D2FEF">
        <w:rPr>
          <w:szCs w:val="28"/>
        </w:rPr>
        <w:t xml:space="preserve"> образования Приморского края </w:t>
      </w:r>
      <w:r w:rsidR="005811D8">
        <w:rPr>
          <w:szCs w:val="28"/>
        </w:rPr>
        <w:t>д</w:t>
      </w:r>
      <w:r w:rsidR="00A86939" w:rsidRPr="00A86939">
        <w:rPr>
          <w:szCs w:val="28"/>
        </w:rPr>
        <w:t>ети, прибыв</w:t>
      </w:r>
      <w:r w:rsidR="005811D8">
        <w:rPr>
          <w:szCs w:val="28"/>
        </w:rPr>
        <w:t>шие</w:t>
      </w:r>
      <w:r w:rsidR="00A86939" w:rsidRPr="00A86939">
        <w:rPr>
          <w:szCs w:val="28"/>
        </w:rPr>
        <w:t xml:space="preserve"> с Украины, Донецкой и Луганской Народных Республик</w:t>
      </w:r>
      <w:r w:rsidR="005811D8">
        <w:rPr>
          <w:szCs w:val="28"/>
        </w:rPr>
        <w:t>,</w:t>
      </w:r>
      <w:r w:rsidR="00A86939" w:rsidRPr="00A86939">
        <w:rPr>
          <w:szCs w:val="28"/>
        </w:rPr>
        <w:t xml:space="preserve"> обеспечены местами в дошкольных и общеобразовательных организациях </w:t>
      </w:r>
      <w:r w:rsidR="005811D8">
        <w:rPr>
          <w:szCs w:val="28"/>
        </w:rPr>
        <w:br/>
      </w:r>
      <w:r w:rsidR="00A86939" w:rsidRPr="00A86939">
        <w:rPr>
          <w:szCs w:val="28"/>
        </w:rPr>
        <w:t>в шаговой доступности от мест проживания. Необходимость создания дополнительных образовательных организаций в пунктах временного пребывания граждан отсутствует.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В подшефном г. Торез </w:t>
      </w:r>
      <w:r w:rsidR="00A3117E">
        <w:rPr>
          <w:szCs w:val="28"/>
        </w:rPr>
        <w:t xml:space="preserve">Донецкой Народной Республики </w:t>
      </w:r>
      <w:r w:rsidRPr="00A86939">
        <w:rPr>
          <w:szCs w:val="28"/>
        </w:rPr>
        <w:t xml:space="preserve">всего </w:t>
      </w:r>
      <w:r w:rsidR="00E55D51">
        <w:rPr>
          <w:szCs w:val="28"/>
        </w:rPr>
        <w:br/>
      </w:r>
      <w:r w:rsidR="0096011B" w:rsidRPr="00A86939">
        <w:rPr>
          <w:szCs w:val="28"/>
        </w:rPr>
        <w:t>39</w:t>
      </w:r>
      <w:r w:rsidR="0096011B">
        <w:rPr>
          <w:szCs w:val="28"/>
        </w:rPr>
        <w:t xml:space="preserve"> </w:t>
      </w:r>
      <w:r w:rsidRPr="00A86939">
        <w:rPr>
          <w:szCs w:val="28"/>
        </w:rPr>
        <w:t xml:space="preserve">образовательных организаций, из них: </w:t>
      </w:r>
    </w:p>
    <w:p w:rsidR="0096011B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школы </w:t>
      </w:r>
      <w:r>
        <w:rPr>
          <w:szCs w:val="28"/>
        </w:rPr>
        <w:t>-</w:t>
      </w:r>
      <w:r w:rsidRPr="00A86939">
        <w:rPr>
          <w:szCs w:val="28"/>
        </w:rPr>
        <w:t xml:space="preserve"> 18; </w:t>
      </w:r>
    </w:p>
    <w:p w:rsidR="0096011B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детские сады </w:t>
      </w:r>
      <w:r>
        <w:rPr>
          <w:szCs w:val="28"/>
        </w:rPr>
        <w:t>-</w:t>
      </w:r>
      <w:r w:rsidRPr="00A86939">
        <w:rPr>
          <w:szCs w:val="28"/>
        </w:rPr>
        <w:t xml:space="preserve"> 18; </w:t>
      </w:r>
    </w:p>
    <w:p w:rsidR="0096011B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учреждения </w:t>
      </w:r>
      <w:r w:rsidR="00943245">
        <w:rPr>
          <w:szCs w:val="28"/>
        </w:rPr>
        <w:t>среднего профессионального образования</w:t>
      </w:r>
      <w:r w:rsidRPr="00A86939">
        <w:rPr>
          <w:szCs w:val="28"/>
        </w:rPr>
        <w:t xml:space="preserve"> </w:t>
      </w:r>
      <w:r>
        <w:rPr>
          <w:szCs w:val="28"/>
        </w:rPr>
        <w:t>-</w:t>
      </w:r>
      <w:r w:rsidRPr="00A86939">
        <w:rPr>
          <w:szCs w:val="28"/>
        </w:rPr>
        <w:t xml:space="preserve"> 3. 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В новом учебному году </w:t>
      </w:r>
      <w:r w:rsidR="0096011B">
        <w:rPr>
          <w:szCs w:val="28"/>
        </w:rPr>
        <w:t>все</w:t>
      </w:r>
      <w:r w:rsidRPr="00A86939">
        <w:rPr>
          <w:szCs w:val="28"/>
        </w:rPr>
        <w:t xml:space="preserve"> образовательны</w:t>
      </w:r>
      <w:r w:rsidR="0096011B">
        <w:rPr>
          <w:szCs w:val="28"/>
        </w:rPr>
        <w:t>е</w:t>
      </w:r>
      <w:r w:rsidRPr="00A86939">
        <w:rPr>
          <w:szCs w:val="28"/>
        </w:rPr>
        <w:t xml:space="preserve"> организаци</w:t>
      </w:r>
      <w:r w:rsidR="0096011B">
        <w:rPr>
          <w:szCs w:val="28"/>
        </w:rPr>
        <w:t>и</w:t>
      </w:r>
      <w:r w:rsidRPr="00A86939">
        <w:rPr>
          <w:szCs w:val="28"/>
        </w:rPr>
        <w:t xml:space="preserve"> начали образовательный процесс с 1</w:t>
      </w:r>
      <w:r w:rsidR="0096011B">
        <w:rPr>
          <w:szCs w:val="28"/>
        </w:rPr>
        <w:t xml:space="preserve"> сентября </w:t>
      </w:r>
      <w:r w:rsidRPr="00A86939">
        <w:rPr>
          <w:szCs w:val="28"/>
        </w:rPr>
        <w:t>2022</w:t>
      </w:r>
      <w:r w:rsidR="0096011B">
        <w:rPr>
          <w:szCs w:val="28"/>
        </w:rPr>
        <w:t xml:space="preserve"> года</w:t>
      </w:r>
      <w:r w:rsidRPr="00A86939">
        <w:rPr>
          <w:szCs w:val="28"/>
        </w:rPr>
        <w:t>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>Поставка учебников и учебных пособий в подшефный город осуществлена 28</w:t>
      </w:r>
      <w:r w:rsidR="0096011B">
        <w:rPr>
          <w:szCs w:val="28"/>
        </w:rPr>
        <w:t xml:space="preserve"> августа </w:t>
      </w:r>
      <w:r w:rsidRPr="00A86939">
        <w:rPr>
          <w:szCs w:val="28"/>
        </w:rPr>
        <w:t>2022</w:t>
      </w:r>
      <w:r w:rsidR="0096011B">
        <w:rPr>
          <w:szCs w:val="28"/>
        </w:rPr>
        <w:t xml:space="preserve"> года</w:t>
      </w:r>
      <w:r w:rsidRPr="00A86939">
        <w:rPr>
          <w:szCs w:val="28"/>
        </w:rPr>
        <w:t>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>За счет средств федерального бюджета для нужд общеобразовательных организаций на подшефной территории поставлены учебники для обучающихся 1-11 классов на сумму 53</w:t>
      </w:r>
      <w:r w:rsidR="009D2FEF">
        <w:rPr>
          <w:szCs w:val="28"/>
        </w:rPr>
        <w:t> </w:t>
      </w:r>
      <w:r w:rsidRPr="00A86939">
        <w:rPr>
          <w:szCs w:val="28"/>
        </w:rPr>
        <w:t>015</w:t>
      </w:r>
      <w:r w:rsidR="0096011B">
        <w:rPr>
          <w:szCs w:val="28"/>
        </w:rPr>
        <w:t>,</w:t>
      </w:r>
      <w:r w:rsidRPr="00A86939">
        <w:rPr>
          <w:szCs w:val="28"/>
        </w:rPr>
        <w:t xml:space="preserve">06 </w:t>
      </w:r>
      <w:r w:rsidR="0096011B">
        <w:rPr>
          <w:szCs w:val="28"/>
        </w:rPr>
        <w:t xml:space="preserve">тысяч </w:t>
      </w:r>
      <w:r w:rsidRPr="00A86939">
        <w:rPr>
          <w:szCs w:val="28"/>
        </w:rPr>
        <w:t>руб</w:t>
      </w:r>
      <w:r w:rsidR="009D2FEF">
        <w:rPr>
          <w:szCs w:val="28"/>
        </w:rPr>
        <w:t>лей.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>В образовательные организации поставлено 9</w:t>
      </w:r>
      <w:r w:rsidR="009D2FEF">
        <w:rPr>
          <w:szCs w:val="28"/>
        </w:rPr>
        <w:t> </w:t>
      </w:r>
      <w:r w:rsidRPr="00A86939">
        <w:rPr>
          <w:szCs w:val="28"/>
        </w:rPr>
        <w:t>904 экземпляра учебных пособий на сумму 3</w:t>
      </w:r>
      <w:r w:rsidR="009D2FEF">
        <w:rPr>
          <w:szCs w:val="28"/>
        </w:rPr>
        <w:t> </w:t>
      </w:r>
      <w:r w:rsidRPr="00A86939">
        <w:rPr>
          <w:szCs w:val="28"/>
        </w:rPr>
        <w:t>500</w:t>
      </w:r>
      <w:r w:rsidR="0096011B">
        <w:rPr>
          <w:szCs w:val="28"/>
        </w:rPr>
        <w:t xml:space="preserve">,00 тысяч </w:t>
      </w:r>
      <w:r w:rsidRPr="00A86939">
        <w:rPr>
          <w:szCs w:val="28"/>
        </w:rPr>
        <w:t>руб</w:t>
      </w:r>
      <w:r w:rsidR="009D2FEF">
        <w:rPr>
          <w:szCs w:val="28"/>
        </w:rPr>
        <w:t>лей.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lastRenderedPageBreak/>
        <w:t xml:space="preserve">На стадии заключения контракт с поставщиками на приобретение </w:t>
      </w:r>
      <w:r w:rsidR="009D2FEF">
        <w:rPr>
          <w:szCs w:val="28"/>
        </w:rPr>
        <w:br/>
      </w:r>
      <w:r w:rsidRPr="00A86939">
        <w:rPr>
          <w:szCs w:val="28"/>
        </w:rPr>
        <w:t>и поставку сенсорной комнаты в общеобразовательную школу г. Торез</w:t>
      </w:r>
      <w:r w:rsidR="006035BE" w:rsidRPr="006035BE">
        <w:t xml:space="preserve"> </w:t>
      </w:r>
      <w:r w:rsidR="006035BE" w:rsidRPr="006035BE">
        <w:rPr>
          <w:szCs w:val="28"/>
        </w:rPr>
        <w:t>Донецкой Народной Республики</w:t>
      </w:r>
      <w:r w:rsidRPr="00A86939">
        <w:rPr>
          <w:szCs w:val="28"/>
        </w:rPr>
        <w:t xml:space="preserve">. 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>По состоянию на 9</w:t>
      </w:r>
      <w:r w:rsidR="00C1255D">
        <w:rPr>
          <w:szCs w:val="28"/>
        </w:rPr>
        <w:t xml:space="preserve"> сентября </w:t>
      </w:r>
      <w:r w:rsidRPr="00A86939">
        <w:rPr>
          <w:szCs w:val="28"/>
        </w:rPr>
        <w:t>2022</w:t>
      </w:r>
      <w:r w:rsidR="00C1255D">
        <w:rPr>
          <w:szCs w:val="28"/>
        </w:rPr>
        <w:t xml:space="preserve"> года</w:t>
      </w:r>
      <w:r w:rsidRPr="00A86939">
        <w:rPr>
          <w:szCs w:val="28"/>
        </w:rPr>
        <w:t xml:space="preserve"> несовершеннолетние, оставшиеся без</w:t>
      </w:r>
      <w:r>
        <w:rPr>
          <w:szCs w:val="28"/>
        </w:rPr>
        <w:t xml:space="preserve"> </w:t>
      </w:r>
      <w:r w:rsidRPr="00A86939">
        <w:rPr>
          <w:szCs w:val="28"/>
        </w:rPr>
        <w:t xml:space="preserve">попечения родителей, прибывшие в Приморский край, отсутствуют. </w:t>
      </w:r>
      <w:r w:rsidR="00C1255D">
        <w:rPr>
          <w:szCs w:val="28"/>
        </w:rPr>
        <w:br/>
      </w:r>
      <w:r w:rsidRPr="00A86939">
        <w:rPr>
          <w:szCs w:val="28"/>
        </w:rPr>
        <w:t xml:space="preserve">Все ранее прибывшие несовершеннолетние выбыли в Донецкую Народную Республику в семьи родителей, одна несовершеннолетняя передана прибывшей в Приморский край матери. </w:t>
      </w:r>
    </w:p>
    <w:p w:rsidR="00B40904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Вопрос размещения и обустройства в Приморском крае детей-сирот </w:t>
      </w:r>
      <w:r w:rsidR="009D2FEF">
        <w:rPr>
          <w:szCs w:val="28"/>
        </w:rPr>
        <w:br/>
      </w:r>
      <w:r w:rsidRPr="00A86939">
        <w:rPr>
          <w:szCs w:val="28"/>
        </w:rPr>
        <w:t xml:space="preserve">и детей, оставшихся без попечения родителей, прибывающих из </w:t>
      </w:r>
      <w:r w:rsidR="005211BE" w:rsidRPr="005211BE">
        <w:rPr>
          <w:szCs w:val="28"/>
        </w:rPr>
        <w:t xml:space="preserve">Донецкой </w:t>
      </w:r>
      <w:r w:rsidR="005211BE">
        <w:rPr>
          <w:szCs w:val="28"/>
        </w:rPr>
        <w:br/>
      </w:r>
      <w:r w:rsidR="005211BE" w:rsidRPr="005211BE">
        <w:rPr>
          <w:szCs w:val="28"/>
        </w:rPr>
        <w:t>и Луганской Народных Республик, а также освобожденных территорий</w:t>
      </w:r>
      <w:r w:rsidRPr="00A86939">
        <w:rPr>
          <w:szCs w:val="28"/>
        </w:rPr>
        <w:t xml:space="preserve">, находится на контроле в министерстве </w:t>
      </w:r>
      <w:r w:rsidR="00816850">
        <w:rPr>
          <w:szCs w:val="28"/>
        </w:rPr>
        <w:t xml:space="preserve">образования Приморского края </w:t>
      </w:r>
      <w:r w:rsidR="005211BE">
        <w:rPr>
          <w:szCs w:val="28"/>
        </w:rPr>
        <w:br/>
      </w:r>
      <w:r w:rsidRPr="00A86939">
        <w:rPr>
          <w:szCs w:val="28"/>
        </w:rPr>
        <w:t>и органах опеки и попечительства Приморского края.</w:t>
      </w:r>
    </w:p>
    <w:p w:rsidR="00DC4148" w:rsidRPr="00DC4148" w:rsidRDefault="00027A91" w:rsidP="00494F73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По</w:t>
      </w:r>
      <w:r w:rsidR="00AF6AB6" w:rsidRPr="00C67620">
        <w:rPr>
          <w:szCs w:val="28"/>
        </w:rPr>
        <w:t xml:space="preserve"> информации м</w:t>
      </w:r>
      <w:r w:rsidR="00A86939" w:rsidRPr="00C67620">
        <w:rPr>
          <w:szCs w:val="28"/>
        </w:rPr>
        <w:t>инистерств</w:t>
      </w:r>
      <w:r w:rsidR="00AF6AB6" w:rsidRPr="00C67620">
        <w:rPr>
          <w:szCs w:val="28"/>
        </w:rPr>
        <w:t>а</w:t>
      </w:r>
      <w:r w:rsidR="00A86939" w:rsidRPr="00C67620">
        <w:rPr>
          <w:szCs w:val="28"/>
        </w:rPr>
        <w:t xml:space="preserve"> профессионального образования </w:t>
      </w:r>
      <w:r w:rsidR="005F42C4">
        <w:rPr>
          <w:szCs w:val="28"/>
        </w:rPr>
        <w:br/>
      </w:r>
      <w:r w:rsidR="00A86939" w:rsidRPr="00C67620">
        <w:rPr>
          <w:szCs w:val="28"/>
        </w:rPr>
        <w:t xml:space="preserve">и занятости населения Приморского края </w:t>
      </w:r>
      <w:r w:rsidR="003A658A">
        <w:rPr>
          <w:szCs w:val="28"/>
        </w:rPr>
        <w:t xml:space="preserve">все </w:t>
      </w:r>
      <w:r w:rsidR="00494F73">
        <w:rPr>
          <w:szCs w:val="28"/>
        </w:rPr>
        <w:t>граждане</w:t>
      </w:r>
      <w:r w:rsidR="00494F73" w:rsidRPr="00494F73">
        <w:rPr>
          <w:szCs w:val="28"/>
        </w:rPr>
        <w:t xml:space="preserve"> из Донецкой и Луганской Народных Республик, а также освобожденных территорий</w:t>
      </w:r>
      <w:r w:rsidR="00494F73">
        <w:rPr>
          <w:szCs w:val="28"/>
        </w:rPr>
        <w:t>,</w:t>
      </w:r>
      <w:r w:rsidR="00494F73" w:rsidRPr="00494F73">
        <w:rPr>
          <w:szCs w:val="28"/>
        </w:rPr>
        <w:t xml:space="preserve"> </w:t>
      </w:r>
      <w:r w:rsidR="00943245">
        <w:rPr>
          <w:szCs w:val="28"/>
        </w:rPr>
        <w:t>п</w:t>
      </w:r>
      <w:r w:rsidR="00DC4148" w:rsidRPr="00DC4148">
        <w:rPr>
          <w:szCs w:val="28"/>
        </w:rPr>
        <w:t xml:space="preserve">рибывающие в </w:t>
      </w:r>
      <w:r w:rsidR="002D22CB">
        <w:rPr>
          <w:szCs w:val="28"/>
        </w:rPr>
        <w:t>п</w:t>
      </w:r>
      <w:r w:rsidR="00F55017">
        <w:rPr>
          <w:szCs w:val="28"/>
        </w:rPr>
        <w:t>ункты временного размещения</w:t>
      </w:r>
      <w:r w:rsidR="00DC4148" w:rsidRPr="00DC4148">
        <w:rPr>
          <w:szCs w:val="28"/>
        </w:rPr>
        <w:t xml:space="preserve"> обеспечиваются комфортными условиями для размещения на базе организаций отдыха и оздоровления детей. </w:t>
      </w:r>
      <w:r w:rsidR="00494F73">
        <w:rPr>
          <w:szCs w:val="28"/>
        </w:rPr>
        <w:t>Данной категории граждан</w:t>
      </w:r>
      <w:r w:rsidR="00DC4148" w:rsidRPr="00DC4148">
        <w:rPr>
          <w:szCs w:val="28"/>
        </w:rPr>
        <w:t xml:space="preserve"> </w:t>
      </w:r>
      <w:r w:rsidR="00494F73" w:rsidRPr="00DC4148">
        <w:rPr>
          <w:szCs w:val="28"/>
        </w:rPr>
        <w:t xml:space="preserve">в полном объеме </w:t>
      </w:r>
      <w:r w:rsidR="00DC4148" w:rsidRPr="00DC4148">
        <w:rPr>
          <w:szCs w:val="28"/>
        </w:rPr>
        <w:t>оказывается:</w:t>
      </w:r>
    </w:p>
    <w:p w:rsidR="00DC4148" w:rsidRPr="00DC4148" w:rsidRDefault="00DC4148" w:rsidP="00DC4148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C4148">
        <w:rPr>
          <w:szCs w:val="28"/>
        </w:rPr>
        <w:t>полномерная гуманитарная (медикаменты и медицинское обслуживание, питание, одежда, вещи первой необходимости), психологическая и юридическая помощь;</w:t>
      </w:r>
    </w:p>
    <w:p w:rsidR="00DC4148" w:rsidRPr="00DC4148" w:rsidRDefault="00DC4148" w:rsidP="00DC4148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C4148">
        <w:rPr>
          <w:szCs w:val="28"/>
        </w:rPr>
        <w:t>воспитательная работа, обучение, отдых и досуг в летний период детей разного возраста;</w:t>
      </w:r>
    </w:p>
    <w:p w:rsidR="00DC4148" w:rsidRPr="00DC4148" w:rsidRDefault="00DC4148" w:rsidP="00DC4148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C4148">
        <w:rPr>
          <w:szCs w:val="28"/>
        </w:rPr>
        <w:t>трудоустройство вынужденно прибывших лиц;</w:t>
      </w:r>
    </w:p>
    <w:p w:rsidR="00DC4148" w:rsidRPr="00DC4148" w:rsidRDefault="00DC4148" w:rsidP="00DC4148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C4148">
        <w:rPr>
          <w:szCs w:val="28"/>
        </w:rPr>
        <w:t xml:space="preserve">помощь в вопросах получения вынужденно прибывшими лицами свидетельства о предоставлении временного убежища, единовременного пособия непосредственно в </w:t>
      </w:r>
      <w:r w:rsidR="002D22CB">
        <w:rPr>
          <w:szCs w:val="28"/>
        </w:rPr>
        <w:t>п</w:t>
      </w:r>
      <w:r w:rsidR="007E0F1F">
        <w:rPr>
          <w:szCs w:val="28"/>
        </w:rPr>
        <w:t>унктах временного размещения</w:t>
      </w:r>
      <w:r w:rsidRPr="00DC4148">
        <w:rPr>
          <w:szCs w:val="28"/>
        </w:rPr>
        <w:t>.</w:t>
      </w:r>
    </w:p>
    <w:p w:rsidR="00A86939" w:rsidRPr="00A86939" w:rsidRDefault="00F02374" w:rsidP="00DC4148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 рамках реализации</w:t>
      </w:r>
      <w:r w:rsidR="00DC4148" w:rsidRPr="00DC4148">
        <w:rPr>
          <w:szCs w:val="28"/>
        </w:rPr>
        <w:t xml:space="preserve"> государственной программы Приморского края </w:t>
      </w:r>
      <w:r w:rsidR="00DC4148">
        <w:rPr>
          <w:szCs w:val="28"/>
        </w:rPr>
        <w:t>"</w:t>
      </w:r>
      <w:r w:rsidR="00DC4148" w:rsidRPr="00DC4148">
        <w:rPr>
          <w:szCs w:val="28"/>
        </w:rPr>
        <w:t>Содействие занятости населения Приморского края на 2020-2027 годы</w:t>
      </w:r>
      <w:r w:rsidR="00DC4148">
        <w:rPr>
          <w:szCs w:val="28"/>
        </w:rPr>
        <w:t>"</w:t>
      </w:r>
      <w:r>
        <w:rPr>
          <w:szCs w:val="28"/>
        </w:rPr>
        <w:t xml:space="preserve">, </w:t>
      </w:r>
      <w:r w:rsidR="00F02F76">
        <w:rPr>
          <w:szCs w:val="28"/>
        </w:rPr>
        <w:br/>
      </w:r>
      <w:r>
        <w:rPr>
          <w:szCs w:val="28"/>
        </w:rPr>
        <w:t>в</w:t>
      </w:r>
      <w:r w:rsidR="00A86939" w:rsidRPr="00A86939">
        <w:rPr>
          <w:szCs w:val="28"/>
        </w:rPr>
        <w:t xml:space="preserve"> целях поддержки семей с детьми и молодежи </w:t>
      </w:r>
      <w:r w:rsidR="007D77B6">
        <w:rPr>
          <w:szCs w:val="28"/>
        </w:rPr>
        <w:t xml:space="preserve">из </w:t>
      </w:r>
      <w:r w:rsidR="00A86939" w:rsidRPr="00A86939">
        <w:rPr>
          <w:szCs w:val="28"/>
        </w:rPr>
        <w:t>данных республик,</w:t>
      </w:r>
      <w:r w:rsidR="009D2FEF">
        <w:rPr>
          <w:szCs w:val="28"/>
        </w:rPr>
        <w:t xml:space="preserve"> </w:t>
      </w:r>
      <w:r w:rsidR="00AF6AB6">
        <w:rPr>
          <w:szCs w:val="28"/>
        </w:rPr>
        <w:br/>
      </w:r>
      <w:r w:rsidR="009646DA">
        <w:rPr>
          <w:szCs w:val="28"/>
        </w:rPr>
        <w:t xml:space="preserve">дополнительно </w:t>
      </w:r>
      <w:r w:rsidR="00A86939" w:rsidRPr="00A86939">
        <w:rPr>
          <w:szCs w:val="28"/>
        </w:rPr>
        <w:t>предоставляются: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ежемесячное пособие на каждого несовершеннолетнего члена семьи при отсутствии источника дохода у участника Государственной программы </w:t>
      </w:r>
      <w:r w:rsidR="009B286E">
        <w:rPr>
          <w:szCs w:val="28"/>
        </w:rPr>
        <w:br/>
      </w:r>
      <w:r w:rsidRPr="00A86939">
        <w:rPr>
          <w:szCs w:val="28"/>
        </w:rPr>
        <w:t xml:space="preserve">и (или) его трудоспособных членов семьи </w:t>
      </w:r>
      <w:r w:rsidR="007F2CDF">
        <w:rPr>
          <w:szCs w:val="28"/>
        </w:rPr>
        <w:t>-</w:t>
      </w:r>
      <w:r w:rsidRPr="00A86939">
        <w:rPr>
          <w:szCs w:val="28"/>
        </w:rPr>
        <w:t xml:space="preserve"> 50</w:t>
      </w:r>
      <w:r w:rsidR="00AF6AB6">
        <w:rPr>
          <w:szCs w:val="28"/>
        </w:rPr>
        <w:t xml:space="preserve"> процентов</w:t>
      </w:r>
      <w:r w:rsidRPr="00A86939">
        <w:rPr>
          <w:szCs w:val="28"/>
        </w:rPr>
        <w:t xml:space="preserve"> величины прожиточного минимума</w:t>
      </w:r>
      <w:r w:rsidR="008962BC">
        <w:rPr>
          <w:szCs w:val="28"/>
        </w:rPr>
        <w:t xml:space="preserve">, </w:t>
      </w:r>
      <w:r w:rsidR="008962BC" w:rsidRPr="008962BC">
        <w:rPr>
          <w:szCs w:val="28"/>
        </w:rPr>
        <w:t>установленной на душу населения по основным социально-демографическим группам населения Приморского края</w:t>
      </w:r>
      <w:r w:rsidR="008962BC">
        <w:rPr>
          <w:szCs w:val="28"/>
        </w:rPr>
        <w:t>,</w:t>
      </w:r>
      <w:r w:rsidR="008962BC" w:rsidRPr="008962BC">
        <w:rPr>
          <w:szCs w:val="28"/>
        </w:rPr>
        <w:t xml:space="preserve"> </w:t>
      </w:r>
      <w:r w:rsidR="008962BC">
        <w:rPr>
          <w:szCs w:val="28"/>
        </w:rPr>
        <w:br/>
        <w:t>(ВПМ в 2022 году - 16,5 тысяч рублей)</w:t>
      </w:r>
      <w:r w:rsidRPr="00A86939">
        <w:rPr>
          <w:szCs w:val="28"/>
        </w:rPr>
        <w:t>, на срок не более шести месяцев со дня получения свидетельства участника Государственной программы (далее - пособие);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компенсация расходов по найму (поднайму) жилого помещения участникам Государственной программы </w:t>
      </w:r>
      <w:r w:rsidR="00AF6AB6">
        <w:rPr>
          <w:szCs w:val="28"/>
        </w:rPr>
        <w:t>-</w:t>
      </w:r>
      <w:r w:rsidRPr="00A86939">
        <w:rPr>
          <w:szCs w:val="28"/>
        </w:rPr>
        <w:t xml:space="preserve"> в размере платы за жилое помещение, установленной договором найма (поднайма) жилого помещения, но не более 10</w:t>
      </w:r>
      <w:r w:rsidR="00BB328C">
        <w:rPr>
          <w:szCs w:val="28"/>
        </w:rPr>
        <w:t>,00</w:t>
      </w:r>
      <w:r w:rsidRPr="00A86939">
        <w:rPr>
          <w:szCs w:val="28"/>
        </w:rPr>
        <w:t xml:space="preserve"> тысяч рублей на каждого в расчете на месяц и на срок </w:t>
      </w:r>
      <w:r w:rsidR="00BB328C">
        <w:rPr>
          <w:szCs w:val="28"/>
        </w:rPr>
        <w:br/>
      </w:r>
      <w:r w:rsidRPr="00A86939">
        <w:rPr>
          <w:szCs w:val="28"/>
        </w:rPr>
        <w:t>не более шести месяцев (далее - компенсация);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осуществление профессионального обучения и дополнительного профессионального образования. </w:t>
      </w:r>
    </w:p>
    <w:p w:rsidR="00A86939" w:rsidRPr="00A86939" w:rsidRDefault="00BB328C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По состоянию на </w:t>
      </w:r>
      <w:r w:rsidR="00A86939" w:rsidRPr="00A86939">
        <w:rPr>
          <w:szCs w:val="28"/>
        </w:rPr>
        <w:t>9 сентября 2022 года с заявлением на получение пособия обратились</w:t>
      </w:r>
      <w:r w:rsidR="00AF6AB6">
        <w:rPr>
          <w:szCs w:val="28"/>
        </w:rPr>
        <w:t xml:space="preserve"> </w:t>
      </w:r>
      <w:r w:rsidR="00A86939" w:rsidRPr="00A86939">
        <w:rPr>
          <w:szCs w:val="28"/>
        </w:rPr>
        <w:t>27 человек, с заявлением о компенсации - 21 человек, поступило 1 заявление на компенсацию понесенных расходов за медицинское освидетельствование.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>Из 241 человека, обратившегося по вопросу трудоустройства, трудоустроены 110 человек, что составляет 45,6</w:t>
      </w:r>
      <w:r w:rsidR="00AF6AB6">
        <w:rPr>
          <w:szCs w:val="28"/>
        </w:rPr>
        <w:t xml:space="preserve"> процентов</w:t>
      </w:r>
      <w:r w:rsidRPr="00A86939">
        <w:rPr>
          <w:szCs w:val="28"/>
        </w:rPr>
        <w:t xml:space="preserve"> от </w:t>
      </w:r>
      <w:r w:rsidR="00943245">
        <w:rPr>
          <w:szCs w:val="28"/>
        </w:rPr>
        <w:t xml:space="preserve">числа </w:t>
      </w:r>
      <w:r w:rsidRPr="00A86939">
        <w:rPr>
          <w:szCs w:val="28"/>
        </w:rPr>
        <w:t>обратившихся.</w:t>
      </w:r>
    </w:p>
    <w:p w:rsidR="00C80C24" w:rsidRDefault="00F02F76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Осуществляется п</w:t>
      </w:r>
      <w:r w:rsidR="00A86939" w:rsidRPr="00A86939">
        <w:rPr>
          <w:szCs w:val="28"/>
        </w:rPr>
        <w:t>рием на обучение</w:t>
      </w:r>
      <w:r w:rsidR="00C80C24">
        <w:rPr>
          <w:szCs w:val="28"/>
        </w:rPr>
        <w:t>: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по основным профессиональным образовательным программам среднего профессионального образования (далее </w:t>
      </w:r>
      <w:r w:rsidR="00AF6AB6">
        <w:rPr>
          <w:szCs w:val="28"/>
        </w:rPr>
        <w:t>-</w:t>
      </w:r>
      <w:r w:rsidRPr="00A86939">
        <w:rPr>
          <w:szCs w:val="28"/>
        </w:rPr>
        <w:t xml:space="preserve"> программы СПО) граждан Луганской и Донецкой Народных Республик на места, финансируе</w:t>
      </w:r>
      <w:r w:rsidR="00F02F76">
        <w:rPr>
          <w:szCs w:val="28"/>
        </w:rPr>
        <w:t>мые из бюджета Приморского края (в</w:t>
      </w:r>
      <w:r w:rsidRPr="00A86939">
        <w:rPr>
          <w:szCs w:val="28"/>
        </w:rPr>
        <w:t>о втором полугодии 2021/2022 учебного года на обучение по программам СПО приняты 2 человека</w:t>
      </w:r>
      <w:r w:rsidR="00F02F76">
        <w:rPr>
          <w:szCs w:val="28"/>
        </w:rPr>
        <w:t>)</w:t>
      </w:r>
      <w:r w:rsidRPr="00A86939">
        <w:rPr>
          <w:szCs w:val="28"/>
        </w:rPr>
        <w:t>.</w:t>
      </w:r>
    </w:p>
    <w:p w:rsidR="00A86939" w:rsidRPr="00A86939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по программам высшего образования </w:t>
      </w:r>
      <w:r w:rsidR="00C80C24">
        <w:rPr>
          <w:szCs w:val="28"/>
        </w:rPr>
        <w:t>в о</w:t>
      </w:r>
      <w:r w:rsidRPr="00A86939">
        <w:rPr>
          <w:szCs w:val="28"/>
        </w:rPr>
        <w:t>бразовательны</w:t>
      </w:r>
      <w:r w:rsidR="005811D8">
        <w:rPr>
          <w:szCs w:val="28"/>
        </w:rPr>
        <w:t>е</w:t>
      </w:r>
      <w:r w:rsidRPr="00A86939">
        <w:rPr>
          <w:szCs w:val="28"/>
        </w:rPr>
        <w:t xml:space="preserve"> организаци</w:t>
      </w:r>
      <w:r w:rsidR="005811D8">
        <w:rPr>
          <w:szCs w:val="28"/>
        </w:rPr>
        <w:t>и</w:t>
      </w:r>
      <w:r w:rsidRPr="00A86939">
        <w:rPr>
          <w:szCs w:val="28"/>
        </w:rPr>
        <w:t xml:space="preserve"> высшего образования, расположенны</w:t>
      </w:r>
      <w:r w:rsidR="00D557FD">
        <w:rPr>
          <w:szCs w:val="28"/>
        </w:rPr>
        <w:t>е</w:t>
      </w:r>
      <w:r w:rsidRPr="00A86939">
        <w:rPr>
          <w:szCs w:val="28"/>
        </w:rPr>
        <w:t xml:space="preserve"> на территории Приморского края</w:t>
      </w:r>
      <w:r w:rsidR="00296C2E">
        <w:rPr>
          <w:szCs w:val="28"/>
        </w:rPr>
        <w:t xml:space="preserve"> и</w:t>
      </w:r>
      <w:bookmarkStart w:id="0" w:name="_GoBack"/>
      <w:bookmarkEnd w:id="0"/>
      <w:r w:rsidRPr="00A86939">
        <w:rPr>
          <w:szCs w:val="28"/>
        </w:rPr>
        <w:t xml:space="preserve"> находя</w:t>
      </w:r>
      <w:r w:rsidR="00C80C24">
        <w:rPr>
          <w:szCs w:val="28"/>
        </w:rPr>
        <w:t>щи</w:t>
      </w:r>
      <w:r w:rsidR="005811D8">
        <w:rPr>
          <w:szCs w:val="28"/>
        </w:rPr>
        <w:t>е</w:t>
      </w:r>
      <w:r w:rsidR="00C80C24">
        <w:rPr>
          <w:szCs w:val="28"/>
        </w:rPr>
        <w:t>ся</w:t>
      </w:r>
      <w:r w:rsidRPr="00A86939">
        <w:rPr>
          <w:szCs w:val="28"/>
        </w:rPr>
        <w:t xml:space="preserve"> в ведении федеральных органов исполнительной власти.</w:t>
      </w:r>
    </w:p>
    <w:p w:rsidR="00B40904" w:rsidRDefault="00A86939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A86939">
        <w:rPr>
          <w:szCs w:val="28"/>
        </w:rPr>
        <w:t xml:space="preserve">В соответствии с полномочиями министерство </w:t>
      </w:r>
      <w:r w:rsidR="009B286E">
        <w:rPr>
          <w:szCs w:val="28"/>
        </w:rPr>
        <w:t xml:space="preserve">профессионального образования и занятости населения Приморского края </w:t>
      </w:r>
      <w:r w:rsidRPr="00A86939">
        <w:rPr>
          <w:szCs w:val="28"/>
        </w:rPr>
        <w:t>обеспечивает информационную поддержку данной категории граждан в части информирования об имеющихся на территории Приморского края образовательных организациях высшего образования, а также о реализуемых</w:t>
      </w:r>
      <w:r w:rsidR="009D2FEF">
        <w:rPr>
          <w:szCs w:val="28"/>
        </w:rPr>
        <w:t xml:space="preserve"> </w:t>
      </w:r>
      <w:r w:rsidRPr="00A86939">
        <w:rPr>
          <w:szCs w:val="28"/>
        </w:rPr>
        <w:t>на их базе образовательных программах</w:t>
      </w:r>
      <w:r w:rsidR="007E783B">
        <w:rPr>
          <w:szCs w:val="28"/>
        </w:rPr>
        <w:t>.</w:t>
      </w:r>
    </w:p>
    <w:p w:rsidR="007E783B" w:rsidRPr="007E783B" w:rsidRDefault="007D77B6" w:rsidP="007E783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По информации м</w:t>
      </w:r>
      <w:r w:rsidR="007E783B" w:rsidRPr="007E783B">
        <w:rPr>
          <w:szCs w:val="28"/>
        </w:rPr>
        <w:t>инистерств</w:t>
      </w:r>
      <w:r>
        <w:rPr>
          <w:szCs w:val="28"/>
        </w:rPr>
        <w:t>а</w:t>
      </w:r>
      <w:r w:rsidR="007E783B" w:rsidRPr="007E783B">
        <w:rPr>
          <w:szCs w:val="28"/>
        </w:rPr>
        <w:t xml:space="preserve"> здравоохранения Приморского края </w:t>
      </w:r>
      <w:r>
        <w:rPr>
          <w:szCs w:val="28"/>
        </w:rPr>
        <w:t>м</w:t>
      </w:r>
      <w:r w:rsidR="007E783B" w:rsidRPr="007E783B">
        <w:rPr>
          <w:szCs w:val="28"/>
        </w:rPr>
        <w:t>едицинская помощь и медицинское освидетельствование граждан,</w:t>
      </w:r>
      <w:r>
        <w:rPr>
          <w:szCs w:val="28"/>
        </w:rPr>
        <w:t xml:space="preserve"> </w:t>
      </w:r>
      <w:r w:rsidR="007E783B" w:rsidRPr="007E783B">
        <w:rPr>
          <w:szCs w:val="28"/>
        </w:rPr>
        <w:t>размещенных в пунктах временного обеспечения, осуществляется</w:t>
      </w:r>
      <w:r>
        <w:rPr>
          <w:szCs w:val="28"/>
        </w:rPr>
        <w:t xml:space="preserve"> </w:t>
      </w:r>
      <w:r w:rsidR="007E783B" w:rsidRPr="007E783B">
        <w:rPr>
          <w:szCs w:val="28"/>
        </w:rPr>
        <w:t>в краевых государственных медицинских организациях бесплатно</w:t>
      </w:r>
      <w:r>
        <w:rPr>
          <w:szCs w:val="28"/>
        </w:rPr>
        <w:t xml:space="preserve"> </w:t>
      </w:r>
      <w:r w:rsidR="007E783B" w:rsidRPr="007E783B">
        <w:rPr>
          <w:szCs w:val="28"/>
        </w:rPr>
        <w:t>и круглосуточно.</w:t>
      </w:r>
    </w:p>
    <w:p w:rsidR="007E783B" w:rsidRPr="007E783B" w:rsidRDefault="007E783B" w:rsidP="007E783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7E783B">
        <w:rPr>
          <w:szCs w:val="28"/>
        </w:rPr>
        <w:t>В настоящее время на территори</w:t>
      </w:r>
      <w:r w:rsidR="00AC3B48">
        <w:rPr>
          <w:szCs w:val="28"/>
        </w:rPr>
        <w:t>и</w:t>
      </w:r>
      <w:r w:rsidRPr="007E783B">
        <w:rPr>
          <w:szCs w:val="28"/>
        </w:rPr>
        <w:t xml:space="preserve"> Приморского края </w:t>
      </w:r>
      <w:r w:rsidR="00AC3B48">
        <w:rPr>
          <w:szCs w:val="28"/>
        </w:rPr>
        <w:t>о</w:t>
      </w:r>
      <w:r w:rsidRPr="007E783B">
        <w:rPr>
          <w:szCs w:val="28"/>
        </w:rPr>
        <w:t xml:space="preserve">бустроились </w:t>
      </w:r>
      <w:r w:rsidR="00AC3B48">
        <w:rPr>
          <w:szCs w:val="28"/>
        </w:rPr>
        <w:br/>
      </w:r>
      <w:r w:rsidR="00AC3B48" w:rsidRPr="007E783B">
        <w:rPr>
          <w:szCs w:val="28"/>
        </w:rPr>
        <w:t>423 гражданина</w:t>
      </w:r>
      <w:r w:rsidR="00AC3B48">
        <w:rPr>
          <w:szCs w:val="28"/>
        </w:rPr>
        <w:t xml:space="preserve"> </w:t>
      </w:r>
      <w:r w:rsidR="005211BE" w:rsidRPr="005211BE">
        <w:rPr>
          <w:szCs w:val="28"/>
        </w:rPr>
        <w:t xml:space="preserve">из Донецкой и Луганской Народных Республик, а также освобожденных территорий </w:t>
      </w:r>
      <w:r w:rsidRPr="007E783B">
        <w:rPr>
          <w:szCs w:val="28"/>
        </w:rPr>
        <w:t>для дальнейшего проживания на территории</w:t>
      </w:r>
      <w:r w:rsidR="007D77B6">
        <w:rPr>
          <w:szCs w:val="28"/>
        </w:rPr>
        <w:t xml:space="preserve"> </w:t>
      </w:r>
      <w:r w:rsidRPr="007E783B">
        <w:rPr>
          <w:szCs w:val="28"/>
        </w:rPr>
        <w:t>Приморского края. Убыло с территории края 39 граждан.</w:t>
      </w:r>
    </w:p>
    <w:p w:rsidR="007E783B" w:rsidRPr="007E783B" w:rsidRDefault="00AC3B48" w:rsidP="00AC3B48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Для граждан, находящихся в</w:t>
      </w:r>
      <w:r w:rsidR="007E783B" w:rsidRPr="007E783B">
        <w:rPr>
          <w:szCs w:val="28"/>
        </w:rPr>
        <w:t xml:space="preserve"> пунктах временного размещения</w:t>
      </w:r>
      <w:r>
        <w:rPr>
          <w:szCs w:val="28"/>
        </w:rPr>
        <w:t xml:space="preserve"> </w:t>
      </w:r>
      <w:r w:rsidR="00BD1977">
        <w:rPr>
          <w:szCs w:val="28"/>
        </w:rPr>
        <w:br/>
      </w:r>
      <w:r>
        <w:rPr>
          <w:szCs w:val="28"/>
        </w:rPr>
        <w:t>на территории Приморского края,</w:t>
      </w:r>
      <w:r w:rsidR="007E783B" w:rsidRPr="007E783B">
        <w:rPr>
          <w:szCs w:val="28"/>
        </w:rPr>
        <w:t xml:space="preserve"> </w:t>
      </w:r>
      <w:r>
        <w:rPr>
          <w:szCs w:val="28"/>
        </w:rPr>
        <w:t>о</w:t>
      </w:r>
      <w:r w:rsidR="007E783B" w:rsidRPr="007E783B">
        <w:rPr>
          <w:szCs w:val="28"/>
        </w:rPr>
        <w:t>рганизована вакцинация против инфекционных болезней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в рамках национального календаря профилактических прививок (детей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 xml:space="preserve">и взрослых), а также против новой </w:t>
      </w:r>
      <w:proofErr w:type="spellStart"/>
      <w:r w:rsidR="007E783B" w:rsidRPr="007E783B">
        <w:rPr>
          <w:szCs w:val="28"/>
        </w:rPr>
        <w:t>коронавирусной</w:t>
      </w:r>
      <w:proofErr w:type="spellEnd"/>
      <w:r w:rsidR="007E783B" w:rsidRPr="007E783B">
        <w:rPr>
          <w:szCs w:val="28"/>
        </w:rPr>
        <w:t xml:space="preserve"> инфекции. Все дети,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 xml:space="preserve">вынужденно прибывшие в Российскую Федерацию </w:t>
      </w:r>
      <w:r w:rsidR="005211BE" w:rsidRPr="005211BE">
        <w:rPr>
          <w:szCs w:val="28"/>
        </w:rPr>
        <w:t>из Донецкой и Луганской Народных Республик, а также освобожденных территорий</w:t>
      </w:r>
      <w:r w:rsidR="00BD1977">
        <w:rPr>
          <w:szCs w:val="28"/>
        </w:rPr>
        <w:t>,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проходят профилактические медицинские осмотры в соответствии с возрастной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группой. Организована дополнительная вакцинация против полиомиелита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 xml:space="preserve">детей до 14 лет, не имеющих сведений </w:t>
      </w:r>
      <w:r>
        <w:rPr>
          <w:szCs w:val="28"/>
        </w:rPr>
        <w:br/>
      </w:r>
      <w:r w:rsidR="007E783B" w:rsidRPr="007E783B">
        <w:rPr>
          <w:szCs w:val="28"/>
        </w:rPr>
        <w:t xml:space="preserve">о прививках. В КГБУЗ </w:t>
      </w:r>
      <w:r w:rsidR="00470913">
        <w:rPr>
          <w:szCs w:val="28"/>
        </w:rPr>
        <w:t>"</w:t>
      </w:r>
      <w:r w:rsidR="007E783B" w:rsidRPr="007E783B">
        <w:rPr>
          <w:szCs w:val="28"/>
        </w:rPr>
        <w:t>Арт</w:t>
      </w:r>
      <w:r w:rsidR="00BD1977">
        <w:rPr>
          <w:szCs w:val="28"/>
        </w:rPr>
        <w:t>е</w:t>
      </w:r>
      <w:r w:rsidR="007E783B" w:rsidRPr="007E783B">
        <w:rPr>
          <w:szCs w:val="28"/>
        </w:rPr>
        <w:t>мовская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детская больница</w:t>
      </w:r>
      <w:r w:rsidR="00470913">
        <w:rPr>
          <w:szCs w:val="28"/>
        </w:rPr>
        <w:t>"</w:t>
      </w:r>
      <w:r w:rsidR="007E783B" w:rsidRPr="007E783B">
        <w:rPr>
          <w:szCs w:val="28"/>
        </w:rPr>
        <w:t xml:space="preserve"> состоит на диспансерном учете два ребенка-инвалида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детства. Медицинская помощь оказывается в соответствии с территориальной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программой государственных гарантий бесплатного оказания гражданам</w:t>
      </w:r>
      <w:r w:rsidR="007D77B6">
        <w:rPr>
          <w:szCs w:val="28"/>
        </w:rPr>
        <w:t xml:space="preserve"> </w:t>
      </w:r>
      <w:r w:rsidR="007E783B" w:rsidRPr="007E783B">
        <w:rPr>
          <w:szCs w:val="28"/>
        </w:rPr>
        <w:t>медицинской помощи в Приморском крае.</w:t>
      </w:r>
    </w:p>
    <w:p w:rsidR="007E783B" w:rsidRDefault="007E783B" w:rsidP="007E783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7E783B">
        <w:rPr>
          <w:szCs w:val="28"/>
        </w:rPr>
        <w:t xml:space="preserve">Совместно с ГУ </w:t>
      </w:r>
      <w:r w:rsidR="00470913">
        <w:rPr>
          <w:szCs w:val="28"/>
        </w:rPr>
        <w:t>"</w:t>
      </w:r>
      <w:r w:rsidRPr="007E783B">
        <w:rPr>
          <w:szCs w:val="28"/>
        </w:rPr>
        <w:t>Территориальный фонд медицинского страхования</w:t>
      </w:r>
      <w:r w:rsidR="00470913">
        <w:rPr>
          <w:szCs w:val="28"/>
        </w:rPr>
        <w:t xml:space="preserve"> </w:t>
      </w:r>
      <w:r w:rsidRPr="007E783B">
        <w:rPr>
          <w:szCs w:val="28"/>
        </w:rPr>
        <w:t>Приморского края</w:t>
      </w:r>
      <w:r w:rsidR="00470913">
        <w:rPr>
          <w:szCs w:val="28"/>
        </w:rPr>
        <w:t>"</w:t>
      </w:r>
      <w:r w:rsidRPr="007E783B">
        <w:rPr>
          <w:szCs w:val="28"/>
        </w:rPr>
        <w:t xml:space="preserve"> организована выдача полисов обязательного медицинского</w:t>
      </w:r>
      <w:r w:rsidR="00470913">
        <w:rPr>
          <w:szCs w:val="28"/>
        </w:rPr>
        <w:t xml:space="preserve"> </w:t>
      </w:r>
      <w:r w:rsidRPr="007E783B">
        <w:rPr>
          <w:szCs w:val="28"/>
        </w:rPr>
        <w:t>страхования.</w:t>
      </w:r>
    </w:p>
    <w:p w:rsidR="005D4BEB" w:rsidRPr="005D4BEB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По информации министерства труда и социальной политики Приморского края </w:t>
      </w:r>
      <w:r w:rsidR="000C2538" w:rsidRPr="00BD1977">
        <w:rPr>
          <w:szCs w:val="28"/>
        </w:rPr>
        <w:t>организаци</w:t>
      </w:r>
      <w:r w:rsidR="000C2538">
        <w:rPr>
          <w:szCs w:val="28"/>
        </w:rPr>
        <w:t>я</w:t>
      </w:r>
      <w:r w:rsidR="000C2538" w:rsidRPr="00BD1977">
        <w:rPr>
          <w:szCs w:val="28"/>
        </w:rPr>
        <w:t xml:space="preserve"> работы с лицами, прибывающими </w:t>
      </w:r>
      <w:r w:rsidR="000C2538">
        <w:rPr>
          <w:szCs w:val="28"/>
        </w:rPr>
        <w:br/>
      </w:r>
      <w:r w:rsidR="000C2538" w:rsidRPr="00BD1977">
        <w:rPr>
          <w:szCs w:val="28"/>
        </w:rPr>
        <w:t>в Приморский край с территорий Донецкой, Луганской Народн</w:t>
      </w:r>
      <w:r w:rsidR="00494F73">
        <w:rPr>
          <w:szCs w:val="28"/>
        </w:rPr>
        <w:t>ых</w:t>
      </w:r>
      <w:r w:rsidR="000C2538" w:rsidRPr="00BD1977">
        <w:rPr>
          <w:szCs w:val="28"/>
        </w:rPr>
        <w:t xml:space="preserve"> Республик и освобожденных территорий Украины</w:t>
      </w:r>
      <w:r w:rsidR="000C2538">
        <w:rPr>
          <w:szCs w:val="28"/>
        </w:rPr>
        <w:t>, осуществляется</w:t>
      </w:r>
      <w:r w:rsidR="000C2538" w:rsidRPr="005D4BEB">
        <w:rPr>
          <w:szCs w:val="28"/>
        </w:rPr>
        <w:t xml:space="preserve"> </w:t>
      </w:r>
      <w:r w:rsidRPr="005D4BEB">
        <w:rPr>
          <w:szCs w:val="28"/>
        </w:rPr>
        <w:t xml:space="preserve">в рамках реализации мероприятий </w:t>
      </w:r>
      <w:r>
        <w:rPr>
          <w:szCs w:val="28"/>
        </w:rPr>
        <w:t>"</w:t>
      </w:r>
      <w:r w:rsidRPr="005D4BEB">
        <w:rPr>
          <w:szCs w:val="28"/>
        </w:rPr>
        <w:t>дорожной карты</w:t>
      </w:r>
      <w:r>
        <w:rPr>
          <w:szCs w:val="28"/>
        </w:rPr>
        <w:t>"</w:t>
      </w:r>
      <w:r w:rsidR="00494F73">
        <w:rPr>
          <w:szCs w:val="28"/>
        </w:rPr>
        <w:t xml:space="preserve"> по следующим направлениям</w:t>
      </w:r>
      <w:r w:rsidR="00921A69">
        <w:rPr>
          <w:szCs w:val="28"/>
        </w:rPr>
        <w:t>:</w:t>
      </w:r>
    </w:p>
    <w:p w:rsidR="0042119A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5D4BEB">
        <w:rPr>
          <w:szCs w:val="28"/>
        </w:rPr>
        <w:t>Обеспечение товарами первой необходимости</w:t>
      </w:r>
      <w:r w:rsidR="0042119A">
        <w:rPr>
          <w:szCs w:val="28"/>
        </w:rPr>
        <w:t>.</w:t>
      </w:r>
    </w:p>
    <w:p w:rsidR="005D4BEB" w:rsidRPr="005D4BEB" w:rsidRDefault="0042119A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5D4BEB" w:rsidRPr="005D4BEB">
        <w:rPr>
          <w:szCs w:val="28"/>
        </w:rPr>
        <w:t>существляется работа по обеспечению гуманитарной помощью граждан,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прибывших на территорию региона из Донецкой,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Луганской Народн</w:t>
      </w:r>
      <w:r w:rsidR="00494F73">
        <w:rPr>
          <w:szCs w:val="28"/>
        </w:rPr>
        <w:t>ых</w:t>
      </w:r>
      <w:r w:rsidR="005D4BEB" w:rsidRPr="005D4BEB">
        <w:rPr>
          <w:szCs w:val="28"/>
        </w:rPr>
        <w:t xml:space="preserve"> Республик и с территории Украины (детским питанием,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средствами гигиены, одеждой, обувью)</w:t>
      </w:r>
      <w:r w:rsidR="00FC7898">
        <w:rPr>
          <w:szCs w:val="28"/>
        </w:rPr>
        <w:t>,</w:t>
      </w:r>
      <w:r w:rsidR="005D4BEB" w:rsidRPr="005D4BEB">
        <w:rPr>
          <w:szCs w:val="28"/>
        </w:rPr>
        <w:t xml:space="preserve"> </w:t>
      </w:r>
      <w:r w:rsidR="00985B1C">
        <w:rPr>
          <w:szCs w:val="28"/>
        </w:rPr>
        <w:t>обеспечено</w:t>
      </w:r>
      <w:r w:rsidR="005D4BEB" w:rsidRPr="005D4BEB">
        <w:rPr>
          <w:szCs w:val="28"/>
        </w:rPr>
        <w:t xml:space="preserve"> 324 человека (320 чел.</w:t>
      </w:r>
      <w:r w:rsidR="005D4BEB">
        <w:rPr>
          <w:szCs w:val="28"/>
        </w:rPr>
        <w:t xml:space="preserve"> </w:t>
      </w:r>
      <w:r w:rsidR="00FC7898">
        <w:rPr>
          <w:szCs w:val="28"/>
        </w:rPr>
        <w:t>-</w:t>
      </w:r>
      <w:r w:rsidR="005D4BEB" w:rsidRPr="005D4BEB">
        <w:rPr>
          <w:szCs w:val="28"/>
        </w:rPr>
        <w:t xml:space="preserve"> </w:t>
      </w:r>
      <w:r w:rsidR="00FC7898">
        <w:rPr>
          <w:szCs w:val="28"/>
        </w:rPr>
        <w:t>п</w:t>
      </w:r>
      <w:r w:rsidR="00F55017">
        <w:rPr>
          <w:szCs w:val="28"/>
        </w:rPr>
        <w:t>ункт временного размещения</w:t>
      </w:r>
      <w:r w:rsidR="005D4BEB" w:rsidRPr="005D4BEB">
        <w:rPr>
          <w:szCs w:val="28"/>
        </w:rPr>
        <w:t xml:space="preserve"> п. Врангель, 4 чел. </w:t>
      </w:r>
      <w:r w:rsidR="00FC7898">
        <w:rPr>
          <w:szCs w:val="28"/>
        </w:rPr>
        <w:t>-</w:t>
      </w:r>
      <w:r w:rsidR="005D4BEB" w:rsidRPr="005D4BEB">
        <w:rPr>
          <w:szCs w:val="28"/>
        </w:rPr>
        <w:t xml:space="preserve"> </w:t>
      </w:r>
      <w:r w:rsidR="00FC7898">
        <w:rPr>
          <w:szCs w:val="28"/>
        </w:rPr>
        <w:t>п</w:t>
      </w:r>
      <w:r w:rsidR="00F55017">
        <w:rPr>
          <w:szCs w:val="28"/>
        </w:rPr>
        <w:t>ункт временного размещения</w:t>
      </w:r>
      <w:r w:rsidR="005D4BEB" w:rsidRPr="005D4BEB">
        <w:rPr>
          <w:szCs w:val="28"/>
        </w:rPr>
        <w:t xml:space="preserve"> </w:t>
      </w:r>
      <w:r w:rsidR="00985B1C">
        <w:rPr>
          <w:szCs w:val="28"/>
        </w:rPr>
        <w:br/>
      </w:r>
      <w:r w:rsidR="005D4BEB" w:rsidRPr="005D4BEB">
        <w:rPr>
          <w:szCs w:val="28"/>
        </w:rPr>
        <w:t>г. Артем</w:t>
      </w:r>
      <w:r w:rsidR="005B72AD">
        <w:rPr>
          <w:szCs w:val="28"/>
        </w:rPr>
        <w:t>а</w:t>
      </w:r>
      <w:r w:rsidR="005D4BEB" w:rsidRPr="005D4BEB">
        <w:rPr>
          <w:szCs w:val="28"/>
        </w:rPr>
        <w:t>).</w:t>
      </w:r>
    </w:p>
    <w:p w:rsidR="005D4BEB" w:rsidRPr="005D4BEB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t>2.Выявление нуждающихся в социальном обслуживании, прием заявлений от граждан, а также оказание содействия в оформлении необходимых документов для предоставления социального обслуживания.</w:t>
      </w:r>
    </w:p>
    <w:p w:rsidR="005D4BEB" w:rsidRPr="005D4BEB" w:rsidRDefault="00985B1C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5D4BEB" w:rsidRPr="005D4BEB">
        <w:rPr>
          <w:szCs w:val="28"/>
        </w:rPr>
        <w:t>существляется разъяснительная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 xml:space="preserve">работа </w:t>
      </w:r>
      <w:r w:rsidR="002E628C" w:rsidRPr="005D4BEB">
        <w:rPr>
          <w:szCs w:val="28"/>
        </w:rPr>
        <w:t>с лицами,</w:t>
      </w:r>
      <w:r w:rsidR="005D4BEB" w:rsidRPr="005D4BEB">
        <w:rPr>
          <w:szCs w:val="28"/>
        </w:rPr>
        <w:t xml:space="preserve"> имеющими инвалидность, пожилыми и малообеспеченными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гражданами по вопросу</w:t>
      </w:r>
      <w:r w:rsidR="005D4BEB">
        <w:rPr>
          <w:szCs w:val="28"/>
        </w:rPr>
        <w:t xml:space="preserve"> предоставления </w:t>
      </w:r>
      <w:r w:rsidR="005D4BEB" w:rsidRPr="005D4BEB">
        <w:rPr>
          <w:szCs w:val="28"/>
        </w:rPr>
        <w:t>социального обслуживания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(стационарная форма)</w:t>
      </w:r>
      <w:r>
        <w:rPr>
          <w:szCs w:val="28"/>
        </w:rPr>
        <w:t xml:space="preserve"> (</w:t>
      </w:r>
      <w:r w:rsidR="005D4BEB" w:rsidRPr="005D4BEB">
        <w:rPr>
          <w:szCs w:val="28"/>
        </w:rPr>
        <w:t>данной работой было охвачено 13 человек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указанной категории (11 чел. имеющие инвалидность, 2 чел. маломобильные</w:t>
      </w:r>
      <w:r w:rsidR="005D4BEB">
        <w:rPr>
          <w:szCs w:val="28"/>
        </w:rPr>
        <w:t xml:space="preserve"> </w:t>
      </w:r>
      <w:r w:rsidR="005D4BEB" w:rsidRPr="005D4BEB">
        <w:rPr>
          <w:szCs w:val="28"/>
        </w:rPr>
        <w:t>граждане)</w:t>
      </w:r>
      <w:r>
        <w:rPr>
          <w:szCs w:val="28"/>
        </w:rPr>
        <w:t>)</w:t>
      </w:r>
      <w:r w:rsidR="005D4BEB" w:rsidRPr="005D4BEB">
        <w:rPr>
          <w:szCs w:val="28"/>
        </w:rPr>
        <w:t>.</w:t>
      </w:r>
    </w:p>
    <w:p w:rsidR="00AC1A90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t>3.Организация социального сопровождения прибывших граждан</w:t>
      </w:r>
      <w:r w:rsidR="00AC1A90">
        <w:rPr>
          <w:szCs w:val="28"/>
        </w:rPr>
        <w:t>:</w:t>
      </w:r>
    </w:p>
    <w:p w:rsidR="005D4BEB" w:rsidRPr="005D4BEB" w:rsidRDefault="00AC1A90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5D4BEB" w:rsidRPr="005D4BEB">
        <w:rPr>
          <w:szCs w:val="28"/>
        </w:rPr>
        <w:t xml:space="preserve">пределяется нуждаемость семьи в социальном сопровождении </w:t>
      </w:r>
      <w:r w:rsidR="003F1DBF">
        <w:rPr>
          <w:szCs w:val="28"/>
        </w:rPr>
        <w:br/>
      </w:r>
      <w:r w:rsidR="005D4BEB" w:rsidRPr="005D4BEB">
        <w:rPr>
          <w:szCs w:val="28"/>
        </w:rPr>
        <w:t>с целью оказания медицинской, психологической, педагогической, юридической и социальной помощи. Родителю (законному представителю) ребенка разъясняется порядок обращения за получением данного вида помощи</w:t>
      </w:r>
      <w:r>
        <w:rPr>
          <w:szCs w:val="28"/>
        </w:rPr>
        <w:t>);</w:t>
      </w:r>
    </w:p>
    <w:p w:rsidR="005D4BEB" w:rsidRPr="005D4BEB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t>ведется консультирование о региональных мерах социальной поддержки (компенсация понесенных расходов на оплату жилого помещения и коммунальных услуг (при наличии инвалидности, установленной в соответствии с законодательством Российской Федерации, и регистрации по месту жительства (месту пребывания) на территории края); назначении пособия на ребенка (при наличии регистрации по месту жительства (пребывания) на территории края, с учетом дохода семьи).</w:t>
      </w:r>
    </w:p>
    <w:p w:rsidR="005D4BEB" w:rsidRPr="005D4BEB" w:rsidRDefault="005D4BEB" w:rsidP="000728C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t>4.Оказание психологической помощи</w:t>
      </w:r>
      <w:r w:rsidR="000728CB">
        <w:rPr>
          <w:szCs w:val="28"/>
        </w:rPr>
        <w:t xml:space="preserve"> (</w:t>
      </w:r>
      <w:r w:rsidRPr="005D4BEB">
        <w:rPr>
          <w:szCs w:val="28"/>
        </w:rPr>
        <w:t>помощь получили 284 человека, из них 51 несовершеннолетний ребенок из семей беженцев</w:t>
      </w:r>
      <w:r w:rsidR="000728CB">
        <w:rPr>
          <w:szCs w:val="28"/>
        </w:rPr>
        <w:t>)</w:t>
      </w:r>
      <w:r w:rsidRPr="005D4BEB">
        <w:rPr>
          <w:szCs w:val="28"/>
        </w:rPr>
        <w:t>.</w:t>
      </w:r>
    </w:p>
    <w:p w:rsidR="005D4BEB" w:rsidRPr="005D4BEB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t>5.Выплата единовременной материальной помощи.</w:t>
      </w:r>
    </w:p>
    <w:p w:rsidR="005D4BEB" w:rsidRPr="005D4BEB" w:rsidRDefault="005D4BEB" w:rsidP="005D4BE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t xml:space="preserve">По состоянию на 8 сентября 2022 года оказано содействие в сборе </w:t>
      </w:r>
      <w:r w:rsidR="003F1DBF">
        <w:rPr>
          <w:szCs w:val="28"/>
        </w:rPr>
        <w:br/>
      </w:r>
      <w:r w:rsidRPr="005D4BEB">
        <w:rPr>
          <w:szCs w:val="28"/>
        </w:rPr>
        <w:t xml:space="preserve">и передаче заявлений на оказание единовременной материальной помощи </w:t>
      </w:r>
      <w:r w:rsidR="003F1DBF">
        <w:rPr>
          <w:szCs w:val="28"/>
        </w:rPr>
        <w:br/>
      </w:r>
      <w:r w:rsidRPr="005D4BEB">
        <w:rPr>
          <w:szCs w:val="28"/>
        </w:rPr>
        <w:t xml:space="preserve">в отношении 548 гражданам, единовременная материальная помощь предоставлена 485 гражданам, по оперативной информации Ростовской/Белгородской области не прошли проверку о пересечении границы Российской Федерации 5 граждан, ожидают оплату единовременной материальной помощи 52 гражданина, отказано по спискам Приморского края 6 гражданам (получение выплаты в другом регионе - 4 чел., в связи с подачей заявления на выплату в другом регионе - 1 чел., пересечение границы </w:t>
      </w:r>
      <w:r w:rsidR="002E628C">
        <w:rPr>
          <w:szCs w:val="28"/>
        </w:rPr>
        <w:br/>
      </w:r>
      <w:r w:rsidRPr="005D4BEB">
        <w:rPr>
          <w:szCs w:val="28"/>
        </w:rPr>
        <w:t>до начала спецоперации - 1 чел.).</w:t>
      </w:r>
    </w:p>
    <w:p w:rsidR="005D4BEB" w:rsidRPr="007E783B" w:rsidRDefault="005D4BEB" w:rsidP="000728C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4BEB">
        <w:rPr>
          <w:szCs w:val="28"/>
        </w:rPr>
        <w:lastRenderedPageBreak/>
        <w:t>6 прибывшим гражданам, имевшим (оформившим) гражданство Российской Федерации, назначены иные региональные меры социальной поддержки</w:t>
      </w:r>
      <w:r w:rsidR="000728CB">
        <w:rPr>
          <w:szCs w:val="28"/>
        </w:rPr>
        <w:t>.</w:t>
      </w:r>
    </w:p>
    <w:p w:rsidR="00D22152" w:rsidRPr="00D22152" w:rsidRDefault="00D22152" w:rsidP="00D22152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По информации министерства физической культуры и спорта Приморского края в</w:t>
      </w:r>
      <w:r w:rsidRPr="00D22152">
        <w:rPr>
          <w:szCs w:val="28"/>
        </w:rPr>
        <w:t xml:space="preserve"> рамках поддержки семей с детьми и молодежи </w:t>
      </w:r>
      <w:r w:rsidR="00CC2895">
        <w:rPr>
          <w:szCs w:val="28"/>
        </w:rPr>
        <w:t>из</w:t>
      </w:r>
      <w:r w:rsidRPr="00D22152">
        <w:rPr>
          <w:szCs w:val="28"/>
        </w:rPr>
        <w:t xml:space="preserve"> Донецкой</w:t>
      </w:r>
      <w:r w:rsidR="00F3598B">
        <w:rPr>
          <w:szCs w:val="28"/>
        </w:rPr>
        <w:t>,</w:t>
      </w:r>
      <w:r w:rsidRPr="00D22152">
        <w:rPr>
          <w:szCs w:val="28"/>
        </w:rPr>
        <w:t xml:space="preserve"> Луганской Народных Республик и на освобожденных территориях Приморским краем передан спортивный инвентарь для муниципального бюджетного учреждения </w:t>
      </w:r>
      <w:r>
        <w:rPr>
          <w:szCs w:val="28"/>
        </w:rPr>
        <w:t>"</w:t>
      </w:r>
      <w:r w:rsidRPr="00D22152">
        <w:rPr>
          <w:szCs w:val="28"/>
        </w:rPr>
        <w:t>детская юношеская спортивная школа №</w:t>
      </w:r>
      <w:r w:rsidR="00B16D61">
        <w:rPr>
          <w:szCs w:val="28"/>
        </w:rPr>
        <w:t xml:space="preserve"> </w:t>
      </w:r>
      <w:r w:rsidRPr="00D22152">
        <w:rPr>
          <w:szCs w:val="28"/>
        </w:rPr>
        <w:t>1 города Торез</w:t>
      </w:r>
      <w:r>
        <w:rPr>
          <w:szCs w:val="28"/>
        </w:rPr>
        <w:t>"</w:t>
      </w:r>
      <w:r w:rsidRPr="00D22152">
        <w:rPr>
          <w:szCs w:val="28"/>
        </w:rPr>
        <w:t xml:space="preserve"> </w:t>
      </w:r>
      <w:r>
        <w:rPr>
          <w:szCs w:val="28"/>
        </w:rPr>
        <w:t>в количестве 143 единиц.</w:t>
      </w:r>
      <w:r w:rsidRPr="00D22152">
        <w:rPr>
          <w:szCs w:val="28"/>
        </w:rPr>
        <w:t xml:space="preserve"> </w:t>
      </w:r>
    </w:p>
    <w:p w:rsidR="00D22152" w:rsidRDefault="00D22152" w:rsidP="00D22152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2152">
        <w:rPr>
          <w:szCs w:val="28"/>
        </w:rPr>
        <w:t xml:space="preserve">В рамках поддержки семей с детьми и молодежи </w:t>
      </w:r>
      <w:r w:rsidR="00B16D61">
        <w:rPr>
          <w:szCs w:val="28"/>
        </w:rPr>
        <w:t>из</w:t>
      </w:r>
      <w:r w:rsidRPr="00D22152">
        <w:rPr>
          <w:szCs w:val="28"/>
        </w:rPr>
        <w:t xml:space="preserve"> Донецкой </w:t>
      </w:r>
      <w:r>
        <w:rPr>
          <w:szCs w:val="28"/>
        </w:rPr>
        <w:br/>
      </w:r>
      <w:r w:rsidRPr="00D22152">
        <w:rPr>
          <w:szCs w:val="28"/>
        </w:rPr>
        <w:t xml:space="preserve">и Луганской Народных Республик на территории Приморского края </w:t>
      </w:r>
      <w:r>
        <w:rPr>
          <w:szCs w:val="28"/>
        </w:rPr>
        <w:br/>
      </w:r>
      <w:r w:rsidRPr="00D22152">
        <w:rPr>
          <w:szCs w:val="28"/>
        </w:rPr>
        <w:t>в управление по физической культуре и спорту по делам молодежи администрации Находкинского городского округа обратился Лысенко Алексей Николаевич, житель Донецкой Народной Республик</w:t>
      </w:r>
      <w:r>
        <w:rPr>
          <w:szCs w:val="28"/>
        </w:rPr>
        <w:t>и</w:t>
      </w:r>
      <w:r w:rsidRPr="00D22152">
        <w:rPr>
          <w:szCs w:val="28"/>
        </w:rPr>
        <w:t>, по вопросу занятий армреслингом.</w:t>
      </w:r>
    </w:p>
    <w:p w:rsidR="005D14A1" w:rsidRPr="005D14A1" w:rsidRDefault="005D14A1" w:rsidP="00D22152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По информации департамента по делам молодежи Приморского края </w:t>
      </w:r>
      <w:r w:rsidR="003159D4">
        <w:rPr>
          <w:szCs w:val="28"/>
        </w:rPr>
        <w:br/>
      </w:r>
      <w:r>
        <w:rPr>
          <w:szCs w:val="28"/>
        </w:rPr>
        <w:t>в</w:t>
      </w:r>
      <w:r w:rsidRPr="005D14A1">
        <w:rPr>
          <w:szCs w:val="28"/>
        </w:rPr>
        <w:t xml:space="preserve"> рамках Всероссийской акции взаимопомощи #МЫВМЕСТЕ (далее </w:t>
      </w:r>
      <w:r>
        <w:rPr>
          <w:szCs w:val="28"/>
        </w:rPr>
        <w:t xml:space="preserve">- </w:t>
      </w:r>
      <w:r w:rsidRPr="005D14A1">
        <w:rPr>
          <w:szCs w:val="28"/>
        </w:rPr>
        <w:t>Акция) с марта по май 2022 года на базе автономной некоммерческой</w:t>
      </w:r>
      <w:r>
        <w:rPr>
          <w:szCs w:val="28"/>
        </w:rPr>
        <w:t xml:space="preserve"> </w:t>
      </w:r>
      <w:r w:rsidRPr="005D14A1">
        <w:rPr>
          <w:szCs w:val="28"/>
        </w:rPr>
        <w:t xml:space="preserve">организации </w:t>
      </w:r>
      <w:r>
        <w:rPr>
          <w:szCs w:val="28"/>
        </w:rPr>
        <w:t>"</w:t>
      </w:r>
      <w:r w:rsidRPr="005D14A1">
        <w:rPr>
          <w:szCs w:val="28"/>
        </w:rPr>
        <w:t>Центр содействия развитию молодежи Приморского края</w:t>
      </w:r>
      <w:r>
        <w:rPr>
          <w:szCs w:val="28"/>
        </w:rPr>
        <w:t xml:space="preserve">" </w:t>
      </w:r>
      <w:r w:rsidRPr="005D14A1">
        <w:rPr>
          <w:szCs w:val="28"/>
        </w:rPr>
        <w:t>функционировал пункт сбора гуманитарной помощи для вынужденных</w:t>
      </w:r>
      <w:r>
        <w:rPr>
          <w:szCs w:val="28"/>
        </w:rPr>
        <w:t xml:space="preserve"> </w:t>
      </w:r>
      <w:r w:rsidRPr="005D14A1">
        <w:rPr>
          <w:szCs w:val="28"/>
        </w:rPr>
        <w:t xml:space="preserve">переселенцев </w:t>
      </w:r>
      <w:r>
        <w:rPr>
          <w:szCs w:val="28"/>
        </w:rPr>
        <w:br/>
      </w:r>
      <w:r w:rsidRPr="005D14A1">
        <w:rPr>
          <w:szCs w:val="28"/>
        </w:rPr>
        <w:t xml:space="preserve">из Луганской и Донецкой </w:t>
      </w:r>
      <w:r>
        <w:rPr>
          <w:szCs w:val="28"/>
        </w:rPr>
        <w:t>Н</w:t>
      </w:r>
      <w:r w:rsidRPr="005D14A1">
        <w:rPr>
          <w:szCs w:val="28"/>
        </w:rPr>
        <w:t xml:space="preserve">ародных </w:t>
      </w:r>
      <w:r>
        <w:rPr>
          <w:szCs w:val="28"/>
        </w:rPr>
        <w:t>Р</w:t>
      </w:r>
      <w:r w:rsidRPr="005D14A1">
        <w:rPr>
          <w:szCs w:val="28"/>
        </w:rPr>
        <w:t xml:space="preserve">еспублик (далее </w:t>
      </w:r>
      <w:r>
        <w:rPr>
          <w:szCs w:val="28"/>
        </w:rPr>
        <w:t>-</w:t>
      </w:r>
      <w:r w:rsidRPr="005D14A1">
        <w:rPr>
          <w:szCs w:val="28"/>
        </w:rPr>
        <w:t xml:space="preserve"> Пункт).</w:t>
      </w:r>
    </w:p>
    <w:p w:rsidR="005D14A1" w:rsidRPr="005D14A1" w:rsidRDefault="005D14A1" w:rsidP="005D14A1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14A1">
        <w:rPr>
          <w:szCs w:val="28"/>
        </w:rPr>
        <w:t>Дополнительные Пункты были открыты в 34-х муниципальных образованиях</w:t>
      </w:r>
      <w:r>
        <w:rPr>
          <w:szCs w:val="28"/>
        </w:rPr>
        <w:t xml:space="preserve"> </w:t>
      </w:r>
      <w:r w:rsidRPr="005D14A1">
        <w:rPr>
          <w:szCs w:val="28"/>
        </w:rPr>
        <w:t>Приморского края, на базе Дальневосточного федерального университета. За</w:t>
      </w:r>
      <w:r>
        <w:rPr>
          <w:szCs w:val="28"/>
        </w:rPr>
        <w:t xml:space="preserve"> </w:t>
      </w:r>
      <w:r w:rsidRPr="005D14A1">
        <w:rPr>
          <w:szCs w:val="28"/>
        </w:rPr>
        <w:t xml:space="preserve">время проведения Акции волонтеры собрали порядка </w:t>
      </w:r>
      <w:r>
        <w:rPr>
          <w:szCs w:val="28"/>
        </w:rPr>
        <w:br/>
      </w:r>
      <w:r w:rsidRPr="005D14A1">
        <w:rPr>
          <w:szCs w:val="28"/>
        </w:rPr>
        <w:t>2,5 тонн помощи.</w:t>
      </w:r>
    </w:p>
    <w:p w:rsidR="005D14A1" w:rsidRPr="005D14A1" w:rsidRDefault="00DB51D4" w:rsidP="005D14A1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5D14A1" w:rsidRPr="005D14A1">
        <w:rPr>
          <w:szCs w:val="28"/>
        </w:rPr>
        <w:t xml:space="preserve"> рамках Акции волонтеры помогали в сортировке и формировании</w:t>
      </w:r>
      <w:r w:rsidR="005D14A1">
        <w:rPr>
          <w:szCs w:val="28"/>
        </w:rPr>
        <w:t xml:space="preserve"> </w:t>
      </w:r>
      <w:r w:rsidR="005D14A1" w:rsidRPr="005D14A1">
        <w:rPr>
          <w:szCs w:val="28"/>
        </w:rPr>
        <w:t>гуманитарной помощи, оказывали информационную поддержку гражданам,</w:t>
      </w:r>
      <w:r w:rsidR="005D14A1">
        <w:rPr>
          <w:szCs w:val="28"/>
        </w:rPr>
        <w:t xml:space="preserve"> </w:t>
      </w:r>
      <w:r w:rsidR="005D14A1" w:rsidRPr="005D14A1">
        <w:rPr>
          <w:szCs w:val="28"/>
        </w:rPr>
        <w:t>желающим помочь вынужденным переселенцам.</w:t>
      </w:r>
    </w:p>
    <w:p w:rsidR="005D14A1" w:rsidRPr="005D14A1" w:rsidRDefault="005D14A1" w:rsidP="005D14A1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5D14A1">
        <w:rPr>
          <w:szCs w:val="28"/>
        </w:rPr>
        <w:t>С целью организации встречи вынужденных переселенцев из Луганской и</w:t>
      </w:r>
      <w:r>
        <w:rPr>
          <w:szCs w:val="28"/>
        </w:rPr>
        <w:t xml:space="preserve"> </w:t>
      </w:r>
      <w:r w:rsidRPr="005D14A1">
        <w:rPr>
          <w:szCs w:val="28"/>
        </w:rPr>
        <w:t xml:space="preserve">Донецкой </w:t>
      </w:r>
      <w:r>
        <w:rPr>
          <w:szCs w:val="28"/>
        </w:rPr>
        <w:t>Н</w:t>
      </w:r>
      <w:r w:rsidRPr="005D14A1">
        <w:rPr>
          <w:szCs w:val="28"/>
        </w:rPr>
        <w:t xml:space="preserve">ародных </w:t>
      </w:r>
      <w:r>
        <w:rPr>
          <w:szCs w:val="28"/>
        </w:rPr>
        <w:t>Р</w:t>
      </w:r>
      <w:r w:rsidRPr="005D14A1">
        <w:rPr>
          <w:szCs w:val="28"/>
        </w:rPr>
        <w:t>еспублик на территории Находкинского городского округа</w:t>
      </w:r>
      <w:r>
        <w:rPr>
          <w:szCs w:val="28"/>
        </w:rPr>
        <w:t xml:space="preserve"> </w:t>
      </w:r>
      <w:r w:rsidRPr="005D14A1">
        <w:rPr>
          <w:szCs w:val="28"/>
        </w:rPr>
        <w:t xml:space="preserve">порядка 70 волонтеров оказывали помощь в сопровождении </w:t>
      </w:r>
      <w:r>
        <w:rPr>
          <w:szCs w:val="28"/>
        </w:rPr>
        <w:br/>
      </w:r>
      <w:r w:rsidRPr="005D14A1">
        <w:rPr>
          <w:szCs w:val="28"/>
        </w:rPr>
        <w:t>и размещении</w:t>
      </w:r>
      <w:r>
        <w:rPr>
          <w:szCs w:val="28"/>
        </w:rPr>
        <w:t xml:space="preserve"> </w:t>
      </w:r>
      <w:r w:rsidRPr="005D14A1">
        <w:rPr>
          <w:szCs w:val="28"/>
        </w:rPr>
        <w:t>переселенцев и организации досуга.</w:t>
      </w:r>
    </w:p>
    <w:p w:rsidR="007E783B" w:rsidRDefault="00B16D61" w:rsidP="00A8693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5D14A1" w:rsidRPr="005D14A1">
        <w:rPr>
          <w:szCs w:val="28"/>
        </w:rPr>
        <w:t xml:space="preserve"> период с 17 по 18 сентября 2022 года в Приморском</w:t>
      </w:r>
      <w:r w:rsidR="005D14A1">
        <w:rPr>
          <w:szCs w:val="28"/>
        </w:rPr>
        <w:t xml:space="preserve"> </w:t>
      </w:r>
      <w:r w:rsidR="005D14A1" w:rsidRPr="005D14A1">
        <w:rPr>
          <w:szCs w:val="28"/>
        </w:rPr>
        <w:t>крае состо</w:t>
      </w:r>
      <w:r w:rsidR="00DB51D4">
        <w:rPr>
          <w:szCs w:val="28"/>
        </w:rPr>
        <w:t>ялся</w:t>
      </w:r>
      <w:r w:rsidR="005D14A1" w:rsidRPr="005D14A1">
        <w:rPr>
          <w:szCs w:val="28"/>
        </w:rPr>
        <w:t xml:space="preserve"> Дальневосточный молодежный военно-патриотический</w:t>
      </w:r>
      <w:r w:rsidR="005D14A1">
        <w:rPr>
          <w:szCs w:val="28"/>
        </w:rPr>
        <w:t xml:space="preserve"> </w:t>
      </w:r>
      <w:r w:rsidR="005D14A1" w:rsidRPr="005D14A1">
        <w:rPr>
          <w:szCs w:val="28"/>
        </w:rPr>
        <w:t xml:space="preserve">фестиваль ДОСААФ России </w:t>
      </w:r>
      <w:r w:rsidR="005D14A1">
        <w:rPr>
          <w:szCs w:val="28"/>
        </w:rPr>
        <w:t>"</w:t>
      </w:r>
      <w:r w:rsidR="005D14A1" w:rsidRPr="005D14A1">
        <w:rPr>
          <w:szCs w:val="28"/>
        </w:rPr>
        <w:t>Найди себя</w:t>
      </w:r>
      <w:r w:rsidR="005D14A1">
        <w:rPr>
          <w:szCs w:val="28"/>
        </w:rPr>
        <w:t>"</w:t>
      </w:r>
      <w:r w:rsidR="005D14A1" w:rsidRPr="005D14A1">
        <w:rPr>
          <w:szCs w:val="28"/>
        </w:rPr>
        <w:t>. В Фестивале</w:t>
      </w:r>
      <w:r w:rsidR="005D14A1">
        <w:rPr>
          <w:szCs w:val="28"/>
        </w:rPr>
        <w:t xml:space="preserve"> </w:t>
      </w:r>
      <w:r w:rsidR="005D14A1" w:rsidRPr="005D14A1">
        <w:rPr>
          <w:szCs w:val="28"/>
        </w:rPr>
        <w:t>при</w:t>
      </w:r>
      <w:r w:rsidR="005811D8">
        <w:rPr>
          <w:szCs w:val="28"/>
        </w:rPr>
        <w:t>няли</w:t>
      </w:r>
      <w:r w:rsidR="005D14A1" w:rsidRPr="005D14A1">
        <w:rPr>
          <w:szCs w:val="28"/>
        </w:rPr>
        <w:t xml:space="preserve"> участие 15 несовершеннолетних жителей г. Торез Донецк</w:t>
      </w:r>
      <w:r w:rsidR="00BB3051">
        <w:rPr>
          <w:szCs w:val="28"/>
        </w:rPr>
        <w:t>ой</w:t>
      </w:r>
      <w:r w:rsidR="005D14A1" w:rsidRPr="005D14A1">
        <w:rPr>
          <w:szCs w:val="28"/>
        </w:rPr>
        <w:t xml:space="preserve"> </w:t>
      </w:r>
      <w:r w:rsidR="005D14A1">
        <w:rPr>
          <w:szCs w:val="28"/>
        </w:rPr>
        <w:t>Н</w:t>
      </w:r>
      <w:r w:rsidR="005D14A1" w:rsidRPr="005D14A1">
        <w:rPr>
          <w:szCs w:val="28"/>
        </w:rPr>
        <w:t>ародн</w:t>
      </w:r>
      <w:r w:rsidR="00BB3051">
        <w:rPr>
          <w:szCs w:val="28"/>
        </w:rPr>
        <w:t>ой</w:t>
      </w:r>
      <w:r w:rsidR="005D14A1">
        <w:rPr>
          <w:szCs w:val="28"/>
        </w:rPr>
        <w:t xml:space="preserve"> Р</w:t>
      </w:r>
      <w:r w:rsidR="00BB3051">
        <w:rPr>
          <w:szCs w:val="28"/>
        </w:rPr>
        <w:t xml:space="preserve">еспублики </w:t>
      </w:r>
      <w:r w:rsidR="005D14A1" w:rsidRPr="005D14A1">
        <w:rPr>
          <w:szCs w:val="28"/>
        </w:rPr>
        <w:t xml:space="preserve">в сопровождении </w:t>
      </w:r>
      <w:r w:rsidR="00DB51D4">
        <w:rPr>
          <w:szCs w:val="28"/>
        </w:rPr>
        <w:br/>
      </w:r>
      <w:r w:rsidR="005D14A1" w:rsidRPr="005D14A1">
        <w:rPr>
          <w:szCs w:val="28"/>
        </w:rPr>
        <w:t>2 взрослых</w:t>
      </w:r>
      <w:r w:rsidR="005D4BEB">
        <w:rPr>
          <w:szCs w:val="28"/>
        </w:rPr>
        <w:t>.</w:t>
      </w:r>
    </w:p>
    <w:p w:rsidR="0029778D" w:rsidRPr="005925B9" w:rsidRDefault="00C06AFC" w:rsidP="00C34A2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7E1EC2">
        <w:rPr>
          <w:szCs w:val="28"/>
        </w:rPr>
        <w:t>к</w:t>
      </w:r>
      <w:r w:rsidR="0029778D" w:rsidRPr="005925B9">
        <w:rPr>
          <w:szCs w:val="28"/>
        </w:rPr>
        <w:t>омитет</w:t>
      </w:r>
    </w:p>
    <w:p w:rsidR="00F65753" w:rsidRPr="005925B9" w:rsidRDefault="00F65753" w:rsidP="00C34A2E">
      <w:pPr>
        <w:spacing w:line="235" w:lineRule="auto"/>
        <w:jc w:val="both"/>
        <w:rPr>
          <w:szCs w:val="28"/>
        </w:rPr>
      </w:pPr>
    </w:p>
    <w:p w:rsidR="00F65753" w:rsidRPr="004601FD" w:rsidRDefault="00F65753" w:rsidP="00DB51D4">
      <w:pPr>
        <w:spacing w:line="235" w:lineRule="auto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C34A2E">
      <w:pPr>
        <w:spacing w:line="235" w:lineRule="auto"/>
        <w:jc w:val="both"/>
        <w:rPr>
          <w:szCs w:val="28"/>
        </w:rPr>
      </w:pPr>
    </w:p>
    <w:p w:rsidR="005E31C8" w:rsidRDefault="005E31C8" w:rsidP="00C34A2E">
      <w:pPr>
        <w:spacing w:line="235" w:lineRule="auto"/>
        <w:ind w:firstLine="709"/>
        <w:jc w:val="both"/>
        <w:rPr>
          <w:szCs w:val="28"/>
        </w:rPr>
      </w:pPr>
      <w:r w:rsidRPr="0074271E">
        <w:rPr>
          <w:szCs w:val="28"/>
        </w:rPr>
        <w:t>1.Принять к сведению информаци</w:t>
      </w:r>
      <w:r w:rsidR="002052E3">
        <w:rPr>
          <w:szCs w:val="28"/>
        </w:rPr>
        <w:t>и</w:t>
      </w:r>
      <w:r w:rsidRPr="0074271E">
        <w:rPr>
          <w:szCs w:val="28"/>
        </w:rPr>
        <w:t xml:space="preserve"> </w:t>
      </w:r>
      <w:r w:rsidR="002052E3" w:rsidRPr="002052E3">
        <w:rPr>
          <w:szCs w:val="28"/>
        </w:rPr>
        <w:t xml:space="preserve">органов исполнительной власти Приморского края о поддержке семей с детьми и молодежи </w:t>
      </w:r>
      <w:r w:rsidR="00886772" w:rsidRPr="00886772">
        <w:rPr>
          <w:szCs w:val="28"/>
        </w:rPr>
        <w:t xml:space="preserve">из Донецкой </w:t>
      </w:r>
      <w:r w:rsidR="00CA215B">
        <w:rPr>
          <w:szCs w:val="28"/>
        </w:rPr>
        <w:br/>
      </w:r>
      <w:r w:rsidR="00886772" w:rsidRPr="00886772">
        <w:rPr>
          <w:szCs w:val="28"/>
        </w:rPr>
        <w:t>и Луганской Народных Республик, а также освобожденных территорий</w:t>
      </w:r>
      <w:r>
        <w:rPr>
          <w:szCs w:val="28"/>
        </w:rPr>
        <w:t>.</w:t>
      </w:r>
    </w:p>
    <w:p w:rsidR="005E31C8" w:rsidRDefault="005E31C8" w:rsidP="00C34A2E">
      <w:pPr>
        <w:spacing w:line="235" w:lineRule="auto"/>
        <w:ind w:firstLine="709"/>
        <w:jc w:val="both"/>
        <w:rPr>
          <w:szCs w:val="28"/>
        </w:rPr>
      </w:pPr>
    </w:p>
    <w:p w:rsidR="00C67620" w:rsidRDefault="004F01CD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87108F">
        <w:rPr>
          <w:szCs w:val="28"/>
        </w:rPr>
        <w:t>Рекомендовать органам исполнительной власти Приморского края</w:t>
      </w:r>
      <w:r w:rsidR="00CA215B" w:rsidRPr="00CA215B">
        <w:rPr>
          <w:szCs w:val="28"/>
        </w:rPr>
        <w:t xml:space="preserve"> </w:t>
      </w:r>
      <w:r w:rsidR="00CA215B">
        <w:rPr>
          <w:szCs w:val="28"/>
        </w:rPr>
        <w:t>продолж</w:t>
      </w:r>
      <w:r w:rsidR="007C3103">
        <w:rPr>
          <w:szCs w:val="28"/>
        </w:rPr>
        <w:t>и</w:t>
      </w:r>
      <w:r w:rsidR="00CA215B">
        <w:rPr>
          <w:szCs w:val="28"/>
        </w:rPr>
        <w:t xml:space="preserve">ть </w:t>
      </w:r>
      <w:r w:rsidR="00D14178">
        <w:rPr>
          <w:szCs w:val="28"/>
        </w:rPr>
        <w:t xml:space="preserve">работу, направленную на </w:t>
      </w:r>
      <w:r w:rsidR="00CA215B">
        <w:rPr>
          <w:szCs w:val="28"/>
        </w:rPr>
        <w:t>оказание:</w:t>
      </w:r>
    </w:p>
    <w:p w:rsidR="0087108F" w:rsidRDefault="00757866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с</w:t>
      </w:r>
      <w:r w:rsidR="00D434AB">
        <w:rPr>
          <w:szCs w:val="28"/>
        </w:rPr>
        <w:t>оциальной з</w:t>
      </w:r>
      <w:r w:rsidR="000F652B">
        <w:rPr>
          <w:szCs w:val="28"/>
        </w:rPr>
        <w:t>ащит</w:t>
      </w:r>
      <w:r w:rsidR="00CA215B">
        <w:rPr>
          <w:szCs w:val="28"/>
        </w:rPr>
        <w:t>ы</w:t>
      </w:r>
      <w:r w:rsidR="00D434AB">
        <w:rPr>
          <w:szCs w:val="28"/>
        </w:rPr>
        <w:t>,</w:t>
      </w:r>
      <w:r w:rsidR="000F652B">
        <w:rPr>
          <w:szCs w:val="28"/>
        </w:rPr>
        <w:t xml:space="preserve"> </w:t>
      </w:r>
      <w:r w:rsidR="0087108F" w:rsidRPr="0087108F">
        <w:rPr>
          <w:szCs w:val="28"/>
        </w:rPr>
        <w:t>поддержк</w:t>
      </w:r>
      <w:r w:rsidR="00CA215B">
        <w:rPr>
          <w:szCs w:val="28"/>
        </w:rPr>
        <w:t>и</w:t>
      </w:r>
      <w:r w:rsidR="0087108F" w:rsidRPr="0087108F">
        <w:rPr>
          <w:szCs w:val="28"/>
        </w:rPr>
        <w:t xml:space="preserve"> </w:t>
      </w:r>
      <w:r w:rsidR="00DC23EB">
        <w:rPr>
          <w:szCs w:val="28"/>
        </w:rPr>
        <w:t xml:space="preserve">и помощи </w:t>
      </w:r>
      <w:r w:rsidR="0087108F" w:rsidRPr="0087108F">
        <w:rPr>
          <w:szCs w:val="28"/>
        </w:rPr>
        <w:t>сем</w:t>
      </w:r>
      <w:r w:rsidR="00DC23EB">
        <w:rPr>
          <w:szCs w:val="28"/>
        </w:rPr>
        <w:t>ьям</w:t>
      </w:r>
      <w:r w:rsidR="0087108F" w:rsidRPr="0087108F">
        <w:rPr>
          <w:szCs w:val="28"/>
        </w:rPr>
        <w:t xml:space="preserve"> с детьми и молодежи </w:t>
      </w:r>
      <w:r w:rsidR="00886772" w:rsidRPr="00886772">
        <w:rPr>
          <w:szCs w:val="28"/>
        </w:rPr>
        <w:t>из Донецкой и Луганской Народных Республик, а также освобожденных территорий</w:t>
      </w:r>
      <w:r w:rsidR="00C67620">
        <w:rPr>
          <w:szCs w:val="28"/>
        </w:rPr>
        <w:t>;</w:t>
      </w:r>
    </w:p>
    <w:p w:rsidR="00C67620" w:rsidRDefault="00C67620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консультативной поддержки родителей</w:t>
      </w:r>
      <w:r w:rsidR="00BC25BD">
        <w:rPr>
          <w:szCs w:val="28"/>
        </w:rPr>
        <w:t>, в том числе</w:t>
      </w:r>
      <w:r>
        <w:rPr>
          <w:szCs w:val="28"/>
        </w:rPr>
        <w:t xml:space="preserve"> в дистанционном формате</w:t>
      </w:r>
      <w:r w:rsidR="00CF7385">
        <w:rPr>
          <w:szCs w:val="28"/>
        </w:rPr>
        <w:t>,</w:t>
      </w:r>
      <w:r>
        <w:rPr>
          <w:szCs w:val="28"/>
        </w:rPr>
        <w:t xml:space="preserve"> с использованием соответствующих организаций, в том числе </w:t>
      </w:r>
      <w:r w:rsidR="00CF7385">
        <w:rPr>
          <w:szCs w:val="28"/>
        </w:rPr>
        <w:t>-</w:t>
      </w:r>
      <w:r>
        <w:rPr>
          <w:szCs w:val="28"/>
        </w:rPr>
        <w:t xml:space="preserve"> некоммерческих</w:t>
      </w:r>
      <w:r w:rsidR="007C3103">
        <w:rPr>
          <w:szCs w:val="28"/>
        </w:rPr>
        <w:t>.</w:t>
      </w:r>
    </w:p>
    <w:p w:rsidR="0087108F" w:rsidRDefault="0087108F" w:rsidP="00C34A2E">
      <w:pPr>
        <w:spacing w:line="235" w:lineRule="auto"/>
        <w:ind w:firstLine="709"/>
        <w:jc w:val="both"/>
        <w:rPr>
          <w:szCs w:val="28"/>
        </w:rPr>
      </w:pPr>
    </w:p>
    <w:p w:rsidR="00C67620" w:rsidRDefault="009F0CC5" w:rsidP="009F0CC5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453574">
        <w:rPr>
          <w:szCs w:val="28"/>
        </w:rPr>
        <w:t xml:space="preserve">.Рекомендовать министерству </w:t>
      </w:r>
      <w:r>
        <w:rPr>
          <w:szCs w:val="28"/>
        </w:rPr>
        <w:t>образования</w:t>
      </w:r>
      <w:r w:rsidRPr="00453574">
        <w:rPr>
          <w:szCs w:val="28"/>
        </w:rPr>
        <w:t xml:space="preserve"> Приморского края</w:t>
      </w:r>
      <w:r>
        <w:rPr>
          <w:szCs w:val="28"/>
        </w:rPr>
        <w:t xml:space="preserve"> продолж</w:t>
      </w:r>
      <w:r w:rsidR="007C3103">
        <w:rPr>
          <w:szCs w:val="28"/>
        </w:rPr>
        <w:t>и</w:t>
      </w:r>
      <w:r>
        <w:rPr>
          <w:szCs w:val="28"/>
        </w:rPr>
        <w:t>ть</w:t>
      </w:r>
      <w:r w:rsidR="00D14178">
        <w:rPr>
          <w:szCs w:val="28"/>
        </w:rPr>
        <w:t xml:space="preserve"> работу по</w:t>
      </w:r>
      <w:r w:rsidR="00C67620">
        <w:rPr>
          <w:szCs w:val="28"/>
        </w:rPr>
        <w:t>:</w:t>
      </w:r>
    </w:p>
    <w:p w:rsidR="009F0CC5" w:rsidRDefault="009F0CC5" w:rsidP="009F0CC5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осуществл</w:t>
      </w:r>
      <w:r w:rsidR="00D14178">
        <w:rPr>
          <w:szCs w:val="28"/>
        </w:rPr>
        <w:t>ению</w:t>
      </w:r>
      <w:r>
        <w:rPr>
          <w:szCs w:val="28"/>
        </w:rPr>
        <w:t xml:space="preserve"> </w:t>
      </w:r>
      <w:r w:rsidR="00757866">
        <w:rPr>
          <w:szCs w:val="28"/>
        </w:rPr>
        <w:t xml:space="preserve">в </w:t>
      </w:r>
      <w:r w:rsidR="00757866" w:rsidRPr="00757866">
        <w:rPr>
          <w:szCs w:val="28"/>
        </w:rPr>
        <w:t>пределах своих полномочий</w:t>
      </w:r>
      <w:r w:rsidR="00757866">
        <w:rPr>
          <w:szCs w:val="28"/>
        </w:rPr>
        <w:t xml:space="preserve"> государственное управлени</w:t>
      </w:r>
      <w:r w:rsidR="00D14178">
        <w:rPr>
          <w:szCs w:val="28"/>
        </w:rPr>
        <w:t>е</w:t>
      </w:r>
      <w:r w:rsidR="00757866">
        <w:rPr>
          <w:szCs w:val="28"/>
        </w:rPr>
        <w:t xml:space="preserve"> </w:t>
      </w:r>
      <w:r w:rsidRPr="00453574">
        <w:rPr>
          <w:szCs w:val="28"/>
        </w:rPr>
        <w:t xml:space="preserve">в сфере общего образования, дополнительного образования </w:t>
      </w:r>
      <w:r w:rsidR="00757866">
        <w:rPr>
          <w:szCs w:val="28"/>
        </w:rPr>
        <w:br/>
        <w:t xml:space="preserve">детей и взрослых </w:t>
      </w:r>
      <w:r w:rsidRPr="00453574">
        <w:rPr>
          <w:szCs w:val="28"/>
        </w:rPr>
        <w:t>на территории Приморского края</w:t>
      </w:r>
      <w:r w:rsidR="007C3103">
        <w:rPr>
          <w:szCs w:val="28"/>
        </w:rPr>
        <w:t xml:space="preserve">, в том числе по охвату детей </w:t>
      </w:r>
      <w:r w:rsidR="007C3103" w:rsidRPr="007C3103">
        <w:rPr>
          <w:szCs w:val="28"/>
        </w:rPr>
        <w:t>и молодежи из Донецкой и Луганской Народных Республик, а также освобожденных территорий</w:t>
      </w:r>
      <w:r w:rsidR="007C3103">
        <w:rPr>
          <w:szCs w:val="28"/>
        </w:rPr>
        <w:t>.</w:t>
      </w:r>
    </w:p>
    <w:p w:rsidR="00C67620" w:rsidRDefault="00C67620" w:rsidP="009F0CC5">
      <w:pPr>
        <w:spacing w:line="235" w:lineRule="auto"/>
        <w:ind w:firstLine="709"/>
        <w:jc w:val="both"/>
        <w:rPr>
          <w:szCs w:val="28"/>
        </w:rPr>
      </w:pPr>
      <w:r w:rsidRPr="00C67620">
        <w:rPr>
          <w:szCs w:val="28"/>
        </w:rPr>
        <w:t>обеспеч</w:t>
      </w:r>
      <w:r w:rsidR="00D14178">
        <w:rPr>
          <w:szCs w:val="28"/>
        </w:rPr>
        <w:t>ению</w:t>
      </w:r>
      <w:r w:rsidRPr="00C67620">
        <w:rPr>
          <w:szCs w:val="28"/>
        </w:rPr>
        <w:t xml:space="preserve"> </w:t>
      </w:r>
      <w:r w:rsidR="000B20BE" w:rsidRPr="000B20BE">
        <w:rPr>
          <w:szCs w:val="28"/>
        </w:rPr>
        <w:t>граждан и детей</w:t>
      </w:r>
      <w:r w:rsidR="000B20BE">
        <w:rPr>
          <w:szCs w:val="28"/>
        </w:rPr>
        <w:t xml:space="preserve">, прибывших </w:t>
      </w:r>
      <w:r w:rsidR="000B20BE" w:rsidRPr="000B20BE">
        <w:rPr>
          <w:szCs w:val="28"/>
        </w:rPr>
        <w:t>из Донецкой и Луганской Народных Республик, а также освобожденных территорий</w:t>
      </w:r>
      <w:r w:rsidR="000B20BE">
        <w:rPr>
          <w:szCs w:val="28"/>
        </w:rPr>
        <w:t>,</w:t>
      </w:r>
      <w:r w:rsidR="000B20BE" w:rsidRPr="000B20BE">
        <w:rPr>
          <w:szCs w:val="28"/>
        </w:rPr>
        <w:t xml:space="preserve"> </w:t>
      </w:r>
      <w:r w:rsidRPr="00C67620">
        <w:rPr>
          <w:szCs w:val="28"/>
        </w:rPr>
        <w:t>комфортны</w:t>
      </w:r>
      <w:r>
        <w:rPr>
          <w:szCs w:val="28"/>
        </w:rPr>
        <w:t>ми</w:t>
      </w:r>
      <w:r w:rsidRPr="00C67620">
        <w:rPr>
          <w:szCs w:val="28"/>
        </w:rPr>
        <w:t xml:space="preserve"> условия</w:t>
      </w:r>
      <w:r>
        <w:rPr>
          <w:szCs w:val="28"/>
        </w:rPr>
        <w:t>ми</w:t>
      </w:r>
      <w:r w:rsidRPr="00C67620">
        <w:rPr>
          <w:szCs w:val="28"/>
        </w:rPr>
        <w:t xml:space="preserve"> для размещения на базе организаций отдыха и оздоровления детей</w:t>
      </w:r>
      <w:r w:rsidR="007C3103">
        <w:rPr>
          <w:szCs w:val="28"/>
        </w:rPr>
        <w:t>.</w:t>
      </w:r>
    </w:p>
    <w:p w:rsidR="009F0CC5" w:rsidRDefault="009F0CC5" w:rsidP="009F0CC5">
      <w:pPr>
        <w:spacing w:line="235" w:lineRule="auto"/>
        <w:ind w:firstLine="709"/>
        <w:jc w:val="both"/>
        <w:rPr>
          <w:szCs w:val="28"/>
        </w:rPr>
      </w:pPr>
    </w:p>
    <w:p w:rsidR="00315BD8" w:rsidRDefault="009F0CC5" w:rsidP="009F0CC5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4.Рекомендовать министерству профессионального образования </w:t>
      </w:r>
      <w:r>
        <w:rPr>
          <w:szCs w:val="28"/>
        </w:rPr>
        <w:br/>
        <w:t>и занятости населения Приморского края</w:t>
      </w:r>
      <w:r w:rsidR="00315BD8">
        <w:rPr>
          <w:szCs w:val="28"/>
        </w:rPr>
        <w:t>:</w:t>
      </w:r>
    </w:p>
    <w:p w:rsidR="009F0CC5" w:rsidRDefault="00CA5320" w:rsidP="009F0CC5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осуществлять</w:t>
      </w:r>
      <w:r w:rsidRPr="007E783B">
        <w:rPr>
          <w:szCs w:val="28"/>
        </w:rPr>
        <w:t xml:space="preserve"> </w:t>
      </w:r>
      <w:r w:rsidR="009F0CC5" w:rsidRPr="007E783B">
        <w:rPr>
          <w:szCs w:val="28"/>
        </w:rPr>
        <w:t>информационн</w:t>
      </w:r>
      <w:r w:rsidR="008F3A50">
        <w:rPr>
          <w:szCs w:val="28"/>
        </w:rPr>
        <w:t>ую</w:t>
      </w:r>
      <w:r w:rsidR="009F0CC5" w:rsidRPr="007E783B">
        <w:rPr>
          <w:szCs w:val="28"/>
        </w:rPr>
        <w:t xml:space="preserve"> поддержк</w:t>
      </w:r>
      <w:r w:rsidR="008F3A50">
        <w:rPr>
          <w:szCs w:val="28"/>
        </w:rPr>
        <w:t>у</w:t>
      </w:r>
      <w:r w:rsidR="009F0CC5" w:rsidRPr="007E783B">
        <w:rPr>
          <w:szCs w:val="28"/>
        </w:rPr>
        <w:t xml:space="preserve"> сем</w:t>
      </w:r>
      <w:r w:rsidR="000D3661">
        <w:rPr>
          <w:szCs w:val="28"/>
        </w:rPr>
        <w:t>ьям</w:t>
      </w:r>
      <w:r w:rsidR="009F0CC5" w:rsidRPr="007E783B">
        <w:rPr>
          <w:szCs w:val="28"/>
        </w:rPr>
        <w:t xml:space="preserve"> с детьми и молодежи </w:t>
      </w:r>
      <w:r w:rsidR="00886772" w:rsidRPr="00886772">
        <w:rPr>
          <w:szCs w:val="28"/>
        </w:rPr>
        <w:t xml:space="preserve">из Донецкой и Луганской Народных Республик, а также освобожденных территорий </w:t>
      </w:r>
      <w:r w:rsidR="009F0CC5" w:rsidRPr="007E783B">
        <w:rPr>
          <w:szCs w:val="28"/>
        </w:rPr>
        <w:t xml:space="preserve">в части информирования об имеющихся на территории Приморского края образовательных организациях высшего образования, а также о реализуемых на их </w:t>
      </w:r>
      <w:r w:rsidR="00315BD8">
        <w:rPr>
          <w:szCs w:val="28"/>
        </w:rPr>
        <w:t>базе образовательных программах;</w:t>
      </w:r>
    </w:p>
    <w:p w:rsidR="009F0CC5" w:rsidRDefault="00CA5320" w:rsidP="009F0CC5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оказывать </w:t>
      </w:r>
      <w:r w:rsidR="000D3661">
        <w:rPr>
          <w:szCs w:val="28"/>
        </w:rPr>
        <w:t>содействи</w:t>
      </w:r>
      <w:r w:rsidR="008F3A50">
        <w:rPr>
          <w:szCs w:val="28"/>
        </w:rPr>
        <w:t>е</w:t>
      </w:r>
      <w:r w:rsidR="000D3661">
        <w:rPr>
          <w:szCs w:val="28"/>
        </w:rPr>
        <w:t xml:space="preserve"> </w:t>
      </w:r>
      <w:r w:rsidR="00315BD8">
        <w:rPr>
          <w:szCs w:val="28"/>
        </w:rPr>
        <w:t xml:space="preserve">в </w:t>
      </w:r>
      <w:r w:rsidR="00315BD8" w:rsidRPr="00315BD8">
        <w:rPr>
          <w:szCs w:val="28"/>
        </w:rPr>
        <w:t>трудоустройств</w:t>
      </w:r>
      <w:r w:rsidR="00315BD8">
        <w:rPr>
          <w:szCs w:val="28"/>
        </w:rPr>
        <w:t>е</w:t>
      </w:r>
      <w:r w:rsidR="00315BD8" w:rsidRPr="00315BD8">
        <w:rPr>
          <w:szCs w:val="28"/>
        </w:rPr>
        <w:t xml:space="preserve"> </w:t>
      </w:r>
      <w:r w:rsidR="007C3103">
        <w:rPr>
          <w:szCs w:val="28"/>
        </w:rPr>
        <w:t>граждан</w:t>
      </w:r>
      <w:r w:rsidR="000D3661">
        <w:rPr>
          <w:szCs w:val="28"/>
        </w:rPr>
        <w:t>, вынужденно прибывших в Российскую Федерацию</w:t>
      </w:r>
      <w:r w:rsidR="00315BD8" w:rsidRPr="00315BD8">
        <w:t xml:space="preserve"> </w:t>
      </w:r>
      <w:r w:rsidR="00886772" w:rsidRPr="00886772">
        <w:rPr>
          <w:szCs w:val="28"/>
        </w:rPr>
        <w:t>из Донецкой и Луганской Народных Республик, а также освобожденных территорий</w:t>
      </w:r>
      <w:r w:rsidR="00315BD8">
        <w:rPr>
          <w:szCs w:val="28"/>
        </w:rPr>
        <w:t>.</w:t>
      </w:r>
    </w:p>
    <w:p w:rsidR="00315BD8" w:rsidRDefault="00315BD8" w:rsidP="009F0CC5">
      <w:pPr>
        <w:spacing w:line="235" w:lineRule="auto"/>
        <w:ind w:firstLine="709"/>
        <w:jc w:val="both"/>
        <w:rPr>
          <w:szCs w:val="28"/>
        </w:rPr>
      </w:pPr>
    </w:p>
    <w:p w:rsidR="0055247B" w:rsidRDefault="009F0CC5" w:rsidP="009F0CC5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5.Рекомендовать министерству здравоохранения Приморского края </w:t>
      </w:r>
      <w:r w:rsidR="000D3661">
        <w:rPr>
          <w:szCs w:val="28"/>
        </w:rPr>
        <w:br/>
      </w:r>
      <w:r>
        <w:rPr>
          <w:szCs w:val="28"/>
        </w:rPr>
        <w:t>продолж</w:t>
      </w:r>
      <w:r w:rsidR="00A944CF">
        <w:rPr>
          <w:szCs w:val="28"/>
        </w:rPr>
        <w:t>и</w:t>
      </w:r>
      <w:r>
        <w:rPr>
          <w:szCs w:val="28"/>
        </w:rPr>
        <w:t>ть</w:t>
      </w:r>
      <w:r w:rsidR="00A61186">
        <w:rPr>
          <w:szCs w:val="28"/>
        </w:rPr>
        <w:t xml:space="preserve"> работу, направленную на</w:t>
      </w:r>
      <w:r w:rsidR="0055247B">
        <w:rPr>
          <w:szCs w:val="28"/>
        </w:rPr>
        <w:t>:</w:t>
      </w:r>
    </w:p>
    <w:p w:rsidR="009F0CC5" w:rsidRDefault="009F0CC5" w:rsidP="007C3103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оказ</w:t>
      </w:r>
      <w:r w:rsidR="00A61186">
        <w:rPr>
          <w:szCs w:val="28"/>
        </w:rPr>
        <w:t>ание</w:t>
      </w:r>
      <w:r>
        <w:rPr>
          <w:szCs w:val="28"/>
        </w:rPr>
        <w:t xml:space="preserve"> </w:t>
      </w:r>
      <w:r w:rsidRPr="00470913">
        <w:rPr>
          <w:szCs w:val="28"/>
        </w:rPr>
        <w:t>медицинск</w:t>
      </w:r>
      <w:r w:rsidR="00A61186">
        <w:rPr>
          <w:szCs w:val="28"/>
        </w:rPr>
        <w:t>ой</w:t>
      </w:r>
      <w:r w:rsidRPr="00470913">
        <w:rPr>
          <w:szCs w:val="28"/>
        </w:rPr>
        <w:t xml:space="preserve"> помощ</w:t>
      </w:r>
      <w:r w:rsidR="00A61186">
        <w:rPr>
          <w:szCs w:val="28"/>
        </w:rPr>
        <w:t>и</w:t>
      </w:r>
      <w:r w:rsidRPr="00470913">
        <w:rPr>
          <w:szCs w:val="28"/>
        </w:rPr>
        <w:t xml:space="preserve"> и медицинско</w:t>
      </w:r>
      <w:r w:rsidR="00A61186">
        <w:rPr>
          <w:szCs w:val="28"/>
        </w:rPr>
        <w:t>го</w:t>
      </w:r>
      <w:r w:rsidRPr="00470913">
        <w:rPr>
          <w:szCs w:val="28"/>
        </w:rPr>
        <w:t xml:space="preserve"> освидетельствовани</w:t>
      </w:r>
      <w:r w:rsidR="00A61186">
        <w:rPr>
          <w:szCs w:val="28"/>
        </w:rPr>
        <w:t>я</w:t>
      </w:r>
      <w:r w:rsidRPr="00470913">
        <w:rPr>
          <w:szCs w:val="28"/>
        </w:rPr>
        <w:t xml:space="preserve"> граждан</w:t>
      </w:r>
      <w:r w:rsidR="000B20BE" w:rsidRPr="000B20BE">
        <w:rPr>
          <w:szCs w:val="28"/>
        </w:rPr>
        <w:t xml:space="preserve"> и детей</w:t>
      </w:r>
      <w:r w:rsidR="000B20BE">
        <w:rPr>
          <w:szCs w:val="28"/>
        </w:rPr>
        <w:t xml:space="preserve">, </w:t>
      </w:r>
      <w:r w:rsidR="007C3103" w:rsidRPr="007C3103">
        <w:rPr>
          <w:szCs w:val="28"/>
        </w:rPr>
        <w:t xml:space="preserve">вынужденно прибывших в Российскую Федерацию </w:t>
      </w:r>
      <w:r w:rsidR="00F046DB">
        <w:rPr>
          <w:szCs w:val="28"/>
        </w:rPr>
        <w:br/>
      </w:r>
      <w:r w:rsidR="007C3103" w:rsidRPr="007C3103">
        <w:rPr>
          <w:szCs w:val="28"/>
        </w:rPr>
        <w:t>из Донецкой и Луганской Народных Республик, а также освобожденных территорий</w:t>
      </w:r>
      <w:r w:rsidR="007C3103">
        <w:rPr>
          <w:szCs w:val="28"/>
        </w:rPr>
        <w:t>, и</w:t>
      </w:r>
      <w:r w:rsidR="007C3103" w:rsidRPr="007C3103">
        <w:rPr>
          <w:szCs w:val="28"/>
        </w:rPr>
        <w:t xml:space="preserve"> </w:t>
      </w:r>
      <w:r w:rsidRPr="00470913">
        <w:rPr>
          <w:szCs w:val="28"/>
        </w:rPr>
        <w:t>размещенных в пунктах временно</w:t>
      </w:r>
      <w:r w:rsidR="0055247B">
        <w:rPr>
          <w:szCs w:val="28"/>
        </w:rPr>
        <w:t>го обеспечения;</w:t>
      </w:r>
    </w:p>
    <w:p w:rsidR="0055247B" w:rsidRDefault="0055247B" w:rsidP="009F0CC5">
      <w:pPr>
        <w:spacing w:line="235" w:lineRule="auto"/>
        <w:ind w:firstLine="709"/>
        <w:jc w:val="both"/>
        <w:rPr>
          <w:szCs w:val="28"/>
        </w:rPr>
      </w:pPr>
      <w:r w:rsidRPr="0055247B">
        <w:rPr>
          <w:szCs w:val="28"/>
        </w:rPr>
        <w:t>организован</w:t>
      </w:r>
      <w:r>
        <w:rPr>
          <w:szCs w:val="28"/>
        </w:rPr>
        <w:t>ную</w:t>
      </w:r>
      <w:r w:rsidRPr="0055247B">
        <w:rPr>
          <w:szCs w:val="28"/>
        </w:rPr>
        <w:t xml:space="preserve"> выдач</w:t>
      </w:r>
      <w:r>
        <w:rPr>
          <w:szCs w:val="28"/>
        </w:rPr>
        <w:t>у</w:t>
      </w:r>
      <w:r w:rsidRPr="0055247B">
        <w:rPr>
          <w:szCs w:val="28"/>
        </w:rPr>
        <w:t xml:space="preserve"> полисов </w:t>
      </w:r>
      <w:r w:rsidR="007C3103" w:rsidRPr="0055247B">
        <w:rPr>
          <w:szCs w:val="28"/>
        </w:rPr>
        <w:t>обязательного медицинского страхования</w:t>
      </w:r>
      <w:r w:rsidR="007C3103">
        <w:rPr>
          <w:szCs w:val="28"/>
        </w:rPr>
        <w:t xml:space="preserve"> </w:t>
      </w:r>
      <w:r w:rsidR="007C3103" w:rsidRPr="007C3103">
        <w:rPr>
          <w:szCs w:val="28"/>
        </w:rPr>
        <w:t xml:space="preserve">семьям с детьми и молодежи из Донецкой и Луганской </w:t>
      </w:r>
      <w:r w:rsidR="00D04536">
        <w:rPr>
          <w:szCs w:val="28"/>
        </w:rPr>
        <w:br/>
      </w:r>
      <w:r w:rsidR="007C3103" w:rsidRPr="007C3103">
        <w:rPr>
          <w:szCs w:val="28"/>
        </w:rPr>
        <w:t xml:space="preserve">Народных Республик, а также освобожденных территорий </w:t>
      </w:r>
      <w:r w:rsidR="007C3103">
        <w:rPr>
          <w:szCs w:val="28"/>
        </w:rPr>
        <w:t>с</w:t>
      </w:r>
      <w:r w:rsidR="007C3103" w:rsidRPr="0055247B">
        <w:rPr>
          <w:szCs w:val="28"/>
        </w:rPr>
        <w:t>овместно</w:t>
      </w:r>
      <w:r w:rsidR="007C3103" w:rsidRPr="007C3103">
        <w:rPr>
          <w:szCs w:val="28"/>
        </w:rPr>
        <w:t xml:space="preserve"> </w:t>
      </w:r>
      <w:r w:rsidR="00D04536">
        <w:rPr>
          <w:szCs w:val="28"/>
        </w:rPr>
        <w:br/>
      </w:r>
      <w:r w:rsidRPr="0055247B">
        <w:rPr>
          <w:szCs w:val="28"/>
        </w:rPr>
        <w:t>с ГУ "Территориальный фонд медицинског</w:t>
      </w:r>
      <w:r>
        <w:rPr>
          <w:szCs w:val="28"/>
        </w:rPr>
        <w:t>о страхования Приморского края".</w:t>
      </w:r>
    </w:p>
    <w:p w:rsidR="00A61186" w:rsidRDefault="00A61186" w:rsidP="009F0CC5">
      <w:pPr>
        <w:spacing w:line="235" w:lineRule="auto"/>
        <w:ind w:firstLine="709"/>
        <w:jc w:val="both"/>
        <w:rPr>
          <w:szCs w:val="28"/>
        </w:rPr>
      </w:pPr>
    </w:p>
    <w:p w:rsidR="00657877" w:rsidRDefault="009F0CC5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6.</w:t>
      </w:r>
      <w:r w:rsidR="00657877">
        <w:rPr>
          <w:szCs w:val="28"/>
        </w:rPr>
        <w:t xml:space="preserve">Рекомендовать </w:t>
      </w:r>
      <w:r w:rsidR="00FD5FC2">
        <w:rPr>
          <w:szCs w:val="28"/>
        </w:rPr>
        <w:t>министерству труда и социальной политики</w:t>
      </w:r>
      <w:r w:rsidR="00657877" w:rsidRPr="00657877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3D343B">
        <w:rPr>
          <w:szCs w:val="28"/>
        </w:rPr>
        <w:t>продолж</w:t>
      </w:r>
      <w:r w:rsidR="00A944CF">
        <w:rPr>
          <w:szCs w:val="28"/>
        </w:rPr>
        <w:t>и</w:t>
      </w:r>
      <w:r w:rsidR="003D343B">
        <w:rPr>
          <w:szCs w:val="28"/>
        </w:rPr>
        <w:t>ть</w:t>
      </w:r>
      <w:r w:rsidR="007C3103" w:rsidRPr="007C3103">
        <w:t xml:space="preserve"> </w:t>
      </w:r>
      <w:r w:rsidR="00567BB1">
        <w:t xml:space="preserve">работу по </w:t>
      </w:r>
      <w:r w:rsidR="007C3103">
        <w:t>оказ</w:t>
      </w:r>
      <w:r w:rsidR="00567BB1">
        <w:t>анию</w:t>
      </w:r>
      <w:r w:rsidR="007C3103">
        <w:t xml:space="preserve"> необходим</w:t>
      </w:r>
      <w:r w:rsidR="00567BB1">
        <w:t>ой</w:t>
      </w:r>
      <w:r w:rsidR="007C3103">
        <w:t xml:space="preserve"> помощ</w:t>
      </w:r>
      <w:r w:rsidR="00567BB1">
        <w:t>и</w:t>
      </w:r>
      <w:r w:rsidR="00541FEF">
        <w:t>,</w:t>
      </w:r>
      <w:r w:rsidR="007C3103">
        <w:t xml:space="preserve"> </w:t>
      </w:r>
      <w:r w:rsidR="007C3103" w:rsidRPr="007C3103">
        <w:rPr>
          <w:szCs w:val="28"/>
        </w:rPr>
        <w:t>вынужденно прибывши</w:t>
      </w:r>
      <w:r w:rsidR="007C3103">
        <w:rPr>
          <w:szCs w:val="28"/>
        </w:rPr>
        <w:t>м</w:t>
      </w:r>
      <w:r w:rsidR="007C3103" w:rsidRPr="007C3103">
        <w:rPr>
          <w:szCs w:val="28"/>
        </w:rPr>
        <w:t xml:space="preserve"> в Российскую Федерацию из Донецкой и Луганской Народных Республик</w:t>
      </w:r>
      <w:r w:rsidR="00541FEF">
        <w:rPr>
          <w:szCs w:val="28"/>
        </w:rPr>
        <w:t>,</w:t>
      </w:r>
      <w:r w:rsidR="007C3103">
        <w:rPr>
          <w:szCs w:val="28"/>
        </w:rPr>
        <w:t xml:space="preserve"> путем</w:t>
      </w:r>
      <w:r w:rsidR="003D343B">
        <w:rPr>
          <w:szCs w:val="28"/>
        </w:rPr>
        <w:t>:</w:t>
      </w:r>
    </w:p>
    <w:p w:rsidR="001D1251" w:rsidRDefault="003D343B" w:rsidP="00875589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3D343B">
        <w:rPr>
          <w:szCs w:val="28"/>
        </w:rPr>
        <w:t>ыявл</w:t>
      </w:r>
      <w:r w:rsidR="007C3103">
        <w:rPr>
          <w:szCs w:val="28"/>
        </w:rPr>
        <w:t>ения</w:t>
      </w:r>
      <w:r w:rsidRPr="003D343B">
        <w:rPr>
          <w:szCs w:val="28"/>
        </w:rPr>
        <w:t xml:space="preserve"> нуждающихся в социальном обслуживании, </w:t>
      </w:r>
      <w:r w:rsidR="002D3140">
        <w:rPr>
          <w:szCs w:val="28"/>
        </w:rPr>
        <w:t>осуществл</w:t>
      </w:r>
      <w:r w:rsidR="007C3103">
        <w:rPr>
          <w:szCs w:val="28"/>
        </w:rPr>
        <w:t>ения</w:t>
      </w:r>
      <w:r w:rsidR="002D3140">
        <w:rPr>
          <w:szCs w:val="28"/>
        </w:rPr>
        <w:t xml:space="preserve"> </w:t>
      </w:r>
      <w:r w:rsidRPr="003D343B">
        <w:rPr>
          <w:szCs w:val="28"/>
        </w:rPr>
        <w:t>прием</w:t>
      </w:r>
      <w:r w:rsidR="007C3103">
        <w:rPr>
          <w:szCs w:val="28"/>
        </w:rPr>
        <w:t>а</w:t>
      </w:r>
      <w:r w:rsidRPr="003D343B">
        <w:rPr>
          <w:szCs w:val="28"/>
        </w:rPr>
        <w:t xml:space="preserve"> заявлений от граждан, а также содействи</w:t>
      </w:r>
      <w:r w:rsidR="007C3103">
        <w:rPr>
          <w:szCs w:val="28"/>
        </w:rPr>
        <w:t>я</w:t>
      </w:r>
      <w:r w:rsidRPr="003D343B">
        <w:rPr>
          <w:szCs w:val="28"/>
        </w:rPr>
        <w:t xml:space="preserve"> в оформлении необходимых документов для предоставления социального обслуживания</w:t>
      </w:r>
      <w:r w:rsidR="007C3103" w:rsidRPr="007C3103">
        <w:t xml:space="preserve"> </w:t>
      </w:r>
      <w:r w:rsidR="007C3103" w:rsidRPr="007C3103">
        <w:rPr>
          <w:szCs w:val="28"/>
        </w:rPr>
        <w:t>семьям с детьми и молодежи</w:t>
      </w:r>
      <w:r w:rsidR="004965B3">
        <w:rPr>
          <w:szCs w:val="28"/>
        </w:rPr>
        <w:t>;</w:t>
      </w:r>
    </w:p>
    <w:p w:rsidR="004859FC" w:rsidRDefault="004859FC" w:rsidP="004859FC">
      <w:pPr>
        <w:spacing w:line="235" w:lineRule="auto"/>
        <w:ind w:firstLine="709"/>
        <w:jc w:val="both"/>
        <w:rPr>
          <w:szCs w:val="28"/>
        </w:rPr>
      </w:pPr>
      <w:r w:rsidRPr="004859FC">
        <w:rPr>
          <w:szCs w:val="28"/>
        </w:rPr>
        <w:lastRenderedPageBreak/>
        <w:t>определ</w:t>
      </w:r>
      <w:r w:rsidR="00B11631">
        <w:rPr>
          <w:szCs w:val="28"/>
        </w:rPr>
        <w:t>ения</w:t>
      </w:r>
      <w:r w:rsidRPr="004859FC">
        <w:rPr>
          <w:szCs w:val="28"/>
        </w:rPr>
        <w:t xml:space="preserve"> нуждаемост</w:t>
      </w:r>
      <w:r w:rsidR="00B11631">
        <w:rPr>
          <w:szCs w:val="28"/>
        </w:rPr>
        <w:t>и</w:t>
      </w:r>
      <w:r w:rsidRPr="004859FC">
        <w:rPr>
          <w:szCs w:val="28"/>
        </w:rPr>
        <w:t xml:space="preserve"> сем</w:t>
      </w:r>
      <w:r w:rsidR="007C3103">
        <w:rPr>
          <w:szCs w:val="28"/>
        </w:rPr>
        <w:t>ей</w:t>
      </w:r>
      <w:r w:rsidRPr="004859FC">
        <w:rPr>
          <w:szCs w:val="28"/>
        </w:rPr>
        <w:t xml:space="preserve"> в социальном сопровождении с целью оказания медицинской, психологической, педагогической, юридической </w:t>
      </w:r>
      <w:r w:rsidR="00F076C1">
        <w:rPr>
          <w:szCs w:val="28"/>
        </w:rPr>
        <w:br/>
      </w:r>
      <w:r w:rsidRPr="004859FC">
        <w:rPr>
          <w:szCs w:val="28"/>
        </w:rPr>
        <w:t>и социальной помощи</w:t>
      </w:r>
      <w:r>
        <w:rPr>
          <w:szCs w:val="28"/>
        </w:rPr>
        <w:t>;</w:t>
      </w:r>
    </w:p>
    <w:p w:rsidR="004965B3" w:rsidRDefault="00EC3769" w:rsidP="00875589">
      <w:pPr>
        <w:spacing w:line="235" w:lineRule="auto"/>
        <w:ind w:firstLine="709"/>
        <w:jc w:val="both"/>
        <w:rPr>
          <w:szCs w:val="28"/>
        </w:rPr>
      </w:pPr>
      <w:r w:rsidRPr="00EC3769">
        <w:rPr>
          <w:szCs w:val="28"/>
        </w:rPr>
        <w:t>консультировани</w:t>
      </w:r>
      <w:r w:rsidR="00B11631">
        <w:rPr>
          <w:szCs w:val="28"/>
        </w:rPr>
        <w:t>я</w:t>
      </w:r>
      <w:r w:rsidRPr="00EC3769">
        <w:rPr>
          <w:szCs w:val="28"/>
        </w:rPr>
        <w:t xml:space="preserve"> о региональных мерах социальной поддержки</w:t>
      </w:r>
      <w:r>
        <w:rPr>
          <w:szCs w:val="28"/>
        </w:rPr>
        <w:t>;</w:t>
      </w:r>
    </w:p>
    <w:p w:rsidR="00EC3769" w:rsidRDefault="009B32AE" w:rsidP="00875589">
      <w:pPr>
        <w:spacing w:line="235" w:lineRule="auto"/>
        <w:ind w:firstLine="709"/>
        <w:jc w:val="both"/>
        <w:rPr>
          <w:szCs w:val="28"/>
        </w:rPr>
      </w:pPr>
      <w:r w:rsidRPr="009B32AE">
        <w:rPr>
          <w:szCs w:val="28"/>
        </w:rPr>
        <w:t>осуществл</w:t>
      </w:r>
      <w:r w:rsidR="00B11631">
        <w:rPr>
          <w:szCs w:val="28"/>
        </w:rPr>
        <w:t>ения</w:t>
      </w:r>
      <w:r w:rsidRPr="009B32AE">
        <w:rPr>
          <w:szCs w:val="28"/>
        </w:rPr>
        <w:t xml:space="preserve"> разъяснительн</w:t>
      </w:r>
      <w:r w:rsidR="00B11631">
        <w:rPr>
          <w:szCs w:val="28"/>
        </w:rPr>
        <w:t>ой</w:t>
      </w:r>
      <w:r w:rsidRPr="009B32AE">
        <w:rPr>
          <w:szCs w:val="28"/>
        </w:rPr>
        <w:t xml:space="preserve"> работ</w:t>
      </w:r>
      <w:r w:rsidR="00B11631">
        <w:rPr>
          <w:szCs w:val="28"/>
        </w:rPr>
        <w:t>ы</w:t>
      </w:r>
      <w:r w:rsidRPr="009B32AE">
        <w:rPr>
          <w:szCs w:val="28"/>
        </w:rPr>
        <w:t xml:space="preserve"> с лицами, имеющими инвалидность, пожилыми и малообеспеченными гражданами по вопросу предоставления социального обслуживания (стационарная форма)</w:t>
      </w:r>
      <w:r>
        <w:rPr>
          <w:szCs w:val="28"/>
        </w:rPr>
        <w:t>;</w:t>
      </w:r>
    </w:p>
    <w:p w:rsidR="00463604" w:rsidRDefault="004859FC" w:rsidP="004859FC">
      <w:pPr>
        <w:spacing w:line="235" w:lineRule="auto"/>
        <w:ind w:firstLine="709"/>
        <w:jc w:val="both"/>
        <w:rPr>
          <w:szCs w:val="28"/>
        </w:rPr>
      </w:pPr>
      <w:r w:rsidRPr="004859FC">
        <w:rPr>
          <w:szCs w:val="28"/>
        </w:rPr>
        <w:t>содействи</w:t>
      </w:r>
      <w:r w:rsidR="00B11631">
        <w:rPr>
          <w:szCs w:val="28"/>
        </w:rPr>
        <w:t>я</w:t>
      </w:r>
      <w:r w:rsidRPr="004859FC">
        <w:rPr>
          <w:szCs w:val="28"/>
        </w:rPr>
        <w:t xml:space="preserve"> в сборе и передаче заявлений на оказание единовременной материальной помощи</w:t>
      </w:r>
      <w:r w:rsidR="00D5503D">
        <w:rPr>
          <w:szCs w:val="28"/>
        </w:rPr>
        <w:t>.</w:t>
      </w:r>
    </w:p>
    <w:p w:rsidR="00463604" w:rsidRDefault="00463604" w:rsidP="00875589">
      <w:pPr>
        <w:spacing w:line="235" w:lineRule="auto"/>
        <w:ind w:firstLine="709"/>
        <w:jc w:val="both"/>
        <w:rPr>
          <w:szCs w:val="28"/>
        </w:rPr>
      </w:pPr>
    </w:p>
    <w:p w:rsidR="007E783B" w:rsidRDefault="009F0CC5" w:rsidP="008116A4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7.Рекомендовать министерству физической культуры и спорта Приморского края </w:t>
      </w:r>
      <w:r w:rsidR="008116A4">
        <w:rPr>
          <w:szCs w:val="28"/>
        </w:rPr>
        <w:t>продолж</w:t>
      </w:r>
      <w:r w:rsidR="00F076C1">
        <w:rPr>
          <w:szCs w:val="28"/>
        </w:rPr>
        <w:t>и</w:t>
      </w:r>
      <w:r w:rsidR="008116A4">
        <w:rPr>
          <w:szCs w:val="28"/>
        </w:rPr>
        <w:t xml:space="preserve">ть оказывать </w:t>
      </w:r>
      <w:r w:rsidR="00F076C1">
        <w:rPr>
          <w:szCs w:val="28"/>
        </w:rPr>
        <w:t xml:space="preserve">необходимую </w:t>
      </w:r>
      <w:r w:rsidR="008116A4">
        <w:rPr>
          <w:szCs w:val="28"/>
        </w:rPr>
        <w:t>поддержку гражданам</w:t>
      </w:r>
      <w:r w:rsidR="00494BEA">
        <w:rPr>
          <w:szCs w:val="28"/>
        </w:rPr>
        <w:t>, прибывшим</w:t>
      </w:r>
      <w:r w:rsidR="008116A4">
        <w:rPr>
          <w:szCs w:val="28"/>
        </w:rPr>
        <w:t xml:space="preserve"> </w:t>
      </w:r>
      <w:r w:rsidR="008116A4" w:rsidRPr="008116A4">
        <w:rPr>
          <w:szCs w:val="28"/>
        </w:rPr>
        <w:t xml:space="preserve">из Донецкой и Луганской Народных Республик, </w:t>
      </w:r>
      <w:r w:rsidR="00494BEA">
        <w:rPr>
          <w:szCs w:val="28"/>
        </w:rPr>
        <w:br/>
      </w:r>
      <w:r w:rsidR="008116A4" w:rsidRPr="008116A4">
        <w:rPr>
          <w:szCs w:val="28"/>
        </w:rPr>
        <w:t>а также освобожденных территорий</w:t>
      </w:r>
      <w:r w:rsidR="008116A4">
        <w:rPr>
          <w:szCs w:val="28"/>
        </w:rPr>
        <w:t>,</w:t>
      </w:r>
      <w:r w:rsidR="008116A4" w:rsidRPr="008116A4">
        <w:rPr>
          <w:szCs w:val="28"/>
        </w:rPr>
        <w:t xml:space="preserve"> </w:t>
      </w:r>
      <w:r w:rsidR="008116A4">
        <w:rPr>
          <w:szCs w:val="28"/>
        </w:rPr>
        <w:t xml:space="preserve">по вопросам физической культуры </w:t>
      </w:r>
      <w:r w:rsidR="00494BEA">
        <w:rPr>
          <w:szCs w:val="28"/>
        </w:rPr>
        <w:br/>
      </w:r>
      <w:r w:rsidR="008116A4">
        <w:rPr>
          <w:szCs w:val="28"/>
        </w:rPr>
        <w:t>и спорта</w:t>
      </w:r>
      <w:r w:rsidR="00757866">
        <w:rPr>
          <w:szCs w:val="28"/>
        </w:rPr>
        <w:t xml:space="preserve"> на территории Приморского края</w:t>
      </w:r>
      <w:r w:rsidR="008116A4">
        <w:rPr>
          <w:szCs w:val="28"/>
        </w:rPr>
        <w:t>.</w:t>
      </w:r>
    </w:p>
    <w:p w:rsidR="00D5503D" w:rsidRDefault="00D5503D" w:rsidP="00875589">
      <w:pPr>
        <w:spacing w:line="235" w:lineRule="auto"/>
        <w:ind w:firstLine="709"/>
        <w:jc w:val="both"/>
        <w:rPr>
          <w:szCs w:val="28"/>
        </w:rPr>
      </w:pPr>
    </w:p>
    <w:p w:rsidR="007E783B" w:rsidRDefault="009F0CC5" w:rsidP="00875589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8.Рекомендовать департаменту по делам молодежи Приморского края</w:t>
      </w:r>
      <w:r w:rsidR="00C67620" w:rsidRPr="00C67620">
        <w:t xml:space="preserve"> </w:t>
      </w:r>
      <w:r w:rsidR="00C67620">
        <w:br/>
        <w:t>в рамках своих полномочий продолж</w:t>
      </w:r>
      <w:r w:rsidR="00393F97">
        <w:t>и</w:t>
      </w:r>
      <w:r w:rsidR="00C67620">
        <w:t xml:space="preserve">ть </w:t>
      </w:r>
      <w:r w:rsidR="00C67620" w:rsidRPr="00C67620">
        <w:rPr>
          <w:szCs w:val="28"/>
        </w:rPr>
        <w:t>реализаци</w:t>
      </w:r>
      <w:r w:rsidR="00C67620">
        <w:rPr>
          <w:szCs w:val="28"/>
        </w:rPr>
        <w:t>ю</w:t>
      </w:r>
      <w:r w:rsidR="00C67620" w:rsidRPr="00C67620">
        <w:rPr>
          <w:szCs w:val="28"/>
        </w:rPr>
        <w:t xml:space="preserve"> молодежной политики </w:t>
      </w:r>
      <w:r w:rsidR="00C67620">
        <w:rPr>
          <w:szCs w:val="28"/>
        </w:rPr>
        <w:br/>
      </w:r>
      <w:r w:rsidR="00C67620" w:rsidRPr="00C67620">
        <w:rPr>
          <w:szCs w:val="28"/>
        </w:rPr>
        <w:t xml:space="preserve">на территории Приморского края по поддержке </w:t>
      </w:r>
      <w:r w:rsidR="00AB48F5">
        <w:rPr>
          <w:szCs w:val="28"/>
        </w:rPr>
        <w:t>и вовлечени</w:t>
      </w:r>
      <w:r w:rsidR="00E613B6">
        <w:rPr>
          <w:szCs w:val="28"/>
        </w:rPr>
        <w:t>ю</w:t>
      </w:r>
      <w:r w:rsidR="00AB48F5">
        <w:rPr>
          <w:szCs w:val="28"/>
        </w:rPr>
        <w:t xml:space="preserve"> в массовые культурные мероприятия</w:t>
      </w:r>
      <w:r w:rsidR="00AB48F5" w:rsidRPr="00C67620">
        <w:rPr>
          <w:szCs w:val="28"/>
        </w:rPr>
        <w:t xml:space="preserve"> </w:t>
      </w:r>
      <w:r w:rsidR="00AB48F5">
        <w:rPr>
          <w:szCs w:val="28"/>
        </w:rPr>
        <w:t xml:space="preserve">молодежи, </w:t>
      </w:r>
      <w:r w:rsidR="00393F97">
        <w:rPr>
          <w:szCs w:val="28"/>
        </w:rPr>
        <w:t>в том числе прибывшим</w:t>
      </w:r>
      <w:r w:rsidR="00393F97" w:rsidRPr="00BA0177">
        <w:t xml:space="preserve"> </w:t>
      </w:r>
      <w:r w:rsidR="00393F97" w:rsidRPr="00BA0177">
        <w:rPr>
          <w:szCs w:val="28"/>
        </w:rPr>
        <w:t xml:space="preserve">из Донецкой </w:t>
      </w:r>
      <w:r w:rsidR="00AB48F5">
        <w:rPr>
          <w:szCs w:val="28"/>
        </w:rPr>
        <w:br/>
      </w:r>
      <w:r w:rsidR="00393F97" w:rsidRPr="00BA0177">
        <w:rPr>
          <w:szCs w:val="28"/>
        </w:rPr>
        <w:t>и Луганской Народных Республик, а также освобожденных территорий</w:t>
      </w:r>
      <w:r w:rsidR="00393F97">
        <w:rPr>
          <w:szCs w:val="28"/>
        </w:rPr>
        <w:t>.</w:t>
      </w:r>
    </w:p>
    <w:p w:rsidR="00393F97" w:rsidRDefault="00393F97" w:rsidP="00875589">
      <w:pPr>
        <w:spacing w:line="235" w:lineRule="auto"/>
        <w:ind w:firstLine="709"/>
        <w:jc w:val="both"/>
        <w:rPr>
          <w:szCs w:val="28"/>
        </w:rPr>
      </w:pPr>
    </w:p>
    <w:p w:rsidR="00E76593" w:rsidRDefault="009F0CC5" w:rsidP="0008650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9</w:t>
      </w:r>
      <w:r w:rsidR="005E31C8" w:rsidRPr="00E85A1C">
        <w:rPr>
          <w:szCs w:val="28"/>
        </w:rPr>
        <w:t>.Направить данное решение</w:t>
      </w:r>
      <w:r w:rsidR="005E31C8">
        <w:rPr>
          <w:szCs w:val="28"/>
        </w:rPr>
        <w:t xml:space="preserve"> </w:t>
      </w:r>
      <w:r w:rsidR="00CE289F">
        <w:rPr>
          <w:szCs w:val="28"/>
        </w:rPr>
        <w:t xml:space="preserve">в </w:t>
      </w:r>
      <w:r w:rsidR="00BA7C12">
        <w:rPr>
          <w:szCs w:val="28"/>
        </w:rPr>
        <w:t>Правительство</w:t>
      </w:r>
      <w:r w:rsidR="005E31C8">
        <w:rPr>
          <w:szCs w:val="28"/>
        </w:rPr>
        <w:t xml:space="preserve"> Приморского края, </w:t>
      </w:r>
      <w:r w:rsidR="00DF2740">
        <w:rPr>
          <w:szCs w:val="28"/>
        </w:rPr>
        <w:t xml:space="preserve">министерство образования Приморского края, министерство профессионального образования и занятости населения Приморского края, министерство здравоохранения Приморского края, </w:t>
      </w:r>
      <w:r w:rsidR="00BA7C12">
        <w:rPr>
          <w:szCs w:val="28"/>
        </w:rPr>
        <w:t>министерство</w:t>
      </w:r>
      <w:r w:rsidR="005E31C8" w:rsidRPr="001D26F4">
        <w:rPr>
          <w:szCs w:val="28"/>
        </w:rPr>
        <w:t xml:space="preserve"> </w:t>
      </w:r>
      <w:r w:rsidR="00E50F8B">
        <w:rPr>
          <w:szCs w:val="28"/>
        </w:rPr>
        <w:t xml:space="preserve">труда </w:t>
      </w:r>
      <w:r w:rsidR="00E613B6">
        <w:rPr>
          <w:szCs w:val="28"/>
        </w:rPr>
        <w:br/>
      </w:r>
      <w:r w:rsidR="00E50F8B">
        <w:rPr>
          <w:szCs w:val="28"/>
        </w:rPr>
        <w:t>и социальной политики Приморского края</w:t>
      </w:r>
      <w:r w:rsidR="0008650D">
        <w:rPr>
          <w:szCs w:val="28"/>
        </w:rPr>
        <w:t>, министерство физической культуры и спорта Приморского края, департамент по делам молодежи Приморского края.</w:t>
      </w:r>
    </w:p>
    <w:p w:rsidR="00E76593" w:rsidRDefault="00E76593" w:rsidP="00C34A2E">
      <w:pPr>
        <w:pStyle w:val="30"/>
        <w:spacing w:after="0" w:line="235" w:lineRule="auto"/>
        <w:rPr>
          <w:sz w:val="28"/>
          <w:szCs w:val="28"/>
        </w:rPr>
      </w:pPr>
    </w:p>
    <w:p w:rsidR="0008650D" w:rsidRDefault="0008650D" w:rsidP="00C34A2E">
      <w:pPr>
        <w:pStyle w:val="30"/>
        <w:spacing w:after="0" w:line="235" w:lineRule="auto"/>
        <w:rPr>
          <w:sz w:val="28"/>
          <w:szCs w:val="28"/>
        </w:rPr>
      </w:pPr>
    </w:p>
    <w:p w:rsidR="00BB1C1F" w:rsidRDefault="00BB1C1F" w:rsidP="00C34A2E">
      <w:pPr>
        <w:pStyle w:val="30"/>
        <w:spacing w:after="0" w:line="235" w:lineRule="auto"/>
        <w:rPr>
          <w:sz w:val="28"/>
          <w:szCs w:val="28"/>
        </w:rPr>
      </w:pPr>
    </w:p>
    <w:p w:rsidR="00F65753" w:rsidRDefault="00F65753" w:rsidP="00C34A2E">
      <w:pPr>
        <w:spacing w:line="235" w:lineRule="auto"/>
        <w:rPr>
          <w:szCs w:val="28"/>
        </w:rPr>
      </w:pPr>
      <w:r>
        <w:rPr>
          <w:szCs w:val="28"/>
        </w:rPr>
        <w:t>П</w:t>
      </w:r>
      <w:r w:rsidR="00B14AF2">
        <w:rPr>
          <w:szCs w:val="28"/>
        </w:rPr>
        <w:t xml:space="preserve">редседатель комитета </w:t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  <w:t xml:space="preserve"> </w:t>
      </w:r>
      <w:r w:rsidR="00A57780">
        <w:rPr>
          <w:szCs w:val="28"/>
        </w:rPr>
        <w:t xml:space="preserve">      </w:t>
      </w:r>
      <w:r w:rsidR="00B14AF2">
        <w:rPr>
          <w:szCs w:val="28"/>
        </w:rPr>
        <w:t xml:space="preserve">  </w:t>
      </w:r>
      <w:r w:rsidR="00A57780">
        <w:rPr>
          <w:szCs w:val="28"/>
        </w:rPr>
        <w:t xml:space="preserve">И.С. </w:t>
      </w:r>
      <w:proofErr w:type="spellStart"/>
      <w:r w:rsidR="00A57780">
        <w:rPr>
          <w:szCs w:val="28"/>
        </w:rPr>
        <w:t>Чемерис</w:t>
      </w:r>
      <w:proofErr w:type="spellEnd"/>
    </w:p>
    <w:sectPr w:rsidR="00F65753" w:rsidSect="002C0E31">
      <w:headerReference w:type="default" r:id="rId8"/>
      <w:pgSz w:w="11906" w:h="16838"/>
      <w:pgMar w:top="794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671" w:rsidRDefault="002A0671">
      <w:r>
        <w:separator/>
      </w:r>
    </w:p>
  </w:endnote>
  <w:endnote w:type="continuationSeparator" w:id="0">
    <w:p w:rsidR="002A0671" w:rsidRDefault="002A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671" w:rsidRDefault="002A0671">
      <w:r>
        <w:separator/>
      </w:r>
    </w:p>
  </w:footnote>
  <w:footnote w:type="continuationSeparator" w:id="0">
    <w:p w:rsidR="002A0671" w:rsidRDefault="002A0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1097518"/>
      <w:docPartObj>
        <w:docPartGallery w:val="Page Numbers (Top of Page)"/>
        <w:docPartUnique/>
      </w:docPartObj>
    </w:sdtPr>
    <w:sdtEndPr/>
    <w:sdtContent>
      <w:p w:rsidR="00F65753" w:rsidRDefault="00F65753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C2E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2C1E"/>
    <w:rsid w:val="00003F96"/>
    <w:rsid w:val="00003FA4"/>
    <w:rsid w:val="00005FC4"/>
    <w:rsid w:val="00015CE5"/>
    <w:rsid w:val="00022B36"/>
    <w:rsid w:val="00026E36"/>
    <w:rsid w:val="00027A91"/>
    <w:rsid w:val="00036E64"/>
    <w:rsid w:val="0003703D"/>
    <w:rsid w:val="000402DC"/>
    <w:rsid w:val="000427EE"/>
    <w:rsid w:val="00045900"/>
    <w:rsid w:val="0005094B"/>
    <w:rsid w:val="00053C61"/>
    <w:rsid w:val="0006439F"/>
    <w:rsid w:val="0006689B"/>
    <w:rsid w:val="000728CB"/>
    <w:rsid w:val="00072A32"/>
    <w:rsid w:val="00074729"/>
    <w:rsid w:val="000754D1"/>
    <w:rsid w:val="0007798D"/>
    <w:rsid w:val="0008049D"/>
    <w:rsid w:val="00080DED"/>
    <w:rsid w:val="00085958"/>
    <w:rsid w:val="0008650D"/>
    <w:rsid w:val="00086805"/>
    <w:rsid w:val="00087405"/>
    <w:rsid w:val="0009370A"/>
    <w:rsid w:val="000948DB"/>
    <w:rsid w:val="00094C36"/>
    <w:rsid w:val="000A3721"/>
    <w:rsid w:val="000A4B3B"/>
    <w:rsid w:val="000A562D"/>
    <w:rsid w:val="000B20BE"/>
    <w:rsid w:val="000B28FF"/>
    <w:rsid w:val="000B63BE"/>
    <w:rsid w:val="000C20EF"/>
    <w:rsid w:val="000C2538"/>
    <w:rsid w:val="000C3CEB"/>
    <w:rsid w:val="000C4358"/>
    <w:rsid w:val="000D3077"/>
    <w:rsid w:val="000D3661"/>
    <w:rsid w:val="000D3D0C"/>
    <w:rsid w:val="000D5578"/>
    <w:rsid w:val="000D6CE9"/>
    <w:rsid w:val="000E0CD0"/>
    <w:rsid w:val="000E3DC5"/>
    <w:rsid w:val="000E3F6C"/>
    <w:rsid w:val="000E70DB"/>
    <w:rsid w:val="000F1685"/>
    <w:rsid w:val="000F652B"/>
    <w:rsid w:val="000F7669"/>
    <w:rsid w:val="00100151"/>
    <w:rsid w:val="00102DAA"/>
    <w:rsid w:val="00115683"/>
    <w:rsid w:val="0012052F"/>
    <w:rsid w:val="00121490"/>
    <w:rsid w:val="0012210B"/>
    <w:rsid w:val="0012232D"/>
    <w:rsid w:val="001371D8"/>
    <w:rsid w:val="00142DD6"/>
    <w:rsid w:val="00144CAB"/>
    <w:rsid w:val="001462BB"/>
    <w:rsid w:val="00146C82"/>
    <w:rsid w:val="00152FB9"/>
    <w:rsid w:val="00153AAE"/>
    <w:rsid w:val="00160F97"/>
    <w:rsid w:val="001628DC"/>
    <w:rsid w:val="001670AD"/>
    <w:rsid w:val="001713A2"/>
    <w:rsid w:val="00172F5B"/>
    <w:rsid w:val="00172F9B"/>
    <w:rsid w:val="0017361F"/>
    <w:rsid w:val="001747A7"/>
    <w:rsid w:val="001835AB"/>
    <w:rsid w:val="00184F8F"/>
    <w:rsid w:val="0019007B"/>
    <w:rsid w:val="00191A31"/>
    <w:rsid w:val="00195040"/>
    <w:rsid w:val="0019749C"/>
    <w:rsid w:val="001A0A97"/>
    <w:rsid w:val="001A1E3B"/>
    <w:rsid w:val="001A4AF0"/>
    <w:rsid w:val="001B3A35"/>
    <w:rsid w:val="001B45A7"/>
    <w:rsid w:val="001B6F88"/>
    <w:rsid w:val="001B76C0"/>
    <w:rsid w:val="001C315D"/>
    <w:rsid w:val="001C3469"/>
    <w:rsid w:val="001C4805"/>
    <w:rsid w:val="001C5162"/>
    <w:rsid w:val="001C779C"/>
    <w:rsid w:val="001D1251"/>
    <w:rsid w:val="001D1FFE"/>
    <w:rsid w:val="001E0D54"/>
    <w:rsid w:val="001E1386"/>
    <w:rsid w:val="001E324E"/>
    <w:rsid w:val="001E3E12"/>
    <w:rsid w:val="001F6E5D"/>
    <w:rsid w:val="0020003C"/>
    <w:rsid w:val="00201CE1"/>
    <w:rsid w:val="002052E3"/>
    <w:rsid w:val="00207868"/>
    <w:rsid w:val="002122C7"/>
    <w:rsid w:val="0021590F"/>
    <w:rsid w:val="00220304"/>
    <w:rsid w:val="002223D0"/>
    <w:rsid w:val="00223FA7"/>
    <w:rsid w:val="00227F2F"/>
    <w:rsid w:val="0023411C"/>
    <w:rsid w:val="00250396"/>
    <w:rsid w:val="00256397"/>
    <w:rsid w:val="00265E2B"/>
    <w:rsid w:val="00272C42"/>
    <w:rsid w:val="00273BC7"/>
    <w:rsid w:val="00273D85"/>
    <w:rsid w:val="00274852"/>
    <w:rsid w:val="00275131"/>
    <w:rsid w:val="002766F0"/>
    <w:rsid w:val="00283389"/>
    <w:rsid w:val="00290A9C"/>
    <w:rsid w:val="00296C2E"/>
    <w:rsid w:val="0029778D"/>
    <w:rsid w:val="002A0671"/>
    <w:rsid w:val="002A1E32"/>
    <w:rsid w:val="002A1F7C"/>
    <w:rsid w:val="002A67C6"/>
    <w:rsid w:val="002A72A4"/>
    <w:rsid w:val="002B45F3"/>
    <w:rsid w:val="002B67EF"/>
    <w:rsid w:val="002C0E31"/>
    <w:rsid w:val="002C29D3"/>
    <w:rsid w:val="002C7FFB"/>
    <w:rsid w:val="002D22CB"/>
    <w:rsid w:val="002D3140"/>
    <w:rsid w:val="002D6489"/>
    <w:rsid w:val="002E2C20"/>
    <w:rsid w:val="002E3375"/>
    <w:rsid w:val="002E40C6"/>
    <w:rsid w:val="002E4B1D"/>
    <w:rsid w:val="002E628C"/>
    <w:rsid w:val="002E69A6"/>
    <w:rsid w:val="002F068F"/>
    <w:rsid w:val="002F1AC6"/>
    <w:rsid w:val="002F25A7"/>
    <w:rsid w:val="002F3593"/>
    <w:rsid w:val="002F7A0D"/>
    <w:rsid w:val="003040BE"/>
    <w:rsid w:val="00304673"/>
    <w:rsid w:val="00304AE4"/>
    <w:rsid w:val="003070D7"/>
    <w:rsid w:val="003159D4"/>
    <w:rsid w:val="00315BD8"/>
    <w:rsid w:val="00316AB6"/>
    <w:rsid w:val="00320DAA"/>
    <w:rsid w:val="00322566"/>
    <w:rsid w:val="00323DEA"/>
    <w:rsid w:val="00325166"/>
    <w:rsid w:val="003367E5"/>
    <w:rsid w:val="00337151"/>
    <w:rsid w:val="00345A93"/>
    <w:rsid w:val="0034724B"/>
    <w:rsid w:val="00347BCB"/>
    <w:rsid w:val="003554BC"/>
    <w:rsid w:val="003566E1"/>
    <w:rsid w:val="00357541"/>
    <w:rsid w:val="00360F22"/>
    <w:rsid w:val="00360F54"/>
    <w:rsid w:val="00363481"/>
    <w:rsid w:val="0036351A"/>
    <w:rsid w:val="003655C8"/>
    <w:rsid w:val="00365D81"/>
    <w:rsid w:val="00366872"/>
    <w:rsid w:val="003720F9"/>
    <w:rsid w:val="00372D23"/>
    <w:rsid w:val="0037322C"/>
    <w:rsid w:val="00375DBD"/>
    <w:rsid w:val="003762B2"/>
    <w:rsid w:val="00383131"/>
    <w:rsid w:val="00393F97"/>
    <w:rsid w:val="00397E22"/>
    <w:rsid w:val="003A658A"/>
    <w:rsid w:val="003A7873"/>
    <w:rsid w:val="003B4C86"/>
    <w:rsid w:val="003C0377"/>
    <w:rsid w:val="003C0FE4"/>
    <w:rsid w:val="003C15A0"/>
    <w:rsid w:val="003D222C"/>
    <w:rsid w:val="003D343B"/>
    <w:rsid w:val="003D39A2"/>
    <w:rsid w:val="003D4A28"/>
    <w:rsid w:val="003E1138"/>
    <w:rsid w:val="003E1279"/>
    <w:rsid w:val="003E5917"/>
    <w:rsid w:val="003F1DBF"/>
    <w:rsid w:val="003F2358"/>
    <w:rsid w:val="003F5DD9"/>
    <w:rsid w:val="00400235"/>
    <w:rsid w:val="004002FF"/>
    <w:rsid w:val="00404BD6"/>
    <w:rsid w:val="004060BD"/>
    <w:rsid w:val="004113C0"/>
    <w:rsid w:val="00420F29"/>
    <w:rsid w:val="00420F97"/>
    <w:rsid w:val="0042119A"/>
    <w:rsid w:val="004216C6"/>
    <w:rsid w:val="00423A7C"/>
    <w:rsid w:val="00424A1F"/>
    <w:rsid w:val="00425A21"/>
    <w:rsid w:val="00427216"/>
    <w:rsid w:val="0043221E"/>
    <w:rsid w:val="00444232"/>
    <w:rsid w:val="00445448"/>
    <w:rsid w:val="004469E5"/>
    <w:rsid w:val="00453574"/>
    <w:rsid w:val="00455169"/>
    <w:rsid w:val="00455BB3"/>
    <w:rsid w:val="004602B2"/>
    <w:rsid w:val="00460BA7"/>
    <w:rsid w:val="00461E2B"/>
    <w:rsid w:val="00461E8B"/>
    <w:rsid w:val="00463604"/>
    <w:rsid w:val="00470913"/>
    <w:rsid w:val="004733DA"/>
    <w:rsid w:val="004753B9"/>
    <w:rsid w:val="00480903"/>
    <w:rsid w:val="00483750"/>
    <w:rsid w:val="004859FC"/>
    <w:rsid w:val="0048602A"/>
    <w:rsid w:val="00491F10"/>
    <w:rsid w:val="00491FEF"/>
    <w:rsid w:val="004922C4"/>
    <w:rsid w:val="004949D9"/>
    <w:rsid w:val="00494BEA"/>
    <w:rsid w:val="00494EA7"/>
    <w:rsid w:val="00494F73"/>
    <w:rsid w:val="004965B3"/>
    <w:rsid w:val="004A0769"/>
    <w:rsid w:val="004A3582"/>
    <w:rsid w:val="004A36F9"/>
    <w:rsid w:val="004B1E03"/>
    <w:rsid w:val="004B235E"/>
    <w:rsid w:val="004B5272"/>
    <w:rsid w:val="004B5F68"/>
    <w:rsid w:val="004B76B6"/>
    <w:rsid w:val="004B7930"/>
    <w:rsid w:val="004C2B0A"/>
    <w:rsid w:val="004C4E2A"/>
    <w:rsid w:val="004C7072"/>
    <w:rsid w:val="004C75E3"/>
    <w:rsid w:val="004C7B68"/>
    <w:rsid w:val="004D0434"/>
    <w:rsid w:val="004D1894"/>
    <w:rsid w:val="004D40CD"/>
    <w:rsid w:val="004D601D"/>
    <w:rsid w:val="004D7547"/>
    <w:rsid w:val="004E7C3E"/>
    <w:rsid w:val="004F01CD"/>
    <w:rsid w:val="004F13EF"/>
    <w:rsid w:val="004F24A1"/>
    <w:rsid w:val="004F280D"/>
    <w:rsid w:val="004F4C35"/>
    <w:rsid w:val="004F6589"/>
    <w:rsid w:val="00504968"/>
    <w:rsid w:val="00505280"/>
    <w:rsid w:val="00505B77"/>
    <w:rsid w:val="00511D11"/>
    <w:rsid w:val="005211BE"/>
    <w:rsid w:val="00523C03"/>
    <w:rsid w:val="0053167F"/>
    <w:rsid w:val="00533A47"/>
    <w:rsid w:val="00537EA9"/>
    <w:rsid w:val="00540F73"/>
    <w:rsid w:val="00541FEF"/>
    <w:rsid w:val="0055247B"/>
    <w:rsid w:val="00552F38"/>
    <w:rsid w:val="00561B0B"/>
    <w:rsid w:val="00561B2B"/>
    <w:rsid w:val="00564619"/>
    <w:rsid w:val="00567BB1"/>
    <w:rsid w:val="005739CC"/>
    <w:rsid w:val="00576F09"/>
    <w:rsid w:val="00577843"/>
    <w:rsid w:val="00577915"/>
    <w:rsid w:val="005811D8"/>
    <w:rsid w:val="00584B3E"/>
    <w:rsid w:val="00590FD9"/>
    <w:rsid w:val="00592467"/>
    <w:rsid w:val="005925B9"/>
    <w:rsid w:val="00596B0D"/>
    <w:rsid w:val="005A10B0"/>
    <w:rsid w:val="005A48A9"/>
    <w:rsid w:val="005A50E7"/>
    <w:rsid w:val="005A616F"/>
    <w:rsid w:val="005B1602"/>
    <w:rsid w:val="005B6796"/>
    <w:rsid w:val="005B72AD"/>
    <w:rsid w:val="005C323E"/>
    <w:rsid w:val="005C32F6"/>
    <w:rsid w:val="005C3D23"/>
    <w:rsid w:val="005D08F0"/>
    <w:rsid w:val="005D14A1"/>
    <w:rsid w:val="005D4BEB"/>
    <w:rsid w:val="005D63C2"/>
    <w:rsid w:val="005E036F"/>
    <w:rsid w:val="005E2DFF"/>
    <w:rsid w:val="005E31C8"/>
    <w:rsid w:val="005E3FED"/>
    <w:rsid w:val="005E5F79"/>
    <w:rsid w:val="005E7578"/>
    <w:rsid w:val="005F1B3E"/>
    <w:rsid w:val="005F271B"/>
    <w:rsid w:val="005F42C4"/>
    <w:rsid w:val="005F4FCD"/>
    <w:rsid w:val="005F64E2"/>
    <w:rsid w:val="006035BE"/>
    <w:rsid w:val="0060491F"/>
    <w:rsid w:val="006108E4"/>
    <w:rsid w:val="00612302"/>
    <w:rsid w:val="00613C02"/>
    <w:rsid w:val="0061739D"/>
    <w:rsid w:val="0061782B"/>
    <w:rsid w:val="0062189F"/>
    <w:rsid w:val="00627D2A"/>
    <w:rsid w:val="006333CD"/>
    <w:rsid w:val="006429C8"/>
    <w:rsid w:val="00645555"/>
    <w:rsid w:val="006465AC"/>
    <w:rsid w:val="00651F33"/>
    <w:rsid w:val="00654042"/>
    <w:rsid w:val="00657877"/>
    <w:rsid w:val="00657CED"/>
    <w:rsid w:val="00657DA5"/>
    <w:rsid w:val="00664D62"/>
    <w:rsid w:val="00671B53"/>
    <w:rsid w:val="0067631B"/>
    <w:rsid w:val="00677470"/>
    <w:rsid w:val="0068128F"/>
    <w:rsid w:val="00681A30"/>
    <w:rsid w:val="006860C5"/>
    <w:rsid w:val="00691AB3"/>
    <w:rsid w:val="00692570"/>
    <w:rsid w:val="00692D49"/>
    <w:rsid w:val="006A293B"/>
    <w:rsid w:val="006A65F9"/>
    <w:rsid w:val="006B074A"/>
    <w:rsid w:val="006B5FF0"/>
    <w:rsid w:val="006B7E85"/>
    <w:rsid w:val="006C22D8"/>
    <w:rsid w:val="006D25F2"/>
    <w:rsid w:val="006E0C39"/>
    <w:rsid w:val="006E183B"/>
    <w:rsid w:val="006E197A"/>
    <w:rsid w:val="006E36C7"/>
    <w:rsid w:val="006E44D1"/>
    <w:rsid w:val="006E6DC8"/>
    <w:rsid w:val="006F2C1D"/>
    <w:rsid w:val="006F3F03"/>
    <w:rsid w:val="00700FF0"/>
    <w:rsid w:val="00710405"/>
    <w:rsid w:val="007128C1"/>
    <w:rsid w:val="0072455F"/>
    <w:rsid w:val="007258FB"/>
    <w:rsid w:val="00735350"/>
    <w:rsid w:val="00735466"/>
    <w:rsid w:val="00736C2C"/>
    <w:rsid w:val="007420A6"/>
    <w:rsid w:val="00742C8B"/>
    <w:rsid w:val="0074691B"/>
    <w:rsid w:val="007477FC"/>
    <w:rsid w:val="00751091"/>
    <w:rsid w:val="00751145"/>
    <w:rsid w:val="00753403"/>
    <w:rsid w:val="00754854"/>
    <w:rsid w:val="007550D2"/>
    <w:rsid w:val="0075778B"/>
    <w:rsid w:val="00757866"/>
    <w:rsid w:val="007601FC"/>
    <w:rsid w:val="00763DC9"/>
    <w:rsid w:val="00771585"/>
    <w:rsid w:val="00771D1D"/>
    <w:rsid w:val="00774072"/>
    <w:rsid w:val="00774992"/>
    <w:rsid w:val="00776080"/>
    <w:rsid w:val="00776725"/>
    <w:rsid w:val="00776C6B"/>
    <w:rsid w:val="0077731F"/>
    <w:rsid w:val="0077760E"/>
    <w:rsid w:val="007859FD"/>
    <w:rsid w:val="007937C8"/>
    <w:rsid w:val="007A2FF6"/>
    <w:rsid w:val="007C27B6"/>
    <w:rsid w:val="007C3103"/>
    <w:rsid w:val="007D2D3C"/>
    <w:rsid w:val="007D4EC1"/>
    <w:rsid w:val="007D5552"/>
    <w:rsid w:val="007D77B6"/>
    <w:rsid w:val="007E0F1F"/>
    <w:rsid w:val="007E1186"/>
    <w:rsid w:val="007E1EC2"/>
    <w:rsid w:val="007E32CB"/>
    <w:rsid w:val="007E36BD"/>
    <w:rsid w:val="007E49ED"/>
    <w:rsid w:val="007E5BF7"/>
    <w:rsid w:val="007E6779"/>
    <w:rsid w:val="007E783B"/>
    <w:rsid w:val="007F0598"/>
    <w:rsid w:val="007F2CDF"/>
    <w:rsid w:val="007F42F4"/>
    <w:rsid w:val="008061C7"/>
    <w:rsid w:val="0080765E"/>
    <w:rsid w:val="008116A4"/>
    <w:rsid w:val="0081281D"/>
    <w:rsid w:val="00814F3A"/>
    <w:rsid w:val="00816850"/>
    <w:rsid w:val="00821BB4"/>
    <w:rsid w:val="00824766"/>
    <w:rsid w:val="00826409"/>
    <w:rsid w:val="00833702"/>
    <w:rsid w:val="00833D18"/>
    <w:rsid w:val="00833F5E"/>
    <w:rsid w:val="008357D7"/>
    <w:rsid w:val="00843980"/>
    <w:rsid w:val="00845F0E"/>
    <w:rsid w:val="00846C93"/>
    <w:rsid w:val="008602F8"/>
    <w:rsid w:val="00861A45"/>
    <w:rsid w:val="0087108F"/>
    <w:rsid w:val="00872DC0"/>
    <w:rsid w:val="00874992"/>
    <w:rsid w:val="00875589"/>
    <w:rsid w:val="00876D6C"/>
    <w:rsid w:val="0087792E"/>
    <w:rsid w:val="00880254"/>
    <w:rsid w:val="00882CD2"/>
    <w:rsid w:val="00883F5B"/>
    <w:rsid w:val="0088589F"/>
    <w:rsid w:val="00886772"/>
    <w:rsid w:val="0088701F"/>
    <w:rsid w:val="00891D03"/>
    <w:rsid w:val="008962BC"/>
    <w:rsid w:val="008A4BBE"/>
    <w:rsid w:val="008A62B1"/>
    <w:rsid w:val="008A6B51"/>
    <w:rsid w:val="008A7978"/>
    <w:rsid w:val="008B5527"/>
    <w:rsid w:val="008B76B0"/>
    <w:rsid w:val="008B76C7"/>
    <w:rsid w:val="008C0A4C"/>
    <w:rsid w:val="008C17D5"/>
    <w:rsid w:val="008C1B5B"/>
    <w:rsid w:val="008C1BD1"/>
    <w:rsid w:val="008C56A5"/>
    <w:rsid w:val="008C56C9"/>
    <w:rsid w:val="008D2E29"/>
    <w:rsid w:val="008D3D49"/>
    <w:rsid w:val="008D71B7"/>
    <w:rsid w:val="008E158E"/>
    <w:rsid w:val="008E7757"/>
    <w:rsid w:val="008F1DA9"/>
    <w:rsid w:val="008F2D15"/>
    <w:rsid w:val="008F3A50"/>
    <w:rsid w:val="008F55B7"/>
    <w:rsid w:val="008F56A5"/>
    <w:rsid w:val="0091166E"/>
    <w:rsid w:val="00914353"/>
    <w:rsid w:val="00916500"/>
    <w:rsid w:val="00920365"/>
    <w:rsid w:val="00921A69"/>
    <w:rsid w:val="00925A5A"/>
    <w:rsid w:val="009260CF"/>
    <w:rsid w:val="009301E3"/>
    <w:rsid w:val="00933129"/>
    <w:rsid w:val="0093462D"/>
    <w:rsid w:val="009372D5"/>
    <w:rsid w:val="00943245"/>
    <w:rsid w:val="00943934"/>
    <w:rsid w:val="0094761E"/>
    <w:rsid w:val="00957A25"/>
    <w:rsid w:val="0096011B"/>
    <w:rsid w:val="00963670"/>
    <w:rsid w:val="009646DA"/>
    <w:rsid w:val="00967FE6"/>
    <w:rsid w:val="0097026E"/>
    <w:rsid w:val="00974A58"/>
    <w:rsid w:val="00975169"/>
    <w:rsid w:val="009808D3"/>
    <w:rsid w:val="0098106D"/>
    <w:rsid w:val="00984A71"/>
    <w:rsid w:val="00985B1C"/>
    <w:rsid w:val="00990373"/>
    <w:rsid w:val="0099074C"/>
    <w:rsid w:val="00991417"/>
    <w:rsid w:val="00992E85"/>
    <w:rsid w:val="0099314B"/>
    <w:rsid w:val="00995617"/>
    <w:rsid w:val="009A10F4"/>
    <w:rsid w:val="009A3260"/>
    <w:rsid w:val="009A5D29"/>
    <w:rsid w:val="009B2051"/>
    <w:rsid w:val="009B286E"/>
    <w:rsid w:val="009B32AE"/>
    <w:rsid w:val="009B4D2B"/>
    <w:rsid w:val="009B5DCD"/>
    <w:rsid w:val="009C4876"/>
    <w:rsid w:val="009C594F"/>
    <w:rsid w:val="009D1416"/>
    <w:rsid w:val="009D2A15"/>
    <w:rsid w:val="009D2FEF"/>
    <w:rsid w:val="009E33C2"/>
    <w:rsid w:val="009E5CD9"/>
    <w:rsid w:val="009E65C8"/>
    <w:rsid w:val="009F0165"/>
    <w:rsid w:val="009F0CC5"/>
    <w:rsid w:val="009F1021"/>
    <w:rsid w:val="009F292B"/>
    <w:rsid w:val="009F2D1B"/>
    <w:rsid w:val="009F4F49"/>
    <w:rsid w:val="009F626B"/>
    <w:rsid w:val="009F7C6E"/>
    <w:rsid w:val="00A0142B"/>
    <w:rsid w:val="00A05B58"/>
    <w:rsid w:val="00A06E52"/>
    <w:rsid w:val="00A101C1"/>
    <w:rsid w:val="00A16E21"/>
    <w:rsid w:val="00A17F9D"/>
    <w:rsid w:val="00A2774E"/>
    <w:rsid w:val="00A3078B"/>
    <w:rsid w:val="00A3117E"/>
    <w:rsid w:val="00A359E2"/>
    <w:rsid w:val="00A37F7D"/>
    <w:rsid w:val="00A40CA4"/>
    <w:rsid w:val="00A4159D"/>
    <w:rsid w:val="00A42388"/>
    <w:rsid w:val="00A452CA"/>
    <w:rsid w:val="00A50DA2"/>
    <w:rsid w:val="00A54AFF"/>
    <w:rsid w:val="00A571E6"/>
    <w:rsid w:val="00A57780"/>
    <w:rsid w:val="00A60582"/>
    <w:rsid w:val="00A60E82"/>
    <w:rsid w:val="00A61186"/>
    <w:rsid w:val="00A611A0"/>
    <w:rsid w:val="00A61383"/>
    <w:rsid w:val="00A62330"/>
    <w:rsid w:val="00A648B9"/>
    <w:rsid w:val="00A7052B"/>
    <w:rsid w:val="00A70D19"/>
    <w:rsid w:val="00A70F46"/>
    <w:rsid w:val="00A734BF"/>
    <w:rsid w:val="00A852FC"/>
    <w:rsid w:val="00A86939"/>
    <w:rsid w:val="00A944CF"/>
    <w:rsid w:val="00A94B3D"/>
    <w:rsid w:val="00A96D06"/>
    <w:rsid w:val="00A97609"/>
    <w:rsid w:val="00A97E0A"/>
    <w:rsid w:val="00AA501F"/>
    <w:rsid w:val="00AA5F04"/>
    <w:rsid w:val="00AA622B"/>
    <w:rsid w:val="00AA68CD"/>
    <w:rsid w:val="00AB1442"/>
    <w:rsid w:val="00AB3197"/>
    <w:rsid w:val="00AB48F5"/>
    <w:rsid w:val="00AB6294"/>
    <w:rsid w:val="00AC1A90"/>
    <w:rsid w:val="00AC3B48"/>
    <w:rsid w:val="00AC5EBF"/>
    <w:rsid w:val="00AD1004"/>
    <w:rsid w:val="00AD5618"/>
    <w:rsid w:val="00AE1D5F"/>
    <w:rsid w:val="00AF3B17"/>
    <w:rsid w:val="00AF6AB6"/>
    <w:rsid w:val="00B04D94"/>
    <w:rsid w:val="00B11631"/>
    <w:rsid w:val="00B12DE1"/>
    <w:rsid w:val="00B13A25"/>
    <w:rsid w:val="00B14AF2"/>
    <w:rsid w:val="00B16D61"/>
    <w:rsid w:val="00B2560E"/>
    <w:rsid w:val="00B26349"/>
    <w:rsid w:val="00B34D49"/>
    <w:rsid w:val="00B3621D"/>
    <w:rsid w:val="00B402B7"/>
    <w:rsid w:val="00B40904"/>
    <w:rsid w:val="00B43071"/>
    <w:rsid w:val="00B527BE"/>
    <w:rsid w:val="00B55485"/>
    <w:rsid w:val="00B56F86"/>
    <w:rsid w:val="00B57E10"/>
    <w:rsid w:val="00B6373A"/>
    <w:rsid w:val="00B668A9"/>
    <w:rsid w:val="00B7187A"/>
    <w:rsid w:val="00B735F0"/>
    <w:rsid w:val="00B803DE"/>
    <w:rsid w:val="00B8662D"/>
    <w:rsid w:val="00B8716D"/>
    <w:rsid w:val="00B95C37"/>
    <w:rsid w:val="00BA0177"/>
    <w:rsid w:val="00BA7C12"/>
    <w:rsid w:val="00BB1C1F"/>
    <w:rsid w:val="00BB3051"/>
    <w:rsid w:val="00BB328C"/>
    <w:rsid w:val="00BB428E"/>
    <w:rsid w:val="00BB42B0"/>
    <w:rsid w:val="00BB4B2F"/>
    <w:rsid w:val="00BB4E6B"/>
    <w:rsid w:val="00BB765A"/>
    <w:rsid w:val="00BB7A28"/>
    <w:rsid w:val="00BC098B"/>
    <w:rsid w:val="00BC1543"/>
    <w:rsid w:val="00BC25BD"/>
    <w:rsid w:val="00BC3033"/>
    <w:rsid w:val="00BD1977"/>
    <w:rsid w:val="00BD1FA3"/>
    <w:rsid w:val="00BD2D43"/>
    <w:rsid w:val="00BD607C"/>
    <w:rsid w:val="00BD65DA"/>
    <w:rsid w:val="00BE16C2"/>
    <w:rsid w:val="00BE16C3"/>
    <w:rsid w:val="00BE6A75"/>
    <w:rsid w:val="00BF0317"/>
    <w:rsid w:val="00C024E8"/>
    <w:rsid w:val="00C031B3"/>
    <w:rsid w:val="00C0368D"/>
    <w:rsid w:val="00C058F4"/>
    <w:rsid w:val="00C064D7"/>
    <w:rsid w:val="00C06AFC"/>
    <w:rsid w:val="00C1255D"/>
    <w:rsid w:val="00C150C0"/>
    <w:rsid w:val="00C300E0"/>
    <w:rsid w:val="00C31F66"/>
    <w:rsid w:val="00C34765"/>
    <w:rsid w:val="00C34A2E"/>
    <w:rsid w:val="00C45B0E"/>
    <w:rsid w:val="00C56135"/>
    <w:rsid w:val="00C57E17"/>
    <w:rsid w:val="00C62672"/>
    <w:rsid w:val="00C65B48"/>
    <w:rsid w:val="00C66E56"/>
    <w:rsid w:val="00C67620"/>
    <w:rsid w:val="00C67682"/>
    <w:rsid w:val="00C71C8E"/>
    <w:rsid w:val="00C736AB"/>
    <w:rsid w:val="00C80C24"/>
    <w:rsid w:val="00C929D3"/>
    <w:rsid w:val="00C9335B"/>
    <w:rsid w:val="00C94593"/>
    <w:rsid w:val="00C958B6"/>
    <w:rsid w:val="00C97AE9"/>
    <w:rsid w:val="00CA215B"/>
    <w:rsid w:val="00CA26B0"/>
    <w:rsid w:val="00CA2B06"/>
    <w:rsid w:val="00CA5320"/>
    <w:rsid w:val="00CA6A65"/>
    <w:rsid w:val="00CA7BD7"/>
    <w:rsid w:val="00CB0CC4"/>
    <w:rsid w:val="00CB2B47"/>
    <w:rsid w:val="00CC2571"/>
    <w:rsid w:val="00CC2895"/>
    <w:rsid w:val="00CC50F0"/>
    <w:rsid w:val="00CD1842"/>
    <w:rsid w:val="00CD62C6"/>
    <w:rsid w:val="00CE289F"/>
    <w:rsid w:val="00CE40C9"/>
    <w:rsid w:val="00CF1488"/>
    <w:rsid w:val="00CF2261"/>
    <w:rsid w:val="00CF2A50"/>
    <w:rsid w:val="00CF2C91"/>
    <w:rsid w:val="00CF45A8"/>
    <w:rsid w:val="00CF65E0"/>
    <w:rsid w:val="00CF7385"/>
    <w:rsid w:val="00CF7B77"/>
    <w:rsid w:val="00CF7C79"/>
    <w:rsid w:val="00CF7EAF"/>
    <w:rsid w:val="00D006C8"/>
    <w:rsid w:val="00D01185"/>
    <w:rsid w:val="00D036F5"/>
    <w:rsid w:val="00D04536"/>
    <w:rsid w:val="00D04F76"/>
    <w:rsid w:val="00D05066"/>
    <w:rsid w:val="00D06636"/>
    <w:rsid w:val="00D0745D"/>
    <w:rsid w:val="00D127DB"/>
    <w:rsid w:val="00D14178"/>
    <w:rsid w:val="00D17A7A"/>
    <w:rsid w:val="00D22152"/>
    <w:rsid w:val="00D2741E"/>
    <w:rsid w:val="00D320DD"/>
    <w:rsid w:val="00D36609"/>
    <w:rsid w:val="00D4029D"/>
    <w:rsid w:val="00D4219E"/>
    <w:rsid w:val="00D42A8E"/>
    <w:rsid w:val="00D434AB"/>
    <w:rsid w:val="00D4391A"/>
    <w:rsid w:val="00D44BB0"/>
    <w:rsid w:val="00D456FC"/>
    <w:rsid w:val="00D470B8"/>
    <w:rsid w:val="00D50D17"/>
    <w:rsid w:val="00D5503D"/>
    <w:rsid w:val="00D557FD"/>
    <w:rsid w:val="00D60071"/>
    <w:rsid w:val="00D66685"/>
    <w:rsid w:val="00D67141"/>
    <w:rsid w:val="00D703D9"/>
    <w:rsid w:val="00D772C3"/>
    <w:rsid w:val="00D8074C"/>
    <w:rsid w:val="00D8135D"/>
    <w:rsid w:val="00D915DC"/>
    <w:rsid w:val="00D97ED0"/>
    <w:rsid w:val="00DA3943"/>
    <w:rsid w:val="00DA5005"/>
    <w:rsid w:val="00DA71AE"/>
    <w:rsid w:val="00DB22B5"/>
    <w:rsid w:val="00DB4CE3"/>
    <w:rsid w:val="00DB51D4"/>
    <w:rsid w:val="00DC23EB"/>
    <w:rsid w:val="00DC26FB"/>
    <w:rsid w:val="00DC4148"/>
    <w:rsid w:val="00DD5026"/>
    <w:rsid w:val="00DD79AF"/>
    <w:rsid w:val="00DD7D50"/>
    <w:rsid w:val="00DE0B06"/>
    <w:rsid w:val="00DE64E0"/>
    <w:rsid w:val="00DE66F3"/>
    <w:rsid w:val="00DF2740"/>
    <w:rsid w:val="00DF4A95"/>
    <w:rsid w:val="00DF6AEE"/>
    <w:rsid w:val="00DF77B5"/>
    <w:rsid w:val="00E003B8"/>
    <w:rsid w:val="00E01299"/>
    <w:rsid w:val="00E039F6"/>
    <w:rsid w:val="00E0423F"/>
    <w:rsid w:val="00E258C9"/>
    <w:rsid w:val="00E326C2"/>
    <w:rsid w:val="00E50F8B"/>
    <w:rsid w:val="00E52941"/>
    <w:rsid w:val="00E52EBE"/>
    <w:rsid w:val="00E55D51"/>
    <w:rsid w:val="00E5609A"/>
    <w:rsid w:val="00E56AA3"/>
    <w:rsid w:val="00E60996"/>
    <w:rsid w:val="00E613B6"/>
    <w:rsid w:val="00E624D8"/>
    <w:rsid w:val="00E67251"/>
    <w:rsid w:val="00E73BD6"/>
    <w:rsid w:val="00E76593"/>
    <w:rsid w:val="00E77161"/>
    <w:rsid w:val="00E77A12"/>
    <w:rsid w:val="00E82B30"/>
    <w:rsid w:val="00E855ED"/>
    <w:rsid w:val="00E85955"/>
    <w:rsid w:val="00E86363"/>
    <w:rsid w:val="00E863BF"/>
    <w:rsid w:val="00E92FB8"/>
    <w:rsid w:val="00E9364C"/>
    <w:rsid w:val="00E93E1D"/>
    <w:rsid w:val="00E949DB"/>
    <w:rsid w:val="00E97838"/>
    <w:rsid w:val="00EA0C4B"/>
    <w:rsid w:val="00EA2ADE"/>
    <w:rsid w:val="00EA451F"/>
    <w:rsid w:val="00EB1E62"/>
    <w:rsid w:val="00EC0F6C"/>
    <w:rsid w:val="00EC3769"/>
    <w:rsid w:val="00EC3D62"/>
    <w:rsid w:val="00EC4C67"/>
    <w:rsid w:val="00ED3AF5"/>
    <w:rsid w:val="00ED60FF"/>
    <w:rsid w:val="00ED61B0"/>
    <w:rsid w:val="00EE0D5F"/>
    <w:rsid w:val="00EE10D4"/>
    <w:rsid w:val="00EE6DB8"/>
    <w:rsid w:val="00EF0089"/>
    <w:rsid w:val="00EF4462"/>
    <w:rsid w:val="00F01DD8"/>
    <w:rsid w:val="00F02374"/>
    <w:rsid w:val="00F02F76"/>
    <w:rsid w:val="00F046DB"/>
    <w:rsid w:val="00F06E15"/>
    <w:rsid w:val="00F076C1"/>
    <w:rsid w:val="00F126A8"/>
    <w:rsid w:val="00F12F21"/>
    <w:rsid w:val="00F14B5D"/>
    <w:rsid w:val="00F15090"/>
    <w:rsid w:val="00F213BE"/>
    <w:rsid w:val="00F21C58"/>
    <w:rsid w:val="00F27CD6"/>
    <w:rsid w:val="00F32867"/>
    <w:rsid w:val="00F33E4C"/>
    <w:rsid w:val="00F3413E"/>
    <w:rsid w:val="00F34152"/>
    <w:rsid w:val="00F34BE8"/>
    <w:rsid w:val="00F3598B"/>
    <w:rsid w:val="00F475F9"/>
    <w:rsid w:val="00F5446F"/>
    <w:rsid w:val="00F5490E"/>
    <w:rsid w:val="00F55017"/>
    <w:rsid w:val="00F65753"/>
    <w:rsid w:val="00F7088D"/>
    <w:rsid w:val="00F86962"/>
    <w:rsid w:val="00F87D22"/>
    <w:rsid w:val="00F92B82"/>
    <w:rsid w:val="00F93F62"/>
    <w:rsid w:val="00F944F1"/>
    <w:rsid w:val="00FA0912"/>
    <w:rsid w:val="00FC0252"/>
    <w:rsid w:val="00FC7898"/>
    <w:rsid w:val="00FD2243"/>
    <w:rsid w:val="00FD4D0D"/>
    <w:rsid w:val="00FD5FC2"/>
    <w:rsid w:val="00FD7074"/>
    <w:rsid w:val="00FD7E8E"/>
    <w:rsid w:val="00FE4720"/>
    <w:rsid w:val="00FE6EF5"/>
    <w:rsid w:val="00FF170C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E3F8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2713</TotalTime>
  <Pages>7</Pages>
  <Words>2532</Words>
  <Characters>14434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1244</cp:revision>
  <cp:lastPrinted>2022-09-15T02:17:00Z</cp:lastPrinted>
  <dcterms:created xsi:type="dcterms:W3CDTF">2019-01-14T03:04:00Z</dcterms:created>
  <dcterms:modified xsi:type="dcterms:W3CDTF">2022-09-15T04:25:00Z</dcterms:modified>
</cp:coreProperties>
</file>