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05098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D479DA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D479DA" w:rsidRPr="00D479DA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301089">
              <w:rPr>
                <w:szCs w:val="28"/>
              </w:rPr>
              <w:t>"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5E1863" w:rsidRDefault="00D43039" w:rsidP="000B42AC">
            <w:pPr>
              <w:autoSpaceDE w:val="0"/>
              <w:autoSpaceDN w:val="0"/>
              <w:adjustRightInd w:val="0"/>
              <w:spacing w:line="228" w:lineRule="auto"/>
              <w:ind w:firstLine="70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Рассмотрев и обсудив проект закона Приморского края "</w:t>
            </w:r>
            <w:r w:rsidR="00D479DA" w:rsidRPr="00D479DA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5E1863">
              <w:rPr>
                <w:szCs w:val="28"/>
              </w:rPr>
              <w:t xml:space="preserve">", подготовленный комитетом </w:t>
            </w:r>
            <w:r w:rsidRPr="005E1863">
              <w:rPr>
                <w:color w:val="000000"/>
                <w:spacing w:val="1"/>
                <w:szCs w:val="28"/>
              </w:rPr>
              <w:t>Законодательного Собрания по социальной политике и защите прав граждан</w:t>
            </w:r>
            <w:r w:rsidR="00B5765F">
              <w:rPr>
                <w:color w:val="000000"/>
                <w:spacing w:val="1"/>
                <w:szCs w:val="28"/>
              </w:rPr>
              <w:t xml:space="preserve"> </w:t>
            </w:r>
            <w:r w:rsidR="000B42AC">
              <w:rPr>
                <w:color w:val="000000"/>
                <w:szCs w:val="28"/>
              </w:rPr>
              <w:t>разработан</w:t>
            </w:r>
            <w:r w:rsidR="000B42AC" w:rsidRPr="00566169">
              <w:rPr>
                <w:color w:val="000000"/>
                <w:szCs w:val="28"/>
              </w:rPr>
              <w:t xml:space="preserve"> </w:t>
            </w:r>
            <w:r w:rsidR="000B42AC" w:rsidRPr="00ED0DFA">
              <w:rPr>
                <w:color w:val="000000"/>
                <w:szCs w:val="28"/>
              </w:rPr>
              <w:t>в</w:t>
            </w:r>
            <w:r w:rsidR="000B42AC">
              <w:rPr>
                <w:color w:val="000000"/>
                <w:szCs w:val="28"/>
              </w:rPr>
              <w:t xml:space="preserve"> связи с принятием Закона Приморского края от 23 июня 2022 года № 133-КЗ "Об Ольгинском муницип</w:t>
            </w:r>
            <w:r w:rsidR="000B42AC">
              <w:rPr>
                <w:color w:val="000000"/>
                <w:szCs w:val="28"/>
              </w:rPr>
              <w:t xml:space="preserve">альном округе Приморского края", </w:t>
            </w:r>
            <w:bookmarkStart w:id="0" w:name="_GoBack"/>
            <w:bookmarkEnd w:id="0"/>
            <w:r w:rsidRPr="005E1863">
              <w:rPr>
                <w:szCs w:val="28"/>
              </w:rPr>
              <w:t>комитет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D479DA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Внести проект закона Приморского края "</w:t>
            </w:r>
            <w:r w:rsidR="00D479DA" w:rsidRPr="00D479DA">
              <w:rPr>
                <w:szCs w:val="28"/>
              </w:rPr>
              <w:t xml:space="preserve">О внесении изменений </w:t>
            </w:r>
            <w:r w:rsidR="00D06079">
              <w:rPr>
                <w:szCs w:val="28"/>
              </w:rPr>
              <w:br/>
            </w:r>
            <w:r w:rsidR="00D479DA" w:rsidRPr="00D479DA">
              <w:rPr>
                <w:szCs w:val="28"/>
              </w:rPr>
              <w:t>в отдельные законодательные акты Приморского края</w:t>
            </w:r>
            <w:r w:rsidRPr="005E1863">
              <w:rPr>
                <w:szCs w:val="28"/>
              </w:rPr>
              <w:t>" 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</w:t>
            </w:r>
            <w:r w:rsidR="00064C89">
              <w:rPr>
                <w:szCs w:val="28"/>
              </w:rPr>
              <w:t xml:space="preserve">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064C89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A88" w:rsidRDefault="00E10A88">
      <w:r>
        <w:separator/>
      </w:r>
    </w:p>
  </w:endnote>
  <w:endnote w:type="continuationSeparator" w:id="0">
    <w:p w:rsidR="00E10A88" w:rsidRDefault="00E10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A88" w:rsidRDefault="00E10A88">
      <w:r>
        <w:separator/>
      </w:r>
    </w:p>
  </w:footnote>
  <w:footnote w:type="continuationSeparator" w:id="0">
    <w:p w:rsidR="00E10A88" w:rsidRDefault="00E10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64C89"/>
    <w:rsid w:val="00080DED"/>
    <w:rsid w:val="000B42AC"/>
    <w:rsid w:val="00160F97"/>
    <w:rsid w:val="001B0C61"/>
    <w:rsid w:val="001B3A35"/>
    <w:rsid w:val="001C5162"/>
    <w:rsid w:val="001E45B4"/>
    <w:rsid w:val="0020003C"/>
    <w:rsid w:val="002D0E29"/>
    <w:rsid w:val="002D2447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E1863"/>
    <w:rsid w:val="00624811"/>
    <w:rsid w:val="006708EF"/>
    <w:rsid w:val="00692D49"/>
    <w:rsid w:val="007128C1"/>
    <w:rsid w:val="007258FB"/>
    <w:rsid w:val="00751091"/>
    <w:rsid w:val="007F0598"/>
    <w:rsid w:val="007F4680"/>
    <w:rsid w:val="00836426"/>
    <w:rsid w:val="008602F8"/>
    <w:rsid w:val="0087792E"/>
    <w:rsid w:val="00956077"/>
    <w:rsid w:val="009769E5"/>
    <w:rsid w:val="0099314B"/>
    <w:rsid w:val="009E5CD9"/>
    <w:rsid w:val="009F0165"/>
    <w:rsid w:val="009F626B"/>
    <w:rsid w:val="00A10C3C"/>
    <w:rsid w:val="00AB2A23"/>
    <w:rsid w:val="00B5765F"/>
    <w:rsid w:val="00B65160"/>
    <w:rsid w:val="00B668A9"/>
    <w:rsid w:val="00B803DE"/>
    <w:rsid w:val="00B92EA1"/>
    <w:rsid w:val="00BE16C2"/>
    <w:rsid w:val="00BE59A7"/>
    <w:rsid w:val="00C32CE9"/>
    <w:rsid w:val="00C9335B"/>
    <w:rsid w:val="00C958B6"/>
    <w:rsid w:val="00CF1304"/>
    <w:rsid w:val="00D06079"/>
    <w:rsid w:val="00D15381"/>
    <w:rsid w:val="00D17A7A"/>
    <w:rsid w:val="00D43039"/>
    <w:rsid w:val="00D479DA"/>
    <w:rsid w:val="00DB15B7"/>
    <w:rsid w:val="00E10A88"/>
    <w:rsid w:val="00E14BFB"/>
    <w:rsid w:val="00E326C2"/>
    <w:rsid w:val="00E56C3C"/>
    <w:rsid w:val="00E618FF"/>
    <w:rsid w:val="00E77161"/>
    <w:rsid w:val="00E85955"/>
    <w:rsid w:val="00F01DD8"/>
    <w:rsid w:val="00F6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7901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22</cp:revision>
  <cp:lastPrinted>2007-12-18T10:25:00Z</cp:lastPrinted>
  <dcterms:created xsi:type="dcterms:W3CDTF">2019-01-17T00:08:00Z</dcterms:created>
  <dcterms:modified xsi:type="dcterms:W3CDTF">2022-08-03T06:57:00Z</dcterms:modified>
</cp:coreProperties>
</file>