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96944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DA14AF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DA14AF" w:rsidRPr="00DA14AF">
              <w:t>О внесении изменений в Закон Приморского края "О социальной поддержке многодетных семей, проживающих на территории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DA14AF" w:rsidRPr="00DA14AF">
        <w:t>О внесении изменений в Закон Приморского края "О социальной поддержке многодетных семей, проживающих на территории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E37FB9">
        <w:rPr>
          <w:szCs w:val="28"/>
        </w:rPr>
        <w:t>часть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</w:t>
      </w:r>
      <w:r w:rsidR="006613AD" w:rsidRPr="006613AD">
        <w:rPr>
          <w:szCs w:val="28"/>
        </w:rPr>
        <w:t>согласно которо</w:t>
      </w:r>
      <w:r w:rsidR="0069272B">
        <w:rPr>
          <w:szCs w:val="28"/>
        </w:rPr>
        <w:t>й</w:t>
      </w:r>
      <w:bookmarkStart w:id="0" w:name="_GoBack"/>
      <w:bookmarkEnd w:id="0"/>
      <w:r w:rsidR="006613AD" w:rsidRPr="006613AD">
        <w:rPr>
          <w:szCs w:val="28"/>
        </w:rPr>
        <w:t xml:space="preserve"> </w:t>
      </w:r>
      <w:r w:rsidR="00BB233C">
        <w:rPr>
          <w:szCs w:val="28"/>
        </w:rPr>
        <w:br/>
      </w:r>
      <w:r w:rsidR="006613AD" w:rsidRPr="006613AD">
        <w:rPr>
          <w:szCs w:val="28"/>
        </w:rPr>
        <w:t xml:space="preserve">в порядке исключения могут быть приняты в целом после обсуждения </w:t>
      </w:r>
      <w:r w:rsidR="001E44A7">
        <w:rPr>
          <w:szCs w:val="28"/>
        </w:rPr>
        <w:br/>
      </w:r>
      <w:r w:rsidR="006613AD" w:rsidRPr="006613AD">
        <w:rPr>
          <w:szCs w:val="28"/>
        </w:rPr>
        <w:t>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DA14AF" w:rsidRPr="00DA14AF">
        <w:t>О внесении изменений в Закон Приморского края "О социальной поддержке многодетных семей, проживающих на территории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F42" w:rsidRDefault="009E2F42">
      <w:r>
        <w:separator/>
      </w:r>
    </w:p>
  </w:endnote>
  <w:endnote w:type="continuationSeparator" w:id="0">
    <w:p w:rsidR="009E2F42" w:rsidRDefault="009E2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F42" w:rsidRDefault="009E2F42">
      <w:r>
        <w:separator/>
      </w:r>
    </w:p>
  </w:footnote>
  <w:footnote w:type="continuationSeparator" w:id="0">
    <w:p w:rsidR="009E2F42" w:rsidRDefault="009E2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33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1E44A7"/>
    <w:rsid w:val="0020003C"/>
    <w:rsid w:val="00212C27"/>
    <w:rsid w:val="00227D92"/>
    <w:rsid w:val="00240279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35E7E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1E39"/>
    <w:rsid w:val="003F2358"/>
    <w:rsid w:val="0040492B"/>
    <w:rsid w:val="00413FD8"/>
    <w:rsid w:val="00424F0D"/>
    <w:rsid w:val="00446AC1"/>
    <w:rsid w:val="00460A9A"/>
    <w:rsid w:val="00461E2B"/>
    <w:rsid w:val="00465FBF"/>
    <w:rsid w:val="00484A27"/>
    <w:rsid w:val="0049706D"/>
    <w:rsid w:val="004F18EE"/>
    <w:rsid w:val="004F6FC2"/>
    <w:rsid w:val="00514B1B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72B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B5CAB"/>
    <w:rsid w:val="009C61EE"/>
    <w:rsid w:val="009C76DD"/>
    <w:rsid w:val="009D34AD"/>
    <w:rsid w:val="009E2F42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233C"/>
    <w:rsid w:val="00BB7D19"/>
    <w:rsid w:val="00BC787E"/>
    <w:rsid w:val="00BE16C2"/>
    <w:rsid w:val="00BE2BA5"/>
    <w:rsid w:val="00C232AF"/>
    <w:rsid w:val="00C34E7A"/>
    <w:rsid w:val="00C5476B"/>
    <w:rsid w:val="00C54B01"/>
    <w:rsid w:val="00C670F5"/>
    <w:rsid w:val="00C74D48"/>
    <w:rsid w:val="00C9335B"/>
    <w:rsid w:val="00C958B6"/>
    <w:rsid w:val="00CA21EE"/>
    <w:rsid w:val="00D17A7A"/>
    <w:rsid w:val="00D24942"/>
    <w:rsid w:val="00D34457"/>
    <w:rsid w:val="00D36170"/>
    <w:rsid w:val="00D47F8A"/>
    <w:rsid w:val="00D76C11"/>
    <w:rsid w:val="00D77B07"/>
    <w:rsid w:val="00D82937"/>
    <w:rsid w:val="00DA14AF"/>
    <w:rsid w:val="00DA2636"/>
    <w:rsid w:val="00DE6DF9"/>
    <w:rsid w:val="00E326C2"/>
    <w:rsid w:val="00E37FB9"/>
    <w:rsid w:val="00E53E4F"/>
    <w:rsid w:val="00E54C96"/>
    <w:rsid w:val="00E618FF"/>
    <w:rsid w:val="00E622A2"/>
    <w:rsid w:val="00E72020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263E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117</cp:revision>
  <cp:lastPrinted>2019-09-02T23:56:00Z</cp:lastPrinted>
  <dcterms:created xsi:type="dcterms:W3CDTF">2019-03-12T04:24:00Z</dcterms:created>
  <dcterms:modified xsi:type="dcterms:W3CDTF">2022-09-06T01:38:00Z</dcterms:modified>
</cp:coreProperties>
</file>