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723971847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C5476B" w:rsidP="00A813E0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C5476B">
              <w:rPr>
                <w:szCs w:val="28"/>
              </w:rPr>
              <w:t xml:space="preserve">О проекте закона Приморского края </w:t>
            </w:r>
            <w:r w:rsidR="00E44393">
              <w:rPr>
                <w:szCs w:val="28"/>
              </w:rPr>
              <w:br/>
            </w:r>
            <w:r w:rsidR="00E44393" w:rsidRPr="00E44393">
              <w:rPr>
                <w:szCs w:val="28"/>
              </w:rPr>
              <w:t>"</w:t>
            </w:r>
            <w:r w:rsidR="00A813E0" w:rsidRPr="00A813E0">
              <w:rPr>
                <w:szCs w:val="28"/>
              </w:rPr>
              <w:t>О внесении изменений в Закон Приморского края "О социальной поддержке многодетных семей, проживающих на территории Приморского края</w:t>
            </w:r>
            <w:r w:rsidR="002D711E" w:rsidRPr="002D711E">
              <w:rPr>
                <w:szCs w:val="28"/>
              </w:rPr>
              <w:t>"</w:t>
            </w:r>
            <w:r w:rsidRPr="00C5476B">
              <w:rPr>
                <w:szCs w:val="28"/>
              </w:rPr>
              <w:t xml:space="preserve"> (первое чтение)</w:t>
            </w:r>
          </w:p>
        </w:tc>
      </w:tr>
    </w:tbl>
    <w:p w:rsidR="00357541" w:rsidRDefault="00357541" w:rsidP="008B73F7">
      <w:pPr>
        <w:jc w:val="both"/>
      </w:pPr>
    </w:p>
    <w:p w:rsidR="00A813E0" w:rsidRDefault="00CC25CF" w:rsidP="00A813E0">
      <w:pPr>
        <w:pStyle w:val="a3"/>
        <w:ind w:firstLine="709"/>
        <w:jc w:val="both"/>
        <w:rPr>
          <w:szCs w:val="28"/>
        </w:rPr>
      </w:pPr>
      <w:r w:rsidRPr="00CC25CF">
        <w:rPr>
          <w:szCs w:val="28"/>
        </w:rPr>
        <w:t xml:space="preserve">Рассмотрев и обсудив внесенный </w:t>
      </w:r>
      <w:r w:rsidR="003C2770">
        <w:rPr>
          <w:szCs w:val="28"/>
        </w:rPr>
        <w:t>Губернатором Приморского края</w:t>
      </w:r>
      <w:r w:rsidR="00C57656">
        <w:rPr>
          <w:szCs w:val="28"/>
        </w:rPr>
        <w:t xml:space="preserve"> </w:t>
      </w:r>
      <w:r w:rsidR="00626426" w:rsidRPr="0081336C">
        <w:rPr>
          <w:szCs w:val="28"/>
        </w:rPr>
        <w:t xml:space="preserve">проект закона Приморского края </w:t>
      </w:r>
      <w:r w:rsidR="00E44393" w:rsidRPr="00E44393">
        <w:rPr>
          <w:szCs w:val="28"/>
        </w:rPr>
        <w:t>"</w:t>
      </w:r>
      <w:r w:rsidR="00A813E0" w:rsidRPr="00A813E0">
        <w:rPr>
          <w:szCs w:val="28"/>
        </w:rPr>
        <w:t>О внесении изменений в Закон Приморского края "О социальной поддержке многодетных семей, проживающих на территории Приморского края</w:t>
      </w:r>
      <w:r w:rsidR="002D711E" w:rsidRPr="002D711E">
        <w:rPr>
          <w:szCs w:val="28"/>
        </w:rPr>
        <w:t>"</w:t>
      </w:r>
      <w:r w:rsidR="00626426" w:rsidRPr="0081336C">
        <w:rPr>
          <w:szCs w:val="28"/>
        </w:rPr>
        <w:t xml:space="preserve">, </w:t>
      </w:r>
      <w:r w:rsidR="00EB015F" w:rsidRPr="00EB015F">
        <w:rPr>
          <w:szCs w:val="28"/>
        </w:rPr>
        <w:t>направлен</w:t>
      </w:r>
      <w:r w:rsidR="00EB015F">
        <w:rPr>
          <w:szCs w:val="28"/>
        </w:rPr>
        <w:t>ный</w:t>
      </w:r>
      <w:r w:rsidR="00EB015F" w:rsidRPr="00EB015F">
        <w:rPr>
          <w:szCs w:val="28"/>
        </w:rPr>
        <w:t xml:space="preserve"> на совершенствование механизма предоставления отдельных мер социальной поддержки для многодетных семей, установленных Законом Приморского края </w:t>
      </w:r>
      <w:r w:rsidR="00343CE4">
        <w:rPr>
          <w:szCs w:val="28"/>
        </w:rPr>
        <w:br/>
      </w:r>
      <w:r w:rsidR="00EB015F" w:rsidRPr="00EB015F">
        <w:rPr>
          <w:szCs w:val="28"/>
        </w:rPr>
        <w:t>от 23</w:t>
      </w:r>
      <w:r w:rsidR="00EB015F">
        <w:rPr>
          <w:szCs w:val="28"/>
        </w:rPr>
        <w:t xml:space="preserve"> ноября </w:t>
      </w:r>
      <w:r w:rsidR="00EB015F" w:rsidRPr="00EB015F">
        <w:rPr>
          <w:szCs w:val="28"/>
        </w:rPr>
        <w:t>2018</w:t>
      </w:r>
      <w:r w:rsidR="00EB015F">
        <w:rPr>
          <w:szCs w:val="28"/>
        </w:rPr>
        <w:t xml:space="preserve"> года</w:t>
      </w:r>
      <w:r w:rsidR="00EB015F" w:rsidRPr="00EB015F">
        <w:rPr>
          <w:szCs w:val="28"/>
        </w:rPr>
        <w:t xml:space="preserve"> № 392-КЗ "О социальной поддержке многодетных семей, проживающих на территории Пр</w:t>
      </w:r>
      <w:r w:rsidR="00EB015F">
        <w:rPr>
          <w:szCs w:val="28"/>
        </w:rPr>
        <w:t xml:space="preserve">иморского края" (далее - Закон), </w:t>
      </w:r>
      <w:r w:rsidR="00343CE4">
        <w:rPr>
          <w:szCs w:val="28"/>
        </w:rPr>
        <w:br/>
      </w:r>
      <w:r w:rsidR="00A813E0">
        <w:rPr>
          <w:szCs w:val="28"/>
        </w:rPr>
        <w:t xml:space="preserve">в соответствии с которым </w:t>
      </w:r>
      <w:r w:rsidR="00343CE4">
        <w:rPr>
          <w:szCs w:val="28"/>
        </w:rPr>
        <w:t xml:space="preserve">многодетным семьям </w:t>
      </w:r>
      <w:r w:rsidR="00A813E0">
        <w:rPr>
          <w:szCs w:val="28"/>
        </w:rPr>
        <w:t>предлагается:</w:t>
      </w:r>
    </w:p>
    <w:p w:rsidR="00573ADB" w:rsidRDefault="00A813E0" w:rsidP="00A813E0">
      <w:pPr>
        <w:pStyle w:val="a3"/>
        <w:ind w:firstLine="709"/>
        <w:jc w:val="both"/>
        <w:rPr>
          <w:szCs w:val="28"/>
        </w:rPr>
      </w:pPr>
      <w:r w:rsidRPr="00A813E0">
        <w:rPr>
          <w:szCs w:val="28"/>
        </w:rPr>
        <w:t xml:space="preserve">заменить компенсационные выплаты </w:t>
      </w:r>
      <w:r w:rsidR="00573ADB">
        <w:rPr>
          <w:szCs w:val="28"/>
        </w:rPr>
        <w:t xml:space="preserve">ежегодной денежной выплатой </w:t>
      </w:r>
      <w:r w:rsidR="00573ADB">
        <w:rPr>
          <w:szCs w:val="28"/>
        </w:rPr>
        <w:br/>
      </w:r>
      <w:r w:rsidR="00573ADB" w:rsidRPr="00573ADB">
        <w:rPr>
          <w:szCs w:val="28"/>
        </w:rPr>
        <w:t xml:space="preserve">на приобретение лекарственных препаратов для детей, на проезд обучающихся в общеобразовательных организациях к месту обучения, </w:t>
      </w:r>
      <w:r w:rsidR="00573ADB">
        <w:rPr>
          <w:szCs w:val="28"/>
        </w:rPr>
        <w:br/>
      </w:r>
      <w:r w:rsidR="00573ADB" w:rsidRPr="00573ADB">
        <w:rPr>
          <w:szCs w:val="28"/>
        </w:rPr>
        <w:t xml:space="preserve">на посещение учреждений культуры и искусства, на приобретение школьно-письменных принадлежностей </w:t>
      </w:r>
      <w:r w:rsidR="00897AFC">
        <w:rPr>
          <w:szCs w:val="28"/>
        </w:rPr>
        <w:t xml:space="preserve">с 1 января 2023 года </w:t>
      </w:r>
      <w:r w:rsidR="00573ADB" w:rsidRPr="00573ADB">
        <w:rPr>
          <w:szCs w:val="28"/>
        </w:rPr>
        <w:t>в том же размере</w:t>
      </w:r>
      <w:r w:rsidR="00573ADB">
        <w:rPr>
          <w:szCs w:val="28"/>
        </w:rPr>
        <w:t xml:space="preserve"> </w:t>
      </w:r>
      <w:r w:rsidR="00897AFC">
        <w:rPr>
          <w:szCs w:val="28"/>
        </w:rPr>
        <w:br/>
      </w:r>
      <w:r w:rsidR="00573ADB">
        <w:rPr>
          <w:szCs w:val="28"/>
        </w:rPr>
        <w:t>(</w:t>
      </w:r>
      <w:r w:rsidR="00897AFC">
        <w:rPr>
          <w:szCs w:val="28"/>
        </w:rPr>
        <w:t>2500 рублей на каждого ребенка</w:t>
      </w:r>
      <w:r w:rsidR="00573ADB">
        <w:rPr>
          <w:szCs w:val="28"/>
        </w:rPr>
        <w:t>);</w:t>
      </w:r>
    </w:p>
    <w:p w:rsidR="00DE55FD" w:rsidRDefault="00147451" w:rsidP="00EB015F">
      <w:pPr>
        <w:pStyle w:val="a3"/>
        <w:ind w:firstLine="709"/>
        <w:jc w:val="both"/>
        <w:rPr>
          <w:szCs w:val="28"/>
        </w:rPr>
      </w:pPr>
      <w:r w:rsidRPr="00EB015F">
        <w:rPr>
          <w:szCs w:val="28"/>
        </w:rPr>
        <w:t>осуществлять</w:t>
      </w:r>
      <w:r w:rsidRPr="00EB015F">
        <w:rPr>
          <w:szCs w:val="28"/>
        </w:rPr>
        <w:t xml:space="preserve"> </w:t>
      </w:r>
      <w:r w:rsidR="00EB015F" w:rsidRPr="00EB015F">
        <w:rPr>
          <w:szCs w:val="28"/>
        </w:rPr>
        <w:t>расходовани</w:t>
      </w:r>
      <w:r w:rsidR="00DE55FD">
        <w:rPr>
          <w:szCs w:val="28"/>
        </w:rPr>
        <w:t>е</w:t>
      </w:r>
      <w:r w:rsidR="00EB015F" w:rsidRPr="00EB015F">
        <w:rPr>
          <w:szCs w:val="28"/>
        </w:rPr>
        <w:t xml:space="preserve"> денежных средств на выплату регионального материнского капитала на приобретение (строительство) жилого помещения путем безналичного перечисления средств регионального материнского капитала на расчетный счет организации, осуществляющей отчуждение (строительство) приобретаемого (строящегося) жилого помещения</w:t>
      </w:r>
      <w:r w:rsidR="00573ADB">
        <w:rPr>
          <w:szCs w:val="28"/>
        </w:rPr>
        <w:t>,</w:t>
      </w:r>
      <w:r w:rsidR="00573ADB" w:rsidRPr="00573ADB">
        <w:t xml:space="preserve"> </w:t>
      </w:r>
      <w:r w:rsidR="00573ADB" w:rsidRPr="00573ADB">
        <w:rPr>
          <w:szCs w:val="28"/>
        </w:rPr>
        <w:t>либо физическому лицу, осуществляющему отчуждение приобретаемого жилого помещения, либо организации, в том числе кредитной, предоставившей по кредитному договору (договору займа) денежные средства на указанные цели</w:t>
      </w:r>
      <w:r w:rsidR="00573ADB">
        <w:rPr>
          <w:szCs w:val="28"/>
        </w:rPr>
        <w:t>;</w:t>
      </w:r>
    </w:p>
    <w:p w:rsidR="00EB015F" w:rsidRDefault="005C34BE" w:rsidP="005C34B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5C34BE">
        <w:rPr>
          <w:szCs w:val="28"/>
        </w:rPr>
        <w:t xml:space="preserve">оптимизировать механизм предоставления мер социальной поддержки по компенсации расходов на оплату коммунальной услуги по обращению </w:t>
      </w:r>
      <w:r w:rsidR="00AB4400">
        <w:rPr>
          <w:szCs w:val="28"/>
        </w:rPr>
        <w:br/>
      </w:r>
      <w:r w:rsidRPr="005C34BE">
        <w:rPr>
          <w:szCs w:val="28"/>
        </w:rPr>
        <w:t xml:space="preserve">с твердыми коммунальными отходами (далее - ТКО) путем перечисления </w:t>
      </w:r>
      <w:r w:rsidR="00AB4400">
        <w:rPr>
          <w:szCs w:val="28"/>
        </w:rPr>
        <w:br/>
      </w:r>
      <w:r w:rsidRPr="005C34BE">
        <w:rPr>
          <w:szCs w:val="28"/>
        </w:rPr>
        <w:t>на лицевой счет регионального оператора по обращению с ТКО на территории Приморского края, компенсации расходов на оплату взноса на капитальный ремонт общего имущества в многоквартирном доме - на сч</w:t>
      </w:r>
      <w:bookmarkStart w:id="0" w:name="_GoBack"/>
      <w:bookmarkEnd w:id="0"/>
      <w:r w:rsidRPr="005C34BE">
        <w:rPr>
          <w:szCs w:val="28"/>
        </w:rPr>
        <w:t xml:space="preserve">ет фонда </w:t>
      </w:r>
      <w:r w:rsidRPr="005C34BE">
        <w:rPr>
          <w:szCs w:val="28"/>
        </w:rPr>
        <w:lastRenderedPageBreak/>
        <w:t>Приморского края "Фонд капитального ремонта многоквартирных домов Приморского края" или владельца специального счета при наличии соглашений об информационном обмене, заключенных с краевым государственным казенным учреждением "Центр социальной поддержки населения Приморского края" во исполнение Федерального закона от 11 июня 2022 года № 165-ФЗ "О внесении изменений в Жилищный кодекс Российской Федерации".</w:t>
      </w:r>
    </w:p>
    <w:p w:rsidR="005C34BE" w:rsidRDefault="005C34BE" w:rsidP="005C34B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D2587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C66D67" w:rsidRPr="007477D6" w:rsidRDefault="00C66D6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5476B" w:rsidRPr="005957B2" w:rsidRDefault="00C5476B" w:rsidP="00E77466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1.Согласиться с проектом закона Приморского края </w:t>
      </w:r>
      <w:r w:rsidR="002E37BD">
        <w:rPr>
          <w:sz w:val="28"/>
          <w:szCs w:val="28"/>
        </w:rPr>
        <w:t>"</w:t>
      </w:r>
      <w:r w:rsidR="00687F8E" w:rsidRPr="00687F8E">
        <w:rPr>
          <w:sz w:val="28"/>
          <w:szCs w:val="28"/>
        </w:rPr>
        <w:t>О внесении изменений в Закон Приморского края "О социальной поддержке многодетных семей, проживающих на территории Приморского края</w:t>
      </w:r>
      <w:r w:rsidR="002E37BD">
        <w:rPr>
          <w:sz w:val="28"/>
          <w:szCs w:val="28"/>
        </w:rPr>
        <w:t>"</w:t>
      </w:r>
      <w:r w:rsidRPr="005957B2">
        <w:rPr>
          <w:sz w:val="28"/>
          <w:szCs w:val="28"/>
        </w:rPr>
        <w:t>.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Pr="005957B2" w:rsidRDefault="00C5476B" w:rsidP="00E77466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2.Рассмотреть проект закона Приморского края </w:t>
      </w:r>
      <w:r w:rsidR="00C66D67">
        <w:rPr>
          <w:sz w:val="28"/>
          <w:szCs w:val="28"/>
        </w:rPr>
        <w:t>"</w:t>
      </w:r>
      <w:r w:rsidR="00687F8E" w:rsidRPr="00687F8E">
        <w:rPr>
          <w:sz w:val="28"/>
          <w:szCs w:val="28"/>
        </w:rPr>
        <w:t>О внесении изменений в Закон Приморского края "О социальной поддержке многодетных семей, проживающих на территории Приморского края</w:t>
      </w:r>
      <w:r w:rsidR="00C66D67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5957B2">
        <w:rPr>
          <w:sz w:val="28"/>
          <w:szCs w:val="28"/>
        </w:rPr>
        <w:t>в первом чтении на очередном заседании Законодательного Собрания.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3.Рекомендовать Законодательному Собранию принять указанный законопроект в первом чтении. 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Default="00C5476B" w:rsidP="00C5476B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4.Поручить </w:t>
      </w:r>
      <w:proofErr w:type="spellStart"/>
      <w:r w:rsidR="00955B21">
        <w:rPr>
          <w:sz w:val="28"/>
          <w:szCs w:val="28"/>
        </w:rPr>
        <w:t>Чемерису</w:t>
      </w:r>
      <w:proofErr w:type="spellEnd"/>
      <w:r w:rsidR="00955B21">
        <w:rPr>
          <w:sz w:val="28"/>
          <w:szCs w:val="28"/>
        </w:rPr>
        <w:t xml:space="preserve"> И.С</w:t>
      </w:r>
      <w:r>
        <w:rPr>
          <w:sz w:val="28"/>
          <w:szCs w:val="28"/>
        </w:rPr>
        <w:t>.</w:t>
      </w:r>
      <w:r w:rsidRPr="005957B2">
        <w:rPr>
          <w:sz w:val="28"/>
          <w:szCs w:val="28"/>
        </w:rPr>
        <w:t xml:space="preserve">, </w:t>
      </w:r>
      <w:r>
        <w:rPr>
          <w:sz w:val="28"/>
          <w:szCs w:val="28"/>
        </w:rPr>
        <w:t>председателю комитета Законодательного Собрания по социальной политике и защите прав граждан</w:t>
      </w:r>
      <w:r w:rsidRPr="005957B2">
        <w:rPr>
          <w:sz w:val="28"/>
          <w:szCs w:val="28"/>
        </w:rPr>
        <w:t xml:space="preserve">, выступить </w:t>
      </w:r>
      <w:r>
        <w:rPr>
          <w:sz w:val="28"/>
          <w:szCs w:val="28"/>
        </w:rPr>
        <w:t xml:space="preserve">                     </w:t>
      </w:r>
      <w:r w:rsidRPr="005957B2">
        <w:rPr>
          <w:sz w:val="28"/>
          <w:szCs w:val="28"/>
        </w:rPr>
        <w:t xml:space="preserve">на заседании Законодательного Собрания с </w:t>
      </w:r>
      <w:r w:rsidR="00394D65">
        <w:rPr>
          <w:sz w:val="28"/>
          <w:szCs w:val="28"/>
        </w:rPr>
        <w:t>со</w:t>
      </w:r>
      <w:r w:rsidRPr="005957B2">
        <w:rPr>
          <w:sz w:val="28"/>
          <w:szCs w:val="28"/>
        </w:rPr>
        <w:t>докладом по данному вопросу.</w:t>
      </w:r>
    </w:p>
    <w:p w:rsidR="00687F8E" w:rsidRDefault="00687F8E" w:rsidP="00C5476B">
      <w:pPr>
        <w:pStyle w:val="a9"/>
        <w:ind w:firstLine="709"/>
        <w:rPr>
          <w:sz w:val="28"/>
          <w:szCs w:val="28"/>
        </w:rPr>
      </w:pPr>
    </w:p>
    <w:p w:rsidR="00D274E0" w:rsidRPr="005957B2" w:rsidRDefault="00D274E0" w:rsidP="00D274E0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5.Определить время, необходимое для рассмотрения Законодательным Собранием данного вопроса, </w:t>
      </w:r>
      <w:r>
        <w:rPr>
          <w:sz w:val="28"/>
          <w:szCs w:val="28"/>
        </w:rPr>
        <w:t xml:space="preserve">- </w:t>
      </w:r>
      <w:r w:rsidRPr="005957B2">
        <w:rPr>
          <w:sz w:val="28"/>
          <w:szCs w:val="28"/>
        </w:rPr>
        <w:t xml:space="preserve">10 минут, в том числе для </w:t>
      </w:r>
      <w:r>
        <w:rPr>
          <w:sz w:val="28"/>
          <w:szCs w:val="28"/>
        </w:rPr>
        <w:t xml:space="preserve">доклада - 5 минут, для </w:t>
      </w:r>
      <w:r w:rsidRPr="005957B2">
        <w:rPr>
          <w:sz w:val="28"/>
          <w:szCs w:val="28"/>
        </w:rPr>
        <w:t xml:space="preserve">содоклада </w:t>
      </w:r>
      <w:r>
        <w:rPr>
          <w:sz w:val="28"/>
          <w:szCs w:val="28"/>
        </w:rPr>
        <w:t>-</w:t>
      </w:r>
      <w:r w:rsidRPr="005957B2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5957B2">
        <w:rPr>
          <w:sz w:val="28"/>
          <w:szCs w:val="28"/>
        </w:rPr>
        <w:t xml:space="preserve"> минуты.</w:t>
      </w:r>
    </w:p>
    <w:p w:rsidR="002D2587" w:rsidRDefault="002D2587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E640EA" w:rsidRDefault="00E640EA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E640EA" w:rsidRDefault="00E640EA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</w:t>
      </w:r>
      <w:r w:rsidR="00E84914">
        <w:rPr>
          <w:szCs w:val="28"/>
        </w:rPr>
        <w:t xml:space="preserve">      </w:t>
      </w:r>
      <w:r>
        <w:rPr>
          <w:szCs w:val="28"/>
        </w:rPr>
        <w:t xml:space="preserve">  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</w:t>
      </w:r>
      <w:r w:rsidR="00E84914">
        <w:rPr>
          <w:szCs w:val="28"/>
        </w:rPr>
        <w:t xml:space="preserve">И.С. </w:t>
      </w:r>
      <w:proofErr w:type="spellStart"/>
      <w:r w:rsidR="00E84914">
        <w:rPr>
          <w:szCs w:val="28"/>
        </w:rPr>
        <w:t>Чемерис</w:t>
      </w:r>
      <w:proofErr w:type="spellEnd"/>
    </w:p>
    <w:sectPr w:rsidR="002D2587" w:rsidRPr="00DA1372" w:rsidSect="00E54C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0A3" w:rsidRDefault="00CF40A3">
      <w:r>
        <w:separator/>
      </w:r>
    </w:p>
  </w:endnote>
  <w:endnote w:type="continuationSeparator" w:id="0">
    <w:p w:rsidR="00CF40A3" w:rsidRDefault="00CF4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0A3" w:rsidRDefault="00CF40A3">
      <w:r>
        <w:separator/>
      </w:r>
    </w:p>
  </w:footnote>
  <w:footnote w:type="continuationSeparator" w:id="0">
    <w:p w:rsidR="00CF40A3" w:rsidRDefault="00CF40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440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0ECA"/>
    <w:rsid w:val="000412F1"/>
    <w:rsid w:val="000428E7"/>
    <w:rsid w:val="00053C61"/>
    <w:rsid w:val="000620C2"/>
    <w:rsid w:val="0006768A"/>
    <w:rsid w:val="00080DED"/>
    <w:rsid w:val="000F4E13"/>
    <w:rsid w:val="000F544F"/>
    <w:rsid w:val="00117DF1"/>
    <w:rsid w:val="00132F16"/>
    <w:rsid w:val="00133E0E"/>
    <w:rsid w:val="001412D4"/>
    <w:rsid w:val="00143462"/>
    <w:rsid w:val="00147451"/>
    <w:rsid w:val="001509AD"/>
    <w:rsid w:val="00160F97"/>
    <w:rsid w:val="00193AAB"/>
    <w:rsid w:val="001A0F61"/>
    <w:rsid w:val="001B3A35"/>
    <w:rsid w:val="001C5162"/>
    <w:rsid w:val="001C5CCC"/>
    <w:rsid w:val="001D06C7"/>
    <w:rsid w:val="001F3504"/>
    <w:rsid w:val="0020003C"/>
    <w:rsid w:val="0021409B"/>
    <w:rsid w:val="00233962"/>
    <w:rsid w:val="002463BC"/>
    <w:rsid w:val="00250406"/>
    <w:rsid w:val="002530FB"/>
    <w:rsid w:val="0027342B"/>
    <w:rsid w:val="002831D5"/>
    <w:rsid w:val="002B5AB5"/>
    <w:rsid w:val="002D0336"/>
    <w:rsid w:val="002D0E29"/>
    <w:rsid w:val="002D2587"/>
    <w:rsid w:val="002D711E"/>
    <w:rsid w:val="002E175F"/>
    <w:rsid w:val="002E37BD"/>
    <w:rsid w:val="00300E7E"/>
    <w:rsid w:val="00301A0D"/>
    <w:rsid w:val="00303B59"/>
    <w:rsid w:val="00315DB9"/>
    <w:rsid w:val="003250FC"/>
    <w:rsid w:val="00343CE4"/>
    <w:rsid w:val="00351FC5"/>
    <w:rsid w:val="003551C1"/>
    <w:rsid w:val="00357541"/>
    <w:rsid w:val="003576BC"/>
    <w:rsid w:val="0037361B"/>
    <w:rsid w:val="00383131"/>
    <w:rsid w:val="00394D65"/>
    <w:rsid w:val="003B128D"/>
    <w:rsid w:val="003B4C86"/>
    <w:rsid w:val="003B593D"/>
    <w:rsid w:val="003C2770"/>
    <w:rsid w:val="003C63EF"/>
    <w:rsid w:val="003D4A28"/>
    <w:rsid w:val="003D4C66"/>
    <w:rsid w:val="003E1703"/>
    <w:rsid w:val="003F2358"/>
    <w:rsid w:val="00400EC1"/>
    <w:rsid w:val="0040492B"/>
    <w:rsid w:val="00407964"/>
    <w:rsid w:val="00413FD8"/>
    <w:rsid w:val="00416F9B"/>
    <w:rsid w:val="00420A06"/>
    <w:rsid w:val="00454193"/>
    <w:rsid w:val="00460A9A"/>
    <w:rsid w:val="00461E2B"/>
    <w:rsid w:val="00465FBF"/>
    <w:rsid w:val="00475727"/>
    <w:rsid w:val="00484A27"/>
    <w:rsid w:val="004876F4"/>
    <w:rsid w:val="004A7842"/>
    <w:rsid w:val="004D167D"/>
    <w:rsid w:val="004D3309"/>
    <w:rsid w:val="004D4BBC"/>
    <w:rsid w:val="004D7408"/>
    <w:rsid w:val="004E7604"/>
    <w:rsid w:val="004F6FC2"/>
    <w:rsid w:val="00500AD9"/>
    <w:rsid w:val="00514B1B"/>
    <w:rsid w:val="00525E64"/>
    <w:rsid w:val="00527353"/>
    <w:rsid w:val="0053056B"/>
    <w:rsid w:val="00532640"/>
    <w:rsid w:val="005425DD"/>
    <w:rsid w:val="00553748"/>
    <w:rsid w:val="00555B23"/>
    <w:rsid w:val="00562FD3"/>
    <w:rsid w:val="00573ADB"/>
    <w:rsid w:val="005A44C6"/>
    <w:rsid w:val="005B383F"/>
    <w:rsid w:val="005B5CB1"/>
    <w:rsid w:val="005C34BE"/>
    <w:rsid w:val="00615112"/>
    <w:rsid w:val="006205A5"/>
    <w:rsid w:val="006211F0"/>
    <w:rsid w:val="00622A7D"/>
    <w:rsid w:val="00626426"/>
    <w:rsid w:val="00661C9E"/>
    <w:rsid w:val="0066420D"/>
    <w:rsid w:val="006762C8"/>
    <w:rsid w:val="00687F8E"/>
    <w:rsid w:val="0069194A"/>
    <w:rsid w:val="00692D49"/>
    <w:rsid w:val="00695507"/>
    <w:rsid w:val="006A696C"/>
    <w:rsid w:val="006A7BEA"/>
    <w:rsid w:val="006C1C54"/>
    <w:rsid w:val="006D055F"/>
    <w:rsid w:val="006E1003"/>
    <w:rsid w:val="006E2034"/>
    <w:rsid w:val="006F36E9"/>
    <w:rsid w:val="007128C1"/>
    <w:rsid w:val="00713249"/>
    <w:rsid w:val="00716540"/>
    <w:rsid w:val="007258FB"/>
    <w:rsid w:val="00736B50"/>
    <w:rsid w:val="00751091"/>
    <w:rsid w:val="007905C3"/>
    <w:rsid w:val="007A05DB"/>
    <w:rsid w:val="007A4504"/>
    <w:rsid w:val="007D1B81"/>
    <w:rsid w:val="007F0598"/>
    <w:rsid w:val="007F4756"/>
    <w:rsid w:val="00812FD9"/>
    <w:rsid w:val="0081336C"/>
    <w:rsid w:val="00817926"/>
    <w:rsid w:val="00845181"/>
    <w:rsid w:val="008602F8"/>
    <w:rsid w:val="00875527"/>
    <w:rsid w:val="0087792E"/>
    <w:rsid w:val="00881B6B"/>
    <w:rsid w:val="00897AFC"/>
    <w:rsid w:val="008B0573"/>
    <w:rsid w:val="008B73F7"/>
    <w:rsid w:val="0090467B"/>
    <w:rsid w:val="00905791"/>
    <w:rsid w:val="00923139"/>
    <w:rsid w:val="00955B21"/>
    <w:rsid w:val="00956180"/>
    <w:rsid w:val="009820C1"/>
    <w:rsid w:val="00986C33"/>
    <w:rsid w:val="0099314B"/>
    <w:rsid w:val="009A78E7"/>
    <w:rsid w:val="009B293E"/>
    <w:rsid w:val="009C76DD"/>
    <w:rsid w:val="009E3F6D"/>
    <w:rsid w:val="009E5CD9"/>
    <w:rsid w:val="009F0165"/>
    <w:rsid w:val="009F626B"/>
    <w:rsid w:val="00A06D41"/>
    <w:rsid w:val="00A30902"/>
    <w:rsid w:val="00A32784"/>
    <w:rsid w:val="00A40C19"/>
    <w:rsid w:val="00A804C5"/>
    <w:rsid w:val="00A813E0"/>
    <w:rsid w:val="00A86070"/>
    <w:rsid w:val="00A90A74"/>
    <w:rsid w:val="00AB4400"/>
    <w:rsid w:val="00AD5EDC"/>
    <w:rsid w:val="00AD72C3"/>
    <w:rsid w:val="00AF13FD"/>
    <w:rsid w:val="00AF6B8A"/>
    <w:rsid w:val="00B107D1"/>
    <w:rsid w:val="00B26B76"/>
    <w:rsid w:val="00B360CD"/>
    <w:rsid w:val="00B65160"/>
    <w:rsid w:val="00B668A9"/>
    <w:rsid w:val="00B70F88"/>
    <w:rsid w:val="00B71FB8"/>
    <w:rsid w:val="00B803DE"/>
    <w:rsid w:val="00B818EF"/>
    <w:rsid w:val="00B9618A"/>
    <w:rsid w:val="00B967B5"/>
    <w:rsid w:val="00B96F54"/>
    <w:rsid w:val="00BA004E"/>
    <w:rsid w:val="00BA1B87"/>
    <w:rsid w:val="00BA2868"/>
    <w:rsid w:val="00BA53B1"/>
    <w:rsid w:val="00BA66EF"/>
    <w:rsid w:val="00BA6A91"/>
    <w:rsid w:val="00BB7D19"/>
    <w:rsid w:val="00BC097D"/>
    <w:rsid w:val="00BC3BE0"/>
    <w:rsid w:val="00BC6F97"/>
    <w:rsid w:val="00BC787E"/>
    <w:rsid w:val="00BE16C2"/>
    <w:rsid w:val="00C22541"/>
    <w:rsid w:val="00C22DA6"/>
    <w:rsid w:val="00C232AF"/>
    <w:rsid w:val="00C34E7A"/>
    <w:rsid w:val="00C41638"/>
    <w:rsid w:val="00C445A0"/>
    <w:rsid w:val="00C542BB"/>
    <w:rsid w:val="00C5476B"/>
    <w:rsid w:val="00C57656"/>
    <w:rsid w:val="00C66D67"/>
    <w:rsid w:val="00C83051"/>
    <w:rsid w:val="00C85EA8"/>
    <w:rsid w:val="00C91290"/>
    <w:rsid w:val="00C9335B"/>
    <w:rsid w:val="00C94F50"/>
    <w:rsid w:val="00C958B6"/>
    <w:rsid w:val="00CC25CF"/>
    <w:rsid w:val="00CF40A3"/>
    <w:rsid w:val="00D017C1"/>
    <w:rsid w:val="00D16579"/>
    <w:rsid w:val="00D17A7A"/>
    <w:rsid w:val="00D204DE"/>
    <w:rsid w:val="00D272A8"/>
    <w:rsid w:val="00D274E0"/>
    <w:rsid w:val="00D315BA"/>
    <w:rsid w:val="00D3172D"/>
    <w:rsid w:val="00D34457"/>
    <w:rsid w:val="00D35B42"/>
    <w:rsid w:val="00D36170"/>
    <w:rsid w:val="00D42C87"/>
    <w:rsid w:val="00D47F8A"/>
    <w:rsid w:val="00D67B90"/>
    <w:rsid w:val="00D76C11"/>
    <w:rsid w:val="00D77B07"/>
    <w:rsid w:val="00D82937"/>
    <w:rsid w:val="00D905D3"/>
    <w:rsid w:val="00D92DAF"/>
    <w:rsid w:val="00DA2636"/>
    <w:rsid w:val="00DB45C9"/>
    <w:rsid w:val="00DC3484"/>
    <w:rsid w:val="00DE55FD"/>
    <w:rsid w:val="00DE6DF9"/>
    <w:rsid w:val="00E02E05"/>
    <w:rsid w:val="00E326C2"/>
    <w:rsid w:val="00E34CAA"/>
    <w:rsid w:val="00E44393"/>
    <w:rsid w:val="00E53E4F"/>
    <w:rsid w:val="00E54C96"/>
    <w:rsid w:val="00E618FF"/>
    <w:rsid w:val="00E622A2"/>
    <w:rsid w:val="00E640EA"/>
    <w:rsid w:val="00E7468C"/>
    <w:rsid w:val="00E77161"/>
    <w:rsid w:val="00E77466"/>
    <w:rsid w:val="00E84914"/>
    <w:rsid w:val="00E85955"/>
    <w:rsid w:val="00E95673"/>
    <w:rsid w:val="00E95D5D"/>
    <w:rsid w:val="00EB015F"/>
    <w:rsid w:val="00EC3106"/>
    <w:rsid w:val="00ED7296"/>
    <w:rsid w:val="00EF60AC"/>
    <w:rsid w:val="00F01DD8"/>
    <w:rsid w:val="00F0757C"/>
    <w:rsid w:val="00F202B2"/>
    <w:rsid w:val="00F44567"/>
    <w:rsid w:val="00F46F5A"/>
    <w:rsid w:val="00F57673"/>
    <w:rsid w:val="00F7164F"/>
    <w:rsid w:val="00FA16BB"/>
    <w:rsid w:val="00FA4BEA"/>
    <w:rsid w:val="00FB36C1"/>
    <w:rsid w:val="00FB6105"/>
    <w:rsid w:val="00FB67B6"/>
    <w:rsid w:val="00FC78B8"/>
    <w:rsid w:val="00FF2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3A01B2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DE6DF9"/>
    <w:pPr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DE6DF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185</TotalTime>
  <Pages>2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Прудникова Анна Александровна</dc:creator>
  <cp:lastModifiedBy>Михова Марина Сергеевна</cp:lastModifiedBy>
  <cp:revision>96</cp:revision>
  <cp:lastPrinted>2022-09-05T23:51:00Z</cp:lastPrinted>
  <dcterms:created xsi:type="dcterms:W3CDTF">2021-09-07T22:45:00Z</dcterms:created>
  <dcterms:modified xsi:type="dcterms:W3CDTF">2022-09-06T02:18:00Z</dcterms:modified>
</cp:coreProperties>
</file>