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2387798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193AAB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193AAB" w:rsidRPr="00193AAB">
              <w:rPr>
                <w:szCs w:val="28"/>
              </w:rPr>
              <w:t>О внесении изменения в статью 4</w:t>
            </w:r>
            <w:r w:rsidR="00193AAB">
              <w:rPr>
                <w:szCs w:val="28"/>
              </w:rPr>
              <w:t xml:space="preserve"> Закона Приморского края</w:t>
            </w:r>
            <w:r w:rsidR="00193AAB" w:rsidRPr="00193AAB">
              <w:rPr>
                <w:szCs w:val="28"/>
              </w:rPr>
              <w:t xml:space="preserve"> "О социальной поддержке семей, проживающих на территории Приморского края</w:t>
            </w:r>
            <w:r w:rsidR="002D711E" w:rsidRPr="002D711E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193AAB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3C2770">
        <w:rPr>
          <w:szCs w:val="28"/>
        </w:rPr>
        <w:t>Губернатором Приморского края</w:t>
      </w:r>
      <w:r w:rsidR="00C57656">
        <w:rPr>
          <w:szCs w:val="28"/>
        </w:rPr>
        <w:t xml:space="preserve">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193AAB" w:rsidRPr="00193AAB">
        <w:rPr>
          <w:szCs w:val="28"/>
        </w:rPr>
        <w:t xml:space="preserve">О внесении изменения в статью 4 </w:t>
      </w:r>
      <w:r w:rsidR="00193AAB">
        <w:rPr>
          <w:szCs w:val="28"/>
        </w:rPr>
        <w:t xml:space="preserve">Закона Приморского края </w:t>
      </w:r>
      <w:r w:rsidR="00193AAB" w:rsidRPr="00193AAB">
        <w:rPr>
          <w:szCs w:val="28"/>
        </w:rPr>
        <w:t>"О социальной поддержке семей, проживающих на территории Приморского края</w:t>
      </w:r>
      <w:r w:rsidR="002D711E" w:rsidRPr="002D711E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193AAB" w:rsidRPr="00193AAB">
        <w:rPr>
          <w:szCs w:val="28"/>
        </w:rPr>
        <w:t>направлен</w:t>
      </w:r>
      <w:r w:rsidR="00193AAB">
        <w:rPr>
          <w:szCs w:val="28"/>
        </w:rPr>
        <w:t>ный</w:t>
      </w:r>
      <w:r w:rsidR="00193AAB" w:rsidRPr="00193AAB">
        <w:rPr>
          <w:szCs w:val="28"/>
        </w:rPr>
        <w:t xml:space="preserve"> на совершенствование механизма предоставления средств регионального (материнского) капитала при рождении второго ребенка</w:t>
      </w:r>
      <w:r w:rsidR="00193AAB">
        <w:rPr>
          <w:szCs w:val="28"/>
        </w:rPr>
        <w:t xml:space="preserve"> </w:t>
      </w:r>
      <w:r w:rsidR="00E640EA">
        <w:rPr>
          <w:szCs w:val="28"/>
        </w:rPr>
        <w:t>в части уточнения</w:t>
      </w:r>
      <w:r w:rsidR="00E640EA" w:rsidRPr="00E640EA">
        <w:rPr>
          <w:szCs w:val="28"/>
        </w:rPr>
        <w:t>, что средства на уплату первоначального взноса и (или) погашение основного долга и уплату процентов по кредитам или займам на приобретение (строительство) жилого помещения, включая ипотечные кредиты, будут направляться на счет, открытый лицом, имеющим право на материнский (семейный) капитал и включенным в регистр, или его супругом в кредитной организации, в</w:t>
      </w:r>
      <w:r w:rsidR="00E640EA">
        <w:rPr>
          <w:szCs w:val="28"/>
        </w:rPr>
        <w:t xml:space="preserve"> которой оформлен кредит (</w:t>
      </w:r>
      <w:proofErr w:type="spellStart"/>
      <w:r w:rsidR="00E640EA">
        <w:rPr>
          <w:szCs w:val="28"/>
        </w:rPr>
        <w:t>займ</w:t>
      </w:r>
      <w:proofErr w:type="spellEnd"/>
      <w:r w:rsidR="00E640EA">
        <w:rPr>
          <w:szCs w:val="28"/>
        </w:rPr>
        <w:t xml:space="preserve">), </w:t>
      </w:r>
      <w:r w:rsidR="0090467B">
        <w:rPr>
          <w:szCs w:val="28"/>
        </w:rPr>
        <w:t>к</w:t>
      </w:r>
      <w:r w:rsidR="00626426" w:rsidRPr="0081336C">
        <w:rPr>
          <w:szCs w:val="28"/>
        </w:rPr>
        <w:t>омитет</w:t>
      </w:r>
    </w:p>
    <w:p w:rsidR="001F3504" w:rsidRDefault="001F3504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</w:p>
    <w:p w:rsidR="002D2587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C66D67" w:rsidRPr="007477D6" w:rsidRDefault="00C66D6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E640EA" w:rsidRPr="00E640EA">
        <w:rPr>
          <w:sz w:val="28"/>
          <w:szCs w:val="28"/>
        </w:rPr>
        <w:t>О внесении изменения в статью 4 Закона Приморского края "О социальной поддержке семей, проживающих на территории Приморского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C66D67">
        <w:rPr>
          <w:sz w:val="28"/>
          <w:szCs w:val="28"/>
        </w:rPr>
        <w:t>"</w:t>
      </w:r>
      <w:r w:rsidR="00E640EA" w:rsidRPr="00E640EA">
        <w:rPr>
          <w:sz w:val="28"/>
          <w:szCs w:val="28"/>
        </w:rPr>
        <w:t>О внесении изменения в статью 4 Закона Приморского края "О социальной поддержке семей, проживающих на территории Приморского края</w:t>
      </w:r>
      <w:r w:rsidR="00C66D67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E640EA" w:rsidRDefault="00E640EA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E640EA" w:rsidRDefault="00E640EA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784" w:rsidRDefault="00A32784">
      <w:r>
        <w:separator/>
      </w:r>
    </w:p>
  </w:endnote>
  <w:endnote w:type="continuationSeparator" w:id="0">
    <w:p w:rsidR="00A32784" w:rsidRDefault="00A32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784" w:rsidRDefault="00A32784">
      <w:r>
        <w:separator/>
      </w:r>
    </w:p>
  </w:footnote>
  <w:footnote w:type="continuationSeparator" w:id="0">
    <w:p w:rsidR="00A32784" w:rsidRDefault="00A32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0E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6768A"/>
    <w:rsid w:val="00080DED"/>
    <w:rsid w:val="000F4E13"/>
    <w:rsid w:val="000F544F"/>
    <w:rsid w:val="00117DF1"/>
    <w:rsid w:val="00132F16"/>
    <w:rsid w:val="00133E0E"/>
    <w:rsid w:val="001412D4"/>
    <w:rsid w:val="00143462"/>
    <w:rsid w:val="001509AD"/>
    <w:rsid w:val="00160F97"/>
    <w:rsid w:val="00193AAB"/>
    <w:rsid w:val="001A0F61"/>
    <w:rsid w:val="001B3A35"/>
    <w:rsid w:val="001C5162"/>
    <w:rsid w:val="001C5CCC"/>
    <w:rsid w:val="001D06C7"/>
    <w:rsid w:val="001F3504"/>
    <w:rsid w:val="0020003C"/>
    <w:rsid w:val="0021409B"/>
    <w:rsid w:val="002463BC"/>
    <w:rsid w:val="00250406"/>
    <w:rsid w:val="002530FB"/>
    <w:rsid w:val="0027342B"/>
    <w:rsid w:val="002831D5"/>
    <w:rsid w:val="002B5AB5"/>
    <w:rsid w:val="002D0336"/>
    <w:rsid w:val="002D0E29"/>
    <w:rsid w:val="002D2587"/>
    <w:rsid w:val="002D711E"/>
    <w:rsid w:val="002E175F"/>
    <w:rsid w:val="002E37BD"/>
    <w:rsid w:val="00300E7E"/>
    <w:rsid w:val="00301A0D"/>
    <w:rsid w:val="00303B59"/>
    <w:rsid w:val="003250FC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2770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54193"/>
    <w:rsid w:val="00460A9A"/>
    <w:rsid w:val="00461E2B"/>
    <w:rsid w:val="00465FBF"/>
    <w:rsid w:val="00475727"/>
    <w:rsid w:val="00484A27"/>
    <w:rsid w:val="004876F4"/>
    <w:rsid w:val="004A7842"/>
    <w:rsid w:val="004D167D"/>
    <w:rsid w:val="004D3309"/>
    <w:rsid w:val="004D4BBC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55B23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95507"/>
    <w:rsid w:val="006A696C"/>
    <w:rsid w:val="006A7BEA"/>
    <w:rsid w:val="006D055F"/>
    <w:rsid w:val="006E1003"/>
    <w:rsid w:val="006E2034"/>
    <w:rsid w:val="007128C1"/>
    <w:rsid w:val="00713249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45181"/>
    <w:rsid w:val="008602F8"/>
    <w:rsid w:val="00875527"/>
    <w:rsid w:val="0087792E"/>
    <w:rsid w:val="00881B6B"/>
    <w:rsid w:val="008B0573"/>
    <w:rsid w:val="008B73F7"/>
    <w:rsid w:val="0090467B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32784"/>
    <w:rsid w:val="00A40C19"/>
    <w:rsid w:val="00A86070"/>
    <w:rsid w:val="00A90A74"/>
    <w:rsid w:val="00AD5EDC"/>
    <w:rsid w:val="00AD72C3"/>
    <w:rsid w:val="00AF13FD"/>
    <w:rsid w:val="00AF6B8A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1B87"/>
    <w:rsid w:val="00BA2868"/>
    <w:rsid w:val="00BA53B1"/>
    <w:rsid w:val="00BA66EF"/>
    <w:rsid w:val="00BA6A91"/>
    <w:rsid w:val="00BB7D19"/>
    <w:rsid w:val="00BC097D"/>
    <w:rsid w:val="00BC3BE0"/>
    <w:rsid w:val="00BC6F97"/>
    <w:rsid w:val="00BC787E"/>
    <w:rsid w:val="00BE16C2"/>
    <w:rsid w:val="00C22541"/>
    <w:rsid w:val="00C22DA6"/>
    <w:rsid w:val="00C232AF"/>
    <w:rsid w:val="00C34E7A"/>
    <w:rsid w:val="00C41638"/>
    <w:rsid w:val="00C445A0"/>
    <w:rsid w:val="00C542BB"/>
    <w:rsid w:val="00C5476B"/>
    <w:rsid w:val="00C57656"/>
    <w:rsid w:val="00C66D67"/>
    <w:rsid w:val="00C83051"/>
    <w:rsid w:val="00C85EA8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2C87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640EA"/>
    <w:rsid w:val="00E7468C"/>
    <w:rsid w:val="00E77161"/>
    <w:rsid w:val="00E77466"/>
    <w:rsid w:val="00E84914"/>
    <w:rsid w:val="00E85955"/>
    <w:rsid w:val="00E95673"/>
    <w:rsid w:val="00E95D5D"/>
    <w:rsid w:val="00EC3106"/>
    <w:rsid w:val="00ED7296"/>
    <w:rsid w:val="00EF60AC"/>
    <w:rsid w:val="00F01DD8"/>
    <w:rsid w:val="00F0757C"/>
    <w:rsid w:val="00F202B2"/>
    <w:rsid w:val="00F44567"/>
    <w:rsid w:val="00F46F5A"/>
    <w:rsid w:val="00F57673"/>
    <w:rsid w:val="00FA16BB"/>
    <w:rsid w:val="00FA4BEA"/>
    <w:rsid w:val="00FB36C1"/>
    <w:rsid w:val="00FB6105"/>
    <w:rsid w:val="00FB67B6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128FA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66</cp:revision>
  <cp:lastPrinted>2022-03-09T04:30:00Z</cp:lastPrinted>
  <dcterms:created xsi:type="dcterms:W3CDTF">2021-09-07T22:45:00Z</dcterms:created>
  <dcterms:modified xsi:type="dcterms:W3CDTF">2022-09-05T00:13:00Z</dcterms:modified>
</cp:coreProperties>
</file>