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2396797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240279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240279" w:rsidRPr="00240279">
              <w:t>О внесении изменений в отдельные законодательные акты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240279" w:rsidRPr="00240279">
        <w:t>О внесении изменений в отдельные законодательные акты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E37FB9">
        <w:rPr>
          <w:szCs w:val="28"/>
        </w:rPr>
        <w:t>часть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</w:t>
      </w:r>
      <w:r w:rsidR="006613AD" w:rsidRPr="006613AD">
        <w:rPr>
          <w:szCs w:val="28"/>
        </w:rPr>
        <w:t>согласно которо</w:t>
      </w:r>
      <w:r w:rsidR="00201079">
        <w:rPr>
          <w:szCs w:val="28"/>
        </w:rPr>
        <w:t>й</w:t>
      </w:r>
      <w:bookmarkStart w:id="0" w:name="_GoBack"/>
      <w:bookmarkEnd w:id="0"/>
      <w:r w:rsidR="006613AD" w:rsidRPr="006613AD">
        <w:rPr>
          <w:szCs w:val="28"/>
        </w:rPr>
        <w:t xml:space="preserve"> в порядке исключения могут быть приняты в целом после обсуждения 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240279" w:rsidRPr="00240279">
        <w:t>О внесении изменений в отдельные законодательные акты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424F0D">
        <w:rPr>
          <w:szCs w:val="28"/>
        </w:rPr>
        <w:t>Чемерису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252" w:rsidRDefault="000F0252">
      <w:r>
        <w:separator/>
      </w:r>
    </w:p>
  </w:endnote>
  <w:endnote w:type="continuationSeparator" w:id="0">
    <w:p w:rsidR="000F0252" w:rsidRDefault="000F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252" w:rsidRDefault="000F0252">
      <w:r>
        <w:separator/>
      </w:r>
    </w:p>
  </w:footnote>
  <w:footnote w:type="continuationSeparator" w:id="0">
    <w:p w:rsidR="000F0252" w:rsidRDefault="000F0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E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0252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D6E66"/>
    <w:rsid w:val="001E24C5"/>
    <w:rsid w:val="0020003C"/>
    <w:rsid w:val="00201079"/>
    <w:rsid w:val="00212C27"/>
    <w:rsid w:val="00227D92"/>
    <w:rsid w:val="00240279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35E7E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1E39"/>
    <w:rsid w:val="003F2358"/>
    <w:rsid w:val="0040492B"/>
    <w:rsid w:val="00413FD8"/>
    <w:rsid w:val="00424F0D"/>
    <w:rsid w:val="00446AC1"/>
    <w:rsid w:val="00460A9A"/>
    <w:rsid w:val="00461E2B"/>
    <w:rsid w:val="00465FBF"/>
    <w:rsid w:val="00484A27"/>
    <w:rsid w:val="0049706D"/>
    <w:rsid w:val="004F18EE"/>
    <w:rsid w:val="004F6FC2"/>
    <w:rsid w:val="00514B1B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44707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B5CAB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54B01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37FB9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2E1E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107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112</cp:revision>
  <cp:lastPrinted>2019-09-02T23:56:00Z</cp:lastPrinted>
  <dcterms:created xsi:type="dcterms:W3CDTF">2019-03-12T04:24:00Z</dcterms:created>
  <dcterms:modified xsi:type="dcterms:W3CDTF">2022-09-06T01:13:00Z</dcterms:modified>
</cp:coreProperties>
</file>