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  <w:p w:rsidR="006E3FC7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A4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  <w:p w:rsidR="006E3FC7" w:rsidRDefault="006E3FC7" w:rsidP="007D27D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286335"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</w:t>
      </w:r>
      <w:r w:rsidR="0022642D">
        <w:rPr>
          <w:b/>
          <w:szCs w:val="28"/>
        </w:rPr>
        <w:t>6</w:t>
      </w:r>
      <w:r w:rsidR="00286335">
        <w:rPr>
          <w:b/>
          <w:szCs w:val="28"/>
        </w:rPr>
        <w:t xml:space="preserve">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2642D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2642D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 w:rsidR="007423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 июля 2022 года </w:t>
      </w:r>
      <w:r w:rsidR="003F38E3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3F38E3" w:rsidRPr="00FF338A" w:rsidRDefault="003F38E3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22642D" w:rsidRPr="00024F86" w:rsidRDefault="0022642D" w:rsidP="0022642D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2642D" w:rsidRDefault="0022642D" w:rsidP="0022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6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</w:t>
      </w:r>
      <w:r w:rsidRPr="008E5FA3">
        <w:rPr>
          <w:szCs w:val="28"/>
        </w:rPr>
        <w:t>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</w:p>
    <w:p w:rsidR="0022642D" w:rsidRPr="0072624A" w:rsidRDefault="0022642D" w:rsidP="0022642D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>
        <w:rPr>
          <w:szCs w:val="28"/>
        </w:rPr>
        <w:t>184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567"/>
        <w:gridCol w:w="567"/>
        <w:gridCol w:w="1561"/>
        <w:gridCol w:w="1700"/>
      </w:tblGrid>
      <w:tr w:rsidR="0022642D" w:rsidRPr="003C2844" w:rsidTr="0008715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22642D" w:rsidRPr="003C2844" w:rsidTr="0008715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  <w:r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Часть жилого дома, квартира</w:t>
            </w:r>
            <w:r w:rsidRPr="003C2844">
              <w:rPr>
                <w:szCs w:val="28"/>
              </w:rPr>
              <w:t xml:space="preserve"> </w:t>
            </w:r>
            <w:r w:rsidRPr="003C2844">
              <w:rPr>
                <w:szCs w:val="28"/>
              </w:rPr>
              <w:br/>
              <w:t xml:space="preserve">№ </w:t>
            </w:r>
            <w:r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3C2844">
              <w:rPr>
                <w:szCs w:val="28"/>
              </w:rPr>
              <w:t xml:space="preserve">. </w:t>
            </w:r>
            <w:r>
              <w:rPr>
                <w:szCs w:val="28"/>
              </w:rPr>
              <w:t>Речное</w:t>
            </w:r>
            <w:r w:rsidRPr="003C2844">
              <w:rPr>
                <w:szCs w:val="28"/>
              </w:rPr>
              <w:t xml:space="preserve">, </w:t>
            </w: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r>
              <w:rPr>
                <w:szCs w:val="28"/>
              </w:rPr>
              <w:t>Арсень-ева</w:t>
            </w:r>
            <w:r w:rsidRPr="003C2844">
              <w:rPr>
                <w:szCs w:val="28"/>
              </w:rPr>
              <w:t xml:space="preserve">, </w:t>
            </w:r>
            <w:r>
              <w:rPr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  <w:r w:rsidRPr="003C2844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>
              <w:rPr>
                <w:szCs w:val="2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Default="0022642D" w:rsidP="0008715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Сальское сельское поселение</w:t>
            </w:r>
          </w:p>
          <w:p w:rsidR="0022642D" w:rsidRPr="003C2844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Default="0022642D" w:rsidP="0008715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692109, Примор-ский край, Дальнере-ченский район, </w:t>
            </w:r>
          </w:p>
          <w:p w:rsidR="0022642D" w:rsidRPr="003C2844" w:rsidRDefault="0022642D" w:rsidP="0008715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с. Сальское, ул. Совет-ская, 24</w:t>
            </w:r>
          </w:p>
        </w:tc>
      </w:tr>
    </w:tbl>
    <w:p w:rsidR="0022642D" w:rsidRDefault="0022642D" w:rsidP="0022642D">
      <w:pPr>
        <w:tabs>
          <w:tab w:val="right" w:pos="9072"/>
        </w:tabs>
        <w:ind w:firstLine="709"/>
        <w:jc w:val="both"/>
        <w:rPr>
          <w:szCs w:val="28"/>
        </w:rPr>
      </w:pPr>
    </w:p>
    <w:p w:rsidR="0022642D" w:rsidRPr="0072624A" w:rsidRDefault="0022642D" w:rsidP="0022642D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22642D" w:rsidRPr="0072624A" w:rsidRDefault="0022642D" w:rsidP="0022642D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по истечении 10 дней </w:t>
      </w:r>
      <w:r w:rsidR="007B4A25">
        <w:rPr>
          <w:szCs w:val="28"/>
        </w:rPr>
        <w:t>после</w:t>
      </w:r>
      <w:bookmarkStart w:id="0" w:name="_GoBack"/>
      <w:bookmarkEnd w:id="0"/>
      <w:r w:rsidRPr="0072624A">
        <w:rPr>
          <w:szCs w:val="28"/>
        </w:rPr>
        <w:t xml:space="preserve"> дня его официального опубликования.</w:t>
      </w:r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22642D" w:rsidP="0022642D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sectPr w:rsidR="006E3FC7" w:rsidSect="007B22B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DC" w:rsidRDefault="00567BDC">
      <w:r>
        <w:separator/>
      </w:r>
    </w:p>
  </w:endnote>
  <w:endnote w:type="continuationSeparator" w:id="0">
    <w:p w:rsidR="00567BDC" w:rsidRDefault="0056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DC" w:rsidRDefault="00567BDC">
      <w:r>
        <w:separator/>
      </w:r>
    </w:p>
  </w:footnote>
  <w:footnote w:type="continuationSeparator" w:id="0">
    <w:p w:rsidR="00567BDC" w:rsidRDefault="0056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42D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D2C84"/>
    <w:rsid w:val="0022642D"/>
    <w:rsid w:val="00286335"/>
    <w:rsid w:val="002B7A93"/>
    <w:rsid w:val="0030787E"/>
    <w:rsid w:val="00347199"/>
    <w:rsid w:val="003C2844"/>
    <w:rsid w:val="003E6F8D"/>
    <w:rsid w:val="003F38E3"/>
    <w:rsid w:val="0048485E"/>
    <w:rsid w:val="00567BDC"/>
    <w:rsid w:val="00611B93"/>
    <w:rsid w:val="00644CD3"/>
    <w:rsid w:val="006E3FC7"/>
    <w:rsid w:val="00724B22"/>
    <w:rsid w:val="00741FD1"/>
    <w:rsid w:val="0074235D"/>
    <w:rsid w:val="00795E68"/>
    <w:rsid w:val="007B22B9"/>
    <w:rsid w:val="007B4A25"/>
    <w:rsid w:val="007D27D4"/>
    <w:rsid w:val="00880EA9"/>
    <w:rsid w:val="00997103"/>
    <w:rsid w:val="00AB1F85"/>
    <w:rsid w:val="00AB7615"/>
    <w:rsid w:val="00B12194"/>
    <w:rsid w:val="00B7209C"/>
    <w:rsid w:val="00C36941"/>
    <w:rsid w:val="00C70C1F"/>
    <w:rsid w:val="00C80D40"/>
    <w:rsid w:val="00CD1DC9"/>
    <w:rsid w:val="00CD55D2"/>
    <w:rsid w:val="00CD7DEC"/>
    <w:rsid w:val="00CE1B9E"/>
    <w:rsid w:val="00DB728E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FA64F"/>
  <w15:docId w15:val="{BAE3DBD5-981C-4D51-9528-B1CA18E9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8E3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Мегей Юлия Викторовна</cp:lastModifiedBy>
  <cp:revision>8</cp:revision>
  <cp:lastPrinted>2022-06-28T04:39:00Z</cp:lastPrinted>
  <dcterms:created xsi:type="dcterms:W3CDTF">2022-06-28T04:40:00Z</dcterms:created>
  <dcterms:modified xsi:type="dcterms:W3CDTF">2022-08-19T01:13:00Z</dcterms:modified>
</cp:coreProperties>
</file>