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F3" w:rsidRDefault="00C87CF3" w:rsidP="00383131">
      <w:pPr>
        <w:spacing w:line="360" w:lineRule="auto"/>
        <w:jc w:val="center"/>
      </w:pPr>
      <w:r w:rsidRPr="00C907C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2326866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C87CF3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C87CF3" w:rsidRPr="00E77161" w:rsidRDefault="00C87CF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C87CF3" w:rsidRPr="00383131" w:rsidRDefault="00C87CF3" w:rsidP="00383131">
            <w:pPr>
              <w:rPr>
                <w:sz w:val="20"/>
              </w:rPr>
            </w:pPr>
          </w:p>
          <w:p w:rsidR="00C87CF3" w:rsidRDefault="00C87CF3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Pr="00F75FD6">
              <w:t>экономической политике и собственности</w:t>
            </w:r>
          </w:p>
          <w:p w:rsidR="00C87CF3" w:rsidRPr="00E77161" w:rsidRDefault="00C87CF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C87CF3" w:rsidRPr="009F0165" w:rsidRDefault="00C87CF3" w:rsidP="009F0165">
            <w:pPr>
              <w:rPr>
                <w:sz w:val="20"/>
              </w:rPr>
            </w:pPr>
          </w:p>
        </w:tc>
      </w:tr>
      <w:tr w:rsidR="00C87CF3" w:rsidTr="007258FB">
        <w:trPr>
          <w:cantSplit/>
        </w:trPr>
        <w:tc>
          <w:tcPr>
            <w:tcW w:w="1694" w:type="pct"/>
          </w:tcPr>
          <w:p w:rsidR="00C87CF3" w:rsidRPr="00080DED" w:rsidRDefault="00C87CF3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C87CF3" w:rsidRDefault="00C87CF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C87CF3" w:rsidRPr="00D17A7A" w:rsidRDefault="00C87CF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C87CF3" w:rsidRPr="00D17A7A" w:rsidRDefault="00C87CF3">
            <w:pPr>
              <w:ind w:hanging="107"/>
              <w:rPr>
                <w:sz w:val="24"/>
                <w:szCs w:val="24"/>
              </w:rPr>
            </w:pPr>
          </w:p>
        </w:tc>
      </w:tr>
      <w:tr w:rsidR="00C87CF3" w:rsidTr="007258FB">
        <w:trPr>
          <w:cantSplit/>
        </w:trPr>
        <w:tc>
          <w:tcPr>
            <w:tcW w:w="5000" w:type="pct"/>
            <w:gridSpan w:val="5"/>
          </w:tcPr>
          <w:p w:rsidR="00C87CF3" w:rsidRPr="003D4A28" w:rsidRDefault="00C87CF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C87CF3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C87CF3" w:rsidRDefault="00C87CF3" w:rsidP="00E87909">
            <w:pPr>
              <w:jc w:val="both"/>
            </w:pPr>
            <w:r>
              <w:t>О проекте закона Примор</w:t>
            </w:r>
            <w:r w:rsidR="00116439">
              <w:t xml:space="preserve">ского края "О внесении изменений в </w:t>
            </w:r>
            <w:r w:rsidR="00E87909">
              <w:t>Закон</w:t>
            </w:r>
            <w:r>
              <w:t xml:space="preserve"> Приморского края "</w:t>
            </w:r>
            <w:r>
              <w:rPr>
                <w:szCs w:val="28"/>
              </w:rPr>
              <w:t xml:space="preserve">О системе капитального ремонта </w:t>
            </w:r>
            <w:proofErr w:type="gramStart"/>
            <w:r>
              <w:rPr>
                <w:szCs w:val="28"/>
              </w:rPr>
              <w:t>много-квартирных</w:t>
            </w:r>
            <w:proofErr w:type="gramEnd"/>
            <w:r>
              <w:rPr>
                <w:szCs w:val="28"/>
              </w:rPr>
              <w:t xml:space="preserve"> домов в Приморском крае</w:t>
            </w:r>
            <w:r>
              <w:t>" (первое чтение)</w:t>
            </w:r>
          </w:p>
        </w:tc>
      </w:tr>
    </w:tbl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E87909">
      <w:pPr>
        <w:ind w:firstLine="709"/>
        <w:jc w:val="both"/>
        <w:rPr>
          <w:szCs w:val="28"/>
        </w:rPr>
      </w:pPr>
      <w:proofErr w:type="gramStart"/>
      <w:r w:rsidRPr="00C475CE">
        <w:rPr>
          <w:szCs w:val="28"/>
        </w:rPr>
        <w:t>Рассмотрев</w:t>
      </w:r>
      <w:r w:rsidR="00116439">
        <w:rPr>
          <w:szCs w:val="28"/>
        </w:rPr>
        <w:t xml:space="preserve"> и обсудив</w:t>
      </w:r>
      <w:r w:rsidRPr="00C475CE">
        <w:rPr>
          <w:szCs w:val="28"/>
        </w:rPr>
        <w:t xml:space="preserve"> </w:t>
      </w:r>
      <w:r>
        <w:rPr>
          <w:szCs w:val="28"/>
        </w:rPr>
        <w:t xml:space="preserve">внесенный в </w:t>
      </w:r>
      <w:r w:rsidR="00116439">
        <w:rPr>
          <w:szCs w:val="28"/>
        </w:rPr>
        <w:t xml:space="preserve">Законодательное Собрание в </w:t>
      </w:r>
      <w:r>
        <w:rPr>
          <w:szCs w:val="28"/>
        </w:rPr>
        <w:t xml:space="preserve">качестве законодательной инициативы Губернатором Приморского края </w:t>
      </w:r>
      <w:r w:rsidRPr="00C475CE">
        <w:rPr>
          <w:szCs w:val="28"/>
        </w:rPr>
        <w:t>проект закона Примор</w:t>
      </w:r>
      <w:r w:rsidR="00116439">
        <w:rPr>
          <w:szCs w:val="28"/>
        </w:rPr>
        <w:t>ского края "О внесении изменений</w:t>
      </w:r>
      <w:r w:rsidRPr="00C475CE">
        <w:rPr>
          <w:szCs w:val="28"/>
        </w:rPr>
        <w:t xml:space="preserve"> в Закон Приморского края "О системе капитального ремонта многоквартирных домов в Приморском крае", </w:t>
      </w:r>
      <w:r>
        <w:rPr>
          <w:szCs w:val="28"/>
        </w:rPr>
        <w:t xml:space="preserve">подготовленный </w:t>
      </w:r>
      <w:r w:rsidRPr="008D67C1">
        <w:rPr>
          <w:szCs w:val="28"/>
        </w:rPr>
        <w:t xml:space="preserve">в целях </w:t>
      </w:r>
      <w:r w:rsidR="00E87909">
        <w:rPr>
          <w:szCs w:val="28"/>
        </w:rPr>
        <w:t>совершенствования законодательства Приморского края в области организации проведения капитального ремонта общего имущества в многоквартирных домах, заслушав выступление Пархоменко Елены Александровны заместителя Председателя Правительства</w:t>
      </w:r>
      <w:proofErr w:type="gramEnd"/>
      <w:r w:rsidR="00E87909">
        <w:rPr>
          <w:szCs w:val="28"/>
        </w:rPr>
        <w:t xml:space="preserve"> Приморского края, </w:t>
      </w:r>
      <w:r>
        <w:rPr>
          <w:szCs w:val="28"/>
        </w:rPr>
        <w:t>комитет</w:t>
      </w:r>
    </w:p>
    <w:p w:rsidR="00C87CF3" w:rsidRDefault="00C87CF3" w:rsidP="0041510C">
      <w:pPr>
        <w:ind w:firstLine="709"/>
        <w:jc w:val="both"/>
        <w:rPr>
          <w:szCs w:val="28"/>
        </w:rPr>
      </w:pPr>
    </w:p>
    <w:p w:rsidR="00C87CF3" w:rsidRDefault="00C87CF3" w:rsidP="0041510C">
      <w:pPr>
        <w:jc w:val="both"/>
      </w:pPr>
      <w:r>
        <w:rPr>
          <w:szCs w:val="28"/>
        </w:rPr>
        <w:t>РЕШИЛ: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>закона Примор</w:t>
      </w:r>
      <w:r>
        <w:rPr>
          <w:szCs w:val="28"/>
        </w:rPr>
        <w:t>ского края "О внесении изменения</w:t>
      </w:r>
      <w:r w:rsidRPr="00C475CE">
        <w:rPr>
          <w:szCs w:val="28"/>
        </w:rPr>
        <w:t xml:space="preserve"> в</w:t>
      </w:r>
      <w:r w:rsidR="00116439">
        <w:rPr>
          <w:szCs w:val="28"/>
        </w:rPr>
        <w:t xml:space="preserve"> </w:t>
      </w:r>
      <w:r w:rsidRPr="00C475CE">
        <w:rPr>
          <w:szCs w:val="28"/>
        </w:rPr>
        <w:t>Закон Приморского края "О системе капитального ремонта многоквартирных домов в Приморском крае"</w:t>
      </w:r>
      <w:r>
        <w:rPr>
          <w:szCs w:val="28"/>
        </w:rPr>
        <w:t xml:space="preserve"> </w:t>
      </w:r>
      <w:r w:rsidRPr="008D67C1">
        <w:rPr>
          <w:szCs w:val="28"/>
        </w:rPr>
        <w:t>на очередном заседании Законодательного Собрания в</w:t>
      </w:r>
      <w:r>
        <w:rPr>
          <w:szCs w:val="28"/>
        </w:rPr>
        <w:t xml:space="preserve"> </w:t>
      </w:r>
      <w:r w:rsidR="00E87909">
        <w:rPr>
          <w:szCs w:val="28"/>
        </w:rPr>
        <w:t xml:space="preserve">сентябре </w:t>
      </w:r>
      <w:bookmarkStart w:id="0" w:name="_GoBack"/>
      <w:bookmarkEnd w:id="0"/>
      <w:r w:rsidR="00116439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2.Поручить</w:t>
      </w:r>
      <w:proofErr w:type="spellEnd"/>
      <w:r w:rsidR="00116439">
        <w:rPr>
          <w:szCs w:val="28"/>
        </w:rPr>
        <w:t xml:space="preserve"> </w:t>
      </w:r>
      <w:proofErr w:type="spellStart"/>
      <w:r w:rsidR="00116439">
        <w:rPr>
          <w:szCs w:val="28"/>
        </w:rPr>
        <w:t>Терендиной</w:t>
      </w:r>
      <w:proofErr w:type="spellEnd"/>
      <w:r w:rsidR="00116439">
        <w:rPr>
          <w:szCs w:val="28"/>
        </w:rPr>
        <w:t xml:space="preserve"> Любовь Николаевне</w:t>
      </w:r>
      <w:r>
        <w:rPr>
          <w:szCs w:val="28"/>
        </w:rPr>
        <w:t xml:space="preserve">, </w:t>
      </w:r>
      <w:r w:rsidR="00116439">
        <w:rPr>
          <w:szCs w:val="28"/>
        </w:rPr>
        <w:t>заместителю председателя</w:t>
      </w:r>
      <w:r w:rsidRPr="00287F9B">
        <w:rPr>
          <w:szCs w:val="28"/>
        </w:rPr>
        <w:t xml:space="preserve"> комитета Законодательного Собрания по экономической политике и собственности </w:t>
      </w:r>
      <w:r>
        <w:rPr>
          <w:szCs w:val="28"/>
        </w:rPr>
        <w:t>выступить на заседании Законодательного Собрания с содокладом по данному вопросу.</w:t>
      </w:r>
    </w:p>
    <w:p w:rsidR="00C87CF3" w:rsidRDefault="00C87CF3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87CF3" w:rsidRDefault="00C87CF3" w:rsidP="0041510C">
      <w:pPr>
        <w:ind w:firstLine="709"/>
        <w:jc w:val="both"/>
      </w:pPr>
      <w:proofErr w:type="spellStart"/>
      <w:r>
        <w:rPr>
          <w:szCs w:val="28"/>
        </w:rPr>
        <w:t>3.Определить</w:t>
      </w:r>
      <w:proofErr w:type="spellEnd"/>
      <w:r>
        <w:rPr>
          <w:szCs w:val="28"/>
        </w:rPr>
        <w:t xml:space="preserve"> время для рассмотрения вопроса – 10 минут, в </w:t>
      </w:r>
      <w:r w:rsidR="00116439">
        <w:rPr>
          <w:szCs w:val="28"/>
        </w:rPr>
        <w:t>том числе для доклада – 5 минут, для содоклада 2 минуты.</w:t>
      </w: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Default="00C87CF3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8E529C" w:rsidRDefault="008E529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C87CF3" w:rsidRPr="00BC3F63" w:rsidRDefault="00C87CF3" w:rsidP="00BC3F63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406915">
        <w:t>В.В</w:t>
      </w:r>
      <w:proofErr w:type="spellEnd"/>
      <w:r w:rsidR="00406915">
        <w:t>. Исаков</w:t>
      </w:r>
    </w:p>
    <w:sectPr w:rsidR="00C87CF3" w:rsidRPr="00BC3F63" w:rsidSect="00C907CD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354" w:rsidRDefault="001B1354">
      <w:r>
        <w:separator/>
      </w:r>
    </w:p>
  </w:endnote>
  <w:endnote w:type="continuationSeparator" w:id="0">
    <w:p w:rsidR="001B1354" w:rsidRDefault="001B1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354" w:rsidRDefault="001B1354">
      <w:r>
        <w:separator/>
      </w:r>
    </w:p>
  </w:footnote>
  <w:footnote w:type="continuationSeparator" w:id="0">
    <w:p w:rsidR="001B1354" w:rsidRDefault="001B13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7CF3" w:rsidRDefault="00C87CF3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116439"/>
    <w:rsid w:val="00154851"/>
    <w:rsid w:val="00160F97"/>
    <w:rsid w:val="0016262F"/>
    <w:rsid w:val="00181AF1"/>
    <w:rsid w:val="001B1354"/>
    <w:rsid w:val="001B3A35"/>
    <w:rsid w:val="001C5162"/>
    <w:rsid w:val="0020003C"/>
    <w:rsid w:val="00226C24"/>
    <w:rsid w:val="00245DE4"/>
    <w:rsid w:val="00287F9B"/>
    <w:rsid w:val="00291520"/>
    <w:rsid w:val="00291F34"/>
    <w:rsid w:val="003113B1"/>
    <w:rsid w:val="00320ACF"/>
    <w:rsid w:val="00357541"/>
    <w:rsid w:val="00383131"/>
    <w:rsid w:val="003A734C"/>
    <w:rsid w:val="003B4C86"/>
    <w:rsid w:val="003D4A28"/>
    <w:rsid w:val="003F2358"/>
    <w:rsid w:val="00406915"/>
    <w:rsid w:val="0041510C"/>
    <w:rsid w:val="00437B67"/>
    <w:rsid w:val="00461E2B"/>
    <w:rsid w:val="00494D7D"/>
    <w:rsid w:val="004F7F18"/>
    <w:rsid w:val="00534563"/>
    <w:rsid w:val="00592CA8"/>
    <w:rsid w:val="0059562B"/>
    <w:rsid w:val="005E7861"/>
    <w:rsid w:val="00692D49"/>
    <w:rsid w:val="007128C1"/>
    <w:rsid w:val="007258FB"/>
    <w:rsid w:val="00751091"/>
    <w:rsid w:val="007E3FE8"/>
    <w:rsid w:val="007F0598"/>
    <w:rsid w:val="008139B4"/>
    <w:rsid w:val="00846FD8"/>
    <w:rsid w:val="008602F8"/>
    <w:rsid w:val="0087792E"/>
    <w:rsid w:val="008B133D"/>
    <w:rsid w:val="008D67C1"/>
    <w:rsid w:val="008E529C"/>
    <w:rsid w:val="009620E9"/>
    <w:rsid w:val="0099314B"/>
    <w:rsid w:val="00995F9B"/>
    <w:rsid w:val="009E5CD9"/>
    <w:rsid w:val="009F0165"/>
    <w:rsid w:val="009F626B"/>
    <w:rsid w:val="00B668A9"/>
    <w:rsid w:val="00B803DE"/>
    <w:rsid w:val="00BA5100"/>
    <w:rsid w:val="00BC3F63"/>
    <w:rsid w:val="00BE16C2"/>
    <w:rsid w:val="00BF25B2"/>
    <w:rsid w:val="00C36208"/>
    <w:rsid w:val="00C475CE"/>
    <w:rsid w:val="00C87CF3"/>
    <w:rsid w:val="00C907CD"/>
    <w:rsid w:val="00C9335B"/>
    <w:rsid w:val="00C958B6"/>
    <w:rsid w:val="00CE72CD"/>
    <w:rsid w:val="00D075E2"/>
    <w:rsid w:val="00D17A7A"/>
    <w:rsid w:val="00D612DF"/>
    <w:rsid w:val="00D740B0"/>
    <w:rsid w:val="00DC2EE4"/>
    <w:rsid w:val="00E77161"/>
    <w:rsid w:val="00E87909"/>
    <w:rsid w:val="00E914BE"/>
    <w:rsid w:val="00ED1374"/>
    <w:rsid w:val="00EE4497"/>
    <w:rsid w:val="00F01DD8"/>
    <w:rsid w:val="00F75FD6"/>
    <w:rsid w:val="00F8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7CD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907C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C907C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C907C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DD784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D784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DD784D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rsid w:val="00DD784D"/>
    <w:rPr>
      <w:sz w:val="28"/>
      <w:szCs w:val="20"/>
    </w:rPr>
  </w:style>
  <w:style w:type="paragraph" w:styleId="a5">
    <w:name w:val="footer"/>
    <w:basedOn w:val="a"/>
    <w:link w:val="a6"/>
    <w:uiPriority w:val="99"/>
    <w:rsid w:val="00C907C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DD784D"/>
    <w:rPr>
      <w:sz w:val="28"/>
      <w:szCs w:val="20"/>
    </w:rPr>
  </w:style>
  <w:style w:type="character" w:customStyle="1" w:styleId="FontStyle18">
    <w:name w:val="Font Style18"/>
    <w:uiPriority w:val="99"/>
    <w:rsid w:val="0041510C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77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</dc:creator>
  <cp:keywords/>
  <dc:description/>
  <cp:lastModifiedBy>Пархоменко</cp:lastModifiedBy>
  <cp:revision>41</cp:revision>
  <cp:lastPrinted>2022-05-17T01:20:00Z</cp:lastPrinted>
  <dcterms:created xsi:type="dcterms:W3CDTF">2014-08-03T23:22:00Z</dcterms:created>
  <dcterms:modified xsi:type="dcterms:W3CDTF">2022-08-28T22:58:00Z</dcterms:modified>
</cp:coreProperties>
</file>