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3900693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A41192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изменений в статью 9 Закона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</w:t>
            </w:r>
            <w:r w:rsidR="00A41192">
              <w:t>второе, третье</w:t>
            </w:r>
            <w:r>
              <w:t xml:space="preserve"> чтени</w:t>
            </w:r>
            <w:r w:rsidR="00A41192">
              <w:t>я</w:t>
            </w:r>
            <w:r>
              <w:t>)</w:t>
            </w:r>
          </w:p>
        </w:tc>
      </w:tr>
    </w:tbl>
    <w:p w:rsidR="00413C76" w:rsidRDefault="00413C76" w:rsidP="0026074E">
      <w:pPr>
        <w:jc w:val="both"/>
      </w:pPr>
    </w:p>
    <w:p w:rsidR="00A41192" w:rsidRDefault="00413C76" w:rsidP="00A41192">
      <w:pPr>
        <w:jc w:val="both"/>
        <w:rPr>
          <w:szCs w:val="28"/>
        </w:rPr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A41192">
        <w:t xml:space="preserve">подготовленный к рассмотрению во втором и третьем </w:t>
      </w:r>
      <w:r w:rsidR="00A41192" w:rsidRPr="0033063F">
        <w:t>чтени</w:t>
      </w:r>
      <w:r w:rsidR="00A41192">
        <w:t>ях</w:t>
      </w:r>
      <w:r w:rsidR="00A41192" w:rsidRPr="0033063F">
        <w:t>,</w:t>
      </w:r>
      <w:r w:rsidR="00A41192">
        <w:t xml:space="preserve"> </w:t>
      </w:r>
      <w:r w:rsidR="00A41192">
        <w:rPr>
          <w:szCs w:val="28"/>
        </w:rPr>
        <w:t xml:space="preserve">комитет 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Pr="00A41192" w:rsidRDefault="00413C76" w:rsidP="00A41192">
      <w:pPr>
        <w:ind w:firstLine="709"/>
        <w:jc w:val="both"/>
        <w:rPr>
          <w:szCs w:val="28"/>
        </w:rPr>
      </w:pPr>
    </w:p>
    <w:p w:rsidR="00A41192" w:rsidRPr="00A41192" w:rsidRDefault="00413C76" w:rsidP="00A41192">
      <w:pPr>
        <w:ind w:firstLine="709"/>
        <w:jc w:val="both"/>
        <w:rPr>
          <w:szCs w:val="28"/>
        </w:rPr>
      </w:pPr>
      <w:r w:rsidRPr="00A41192">
        <w:rPr>
          <w:szCs w:val="28"/>
        </w:rPr>
        <w:t>1.Р</w:t>
      </w:r>
      <w:r w:rsidR="00A41192" w:rsidRPr="00A41192">
        <w:rPr>
          <w:szCs w:val="28"/>
        </w:rPr>
        <w:t>ассмотреть п</w:t>
      </w:r>
      <w:r w:rsidRPr="00A41192">
        <w:rPr>
          <w:szCs w:val="28"/>
        </w:rPr>
        <w:t>роект закона Приморского края "</w:t>
      </w:r>
      <w:r w:rsidR="00987526" w:rsidRPr="00A41192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 w:rsidRPr="00A41192">
        <w:rPr>
          <w:szCs w:val="28"/>
        </w:rPr>
        <w:t xml:space="preserve">" </w:t>
      </w:r>
      <w:r w:rsidR="00A41192" w:rsidRPr="00A41192">
        <w:rPr>
          <w:szCs w:val="28"/>
        </w:rPr>
        <w:t>во втором и третьем чтениях на очередном заседании Законодательного Собрания.</w:t>
      </w:r>
    </w:p>
    <w:p w:rsidR="00A41192" w:rsidRDefault="00A41192" w:rsidP="00A4119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A41192" w:rsidRPr="00A41192" w:rsidRDefault="00A41192" w:rsidP="00A4119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A41192">
        <w:rPr>
          <w:sz w:val="28"/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413C76" w:rsidRPr="00A41192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A41192" w:rsidRDefault="00A41192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A41192">
        <w:rPr>
          <w:sz w:val="28"/>
          <w:szCs w:val="28"/>
        </w:rPr>
        <w:t>3</w:t>
      </w:r>
      <w:r w:rsidR="00413C76" w:rsidRPr="00A41192">
        <w:rPr>
          <w:sz w:val="28"/>
          <w:szCs w:val="28"/>
        </w:rPr>
        <w:t xml:space="preserve">.Поручить </w:t>
      </w:r>
      <w:r w:rsidR="00987526" w:rsidRPr="00A41192">
        <w:rPr>
          <w:sz w:val="28"/>
          <w:szCs w:val="28"/>
        </w:rPr>
        <w:t>Козицкому Алексею Анатольевичу,</w:t>
      </w:r>
      <w:r w:rsidR="00413C76" w:rsidRPr="00A41192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</w:t>
      </w:r>
      <w:bookmarkStart w:id="0" w:name="_GoBack"/>
      <w:bookmarkEnd w:id="0"/>
      <w:r w:rsidR="00413C76" w:rsidRPr="00A41192">
        <w:rPr>
          <w:sz w:val="28"/>
          <w:szCs w:val="28"/>
        </w:rPr>
        <w:t>обственности</w:t>
      </w:r>
      <w:r w:rsidRPr="00A41192">
        <w:rPr>
          <w:sz w:val="28"/>
          <w:szCs w:val="28"/>
        </w:rPr>
        <w:t>,</w:t>
      </w:r>
      <w:r w:rsidR="00413C76" w:rsidRPr="00A41192">
        <w:rPr>
          <w:sz w:val="28"/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13C76" w:rsidRPr="00A41192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A41192" w:rsidRDefault="00A41192" w:rsidP="000564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13C76" w:rsidRPr="00A41192">
        <w:rPr>
          <w:szCs w:val="28"/>
        </w:rPr>
        <w:t xml:space="preserve">.Определить время для рассмотрения вопроса – </w:t>
      </w:r>
      <w:r w:rsidR="00D97E1D" w:rsidRPr="00A41192">
        <w:rPr>
          <w:szCs w:val="28"/>
        </w:rPr>
        <w:t>5</w:t>
      </w:r>
      <w:r w:rsidR="00413C76" w:rsidRPr="00A41192">
        <w:rPr>
          <w:szCs w:val="28"/>
        </w:rPr>
        <w:t xml:space="preserve"> минут, в том числе для доклада – </w:t>
      </w:r>
      <w:r w:rsidRPr="00A41192">
        <w:rPr>
          <w:szCs w:val="28"/>
        </w:rPr>
        <w:t>1 минут</w:t>
      </w:r>
      <w:r w:rsidR="00413C76" w:rsidRPr="00A41192">
        <w:rPr>
          <w:szCs w:val="28"/>
        </w:rPr>
        <w:t>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C254B"/>
    <w:rsid w:val="009E5CD9"/>
    <w:rsid w:val="009F0165"/>
    <w:rsid w:val="009F626B"/>
    <w:rsid w:val="00A01565"/>
    <w:rsid w:val="00A41192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FA8D6C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A411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1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22</cp:revision>
  <cp:lastPrinted>2022-09-05T06:32:00Z</cp:lastPrinted>
  <dcterms:created xsi:type="dcterms:W3CDTF">2022-01-19T21:37:00Z</dcterms:created>
  <dcterms:modified xsi:type="dcterms:W3CDTF">2022-09-05T06:32:00Z</dcterms:modified>
</cp:coreProperties>
</file>