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928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4F49" w:rsidRDefault="00574F49" w:rsidP="00574F49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3 ЗАКОНА </w:t>
      </w:r>
    </w:p>
    <w:p w:rsidR="00574F49" w:rsidRDefault="00574F49" w:rsidP="00574F49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ПОДДЕРЖКЕ СОЦИАЛЬНО ОРИЕНТИРОВАННЫХ НЕКОММЕРЧЕСКИХ ОРГАНИЗАЦИЙ </w:t>
      </w:r>
    </w:p>
    <w:p w:rsidR="00574F49" w:rsidRDefault="00574F49" w:rsidP="00574F49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574F49" w:rsidRDefault="00574F49" w:rsidP="00574F49">
      <w:pPr>
        <w:jc w:val="center"/>
        <w:rPr>
          <w:szCs w:val="28"/>
        </w:rPr>
      </w:pPr>
    </w:p>
    <w:p w:rsidR="00574F49" w:rsidRDefault="00574F49" w:rsidP="00574F49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27 июля    2022 года</w:t>
      </w:r>
    </w:p>
    <w:p w:rsidR="00574F49" w:rsidRDefault="00574F49" w:rsidP="00574F49">
      <w:pPr>
        <w:tabs>
          <w:tab w:val="left" w:pos="709"/>
        </w:tabs>
        <w:ind w:firstLine="709"/>
        <w:jc w:val="both"/>
        <w:rPr>
          <w:szCs w:val="28"/>
        </w:rPr>
      </w:pPr>
    </w:p>
    <w:p w:rsidR="00574F49" w:rsidRDefault="00574F49" w:rsidP="00574F4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1.</w:t>
      </w:r>
    </w:p>
    <w:p w:rsidR="00574F49" w:rsidRDefault="00574F49" w:rsidP="00574F4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Внести в </w:t>
      </w:r>
      <w:hyperlink r:id="rId8" w:history="1">
        <w:r>
          <w:rPr>
            <w:rFonts w:ascii="PT Astra Serif" w:hAnsi="PT Astra Serif" w:cs="PT Astra Serif"/>
            <w:szCs w:val="28"/>
          </w:rPr>
          <w:t xml:space="preserve">статью </w:t>
        </w:r>
      </w:hyperlink>
      <w:r>
        <w:rPr>
          <w:rFonts w:ascii="PT Astra Serif" w:hAnsi="PT Astra Serif" w:cs="PT Astra Serif"/>
          <w:szCs w:val="28"/>
        </w:rPr>
        <w:t xml:space="preserve">3 Закона Приморского края от </w:t>
      </w:r>
      <w:r w:rsidRPr="00967EBD">
        <w:rPr>
          <w:rFonts w:ascii="PT Astra Serif" w:hAnsi="PT Astra Serif" w:cs="PT Astra Serif"/>
          <w:szCs w:val="28"/>
        </w:rPr>
        <w:t xml:space="preserve">5 </w:t>
      </w:r>
      <w:r>
        <w:rPr>
          <w:rFonts w:ascii="PT Astra Serif" w:hAnsi="PT Astra Serif" w:cs="PT Astra Serif"/>
          <w:szCs w:val="28"/>
        </w:rPr>
        <w:t xml:space="preserve">апреля 2013 года </w:t>
      </w:r>
      <w:r>
        <w:rPr>
          <w:rFonts w:ascii="PT Astra Serif" w:hAnsi="PT Astra Serif" w:cs="PT Astra Serif"/>
          <w:szCs w:val="28"/>
        </w:rPr>
        <w:br/>
        <w:t xml:space="preserve">№ 183-КЗ "О поддержке социально ориентированных некоммерческих организаций в Приморском крае" (Ведомости Законодательного Собрания Приморского края, 2013, № 44, стр. 29; 2014, № 73, стр. 34, № 95, стр. 12; 2017, № 22, стр. 8, № 38, стр. 4; 2018, № 56, стр. 37, № 66, стр. 45; 2019, </w:t>
      </w:r>
      <w:r w:rsidR="003273FD">
        <w:rPr>
          <w:rFonts w:ascii="PT Astra Serif" w:hAnsi="PT Astra Serif" w:cs="PT Astra Serif"/>
          <w:szCs w:val="28"/>
        </w:rPr>
        <w:br/>
      </w:r>
      <w:r>
        <w:rPr>
          <w:rFonts w:ascii="PT Astra Serif" w:hAnsi="PT Astra Serif" w:cs="PT Astra Serif"/>
          <w:szCs w:val="28"/>
        </w:rPr>
        <w:t xml:space="preserve">№ 116, стр. 92, стр. 93, стр. 107; 2020, № 141, стр. 34) следующее изменение: </w:t>
      </w:r>
    </w:p>
    <w:p w:rsidR="00574F49" w:rsidRDefault="00574F49" w:rsidP="00574F4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пункт 8 изложить в следующей редакции:</w:t>
      </w:r>
    </w:p>
    <w:p w:rsidR="00574F49" w:rsidRDefault="00574F49" w:rsidP="00574F4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proofErr w:type="gramStart"/>
      <w:r>
        <w:rPr>
          <w:rFonts w:ascii="PT Astra Serif" w:hAnsi="PT Astra Serif" w:cs="PT Astra Serif"/>
          <w:szCs w:val="28"/>
        </w:rPr>
        <w:t>8)создание</w:t>
      </w:r>
      <w:proofErr w:type="gramEnd"/>
      <w:r>
        <w:rPr>
          <w:rFonts w:ascii="PT Astra Serif" w:hAnsi="PT Astra Serif" w:cs="PT Astra Serif"/>
          <w:szCs w:val="28"/>
        </w:rPr>
        <w:t xml:space="preserve"> приютов для животных в целях осуществления деятельности по содержанию животных, в том числе животных без владельцев, а также реконструкция и (или) модернизация приютов для животных, предусматривающие увеличение предельного количества содержащихся в приютах животных без владельцев, включая реконструкцию и (или) модернизацию приютов для животных, созданных с использованием средств краевого бюджета</w:t>
      </w:r>
      <w:r w:rsidR="003273FD">
        <w:rPr>
          <w:rFonts w:ascii="PT Astra Serif" w:hAnsi="PT Astra Serif" w:cs="PT Astra Serif"/>
          <w:szCs w:val="28"/>
        </w:rPr>
        <w:t>;</w:t>
      </w:r>
      <w:r>
        <w:rPr>
          <w:rFonts w:ascii="PT Astra Serif" w:hAnsi="PT Astra Serif" w:cs="PT Astra Serif"/>
          <w:szCs w:val="28"/>
        </w:rPr>
        <w:t>".</w:t>
      </w:r>
    </w:p>
    <w:p w:rsidR="00574F49" w:rsidRDefault="00574F49" w:rsidP="00574F4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</w:p>
    <w:p w:rsidR="00574F49" w:rsidRPr="004C7C81" w:rsidRDefault="00574F49" w:rsidP="00574F4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 w:rsidRPr="004C7C81">
        <w:rPr>
          <w:rFonts w:ascii="PT Astra Serif" w:hAnsi="PT Astra Serif" w:cs="PT Astra Serif"/>
          <w:szCs w:val="28"/>
        </w:rPr>
        <w:t>СТАТЬЯ 2.</w:t>
      </w:r>
    </w:p>
    <w:p w:rsidR="00574F49" w:rsidRDefault="00574F49" w:rsidP="00574F4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574F49" w:rsidRDefault="00574F49" w:rsidP="00574F49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PT Astra Serif"/>
          <w:szCs w:val="28"/>
        </w:rPr>
      </w:pPr>
    </w:p>
    <w:p w:rsidR="00574F49" w:rsidRDefault="00574F49" w:rsidP="00574F49">
      <w:pPr>
        <w:jc w:val="both"/>
        <w:rPr>
          <w:rFonts w:eastAsia="Calibri"/>
          <w:szCs w:val="28"/>
        </w:rPr>
      </w:pPr>
    </w:p>
    <w:p w:rsidR="00574F49" w:rsidRDefault="00574F49" w:rsidP="00574F49">
      <w:pPr>
        <w:jc w:val="both"/>
        <w:rPr>
          <w:rFonts w:eastAsia="Calibri"/>
          <w:szCs w:val="28"/>
        </w:rPr>
      </w:pPr>
    </w:p>
    <w:p w:rsidR="00574F49" w:rsidRDefault="00574F49" w:rsidP="00574F49">
      <w:pPr>
        <w:jc w:val="both"/>
        <w:rPr>
          <w:szCs w:val="28"/>
          <w:lang w:eastAsia="zh-CN"/>
        </w:rPr>
      </w:pPr>
      <w:r>
        <w:rPr>
          <w:szCs w:val="28"/>
        </w:rPr>
        <w:t xml:space="preserve">Губернатор края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               </w:t>
      </w:r>
      <w:r>
        <w:rPr>
          <w:szCs w:val="28"/>
          <w:lang w:eastAsia="zh-CN"/>
        </w:rPr>
        <w:t>О.Н. Кожемяко</w:t>
      </w:r>
    </w:p>
    <w:p w:rsidR="0088774F" w:rsidRDefault="0088774F" w:rsidP="00574F49">
      <w:pPr>
        <w:jc w:val="both"/>
        <w:rPr>
          <w:szCs w:val="28"/>
          <w:lang w:eastAsia="zh-CN"/>
        </w:rPr>
      </w:pPr>
    </w:p>
    <w:p w:rsidR="0088774F" w:rsidRDefault="0088774F" w:rsidP="0088774F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8774F" w:rsidRDefault="0088774F" w:rsidP="0088774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88774F" w:rsidRDefault="0088774F" w:rsidP="0088774F">
      <w:pPr>
        <w:autoSpaceDE w:val="0"/>
        <w:autoSpaceDN w:val="0"/>
        <w:adjustRightInd w:val="0"/>
      </w:pPr>
      <w:r>
        <w:rPr>
          <w:szCs w:val="28"/>
        </w:rPr>
        <w:t>№ 16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88774F" w:rsidRDefault="0088774F" w:rsidP="00574F49">
      <w:pPr>
        <w:jc w:val="both"/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A12" w:rsidRDefault="00450A12">
      <w:r>
        <w:separator/>
      </w:r>
    </w:p>
  </w:endnote>
  <w:endnote w:type="continuationSeparator" w:id="0">
    <w:p w:rsidR="00450A12" w:rsidRDefault="00450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A12" w:rsidRDefault="00450A12">
      <w:r>
        <w:separator/>
      </w:r>
    </w:p>
  </w:footnote>
  <w:footnote w:type="continuationSeparator" w:id="0">
    <w:p w:rsidR="00450A12" w:rsidRDefault="00450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F49"/>
    <w:rsid w:val="0003291F"/>
    <w:rsid w:val="00070CED"/>
    <w:rsid w:val="003273FD"/>
    <w:rsid w:val="00347DEE"/>
    <w:rsid w:val="00357555"/>
    <w:rsid w:val="00380EE1"/>
    <w:rsid w:val="003A180C"/>
    <w:rsid w:val="003B26E7"/>
    <w:rsid w:val="00413497"/>
    <w:rsid w:val="00450A12"/>
    <w:rsid w:val="0047435B"/>
    <w:rsid w:val="00574F49"/>
    <w:rsid w:val="005A2827"/>
    <w:rsid w:val="006E2ABA"/>
    <w:rsid w:val="006F77C0"/>
    <w:rsid w:val="00832425"/>
    <w:rsid w:val="0088774F"/>
    <w:rsid w:val="008C2F57"/>
    <w:rsid w:val="00AB70F9"/>
    <w:rsid w:val="00AC31EC"/>
    <w:rsid w:val="00AF3517"/>
    <w:rsid w:val="00B14397"/>
    <w:rsid w:val="00BC0675"/>
    <w:rsid w:val="00BE0544"/>
    <w:rsid w:val="00CE38E9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0BF28"/>
  <w15:docId w15:val="{257A69C3-5B45-42CB-8701-56033A26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574F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74F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17B71FF12624F85AF035126D1016D73BA4BD9B4317244C0A7AE783BAB9A8A6853B55C2A00274A107187E35C7C1A781FC546BC70C1EB3812B1CD08V4A4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2022-07-27T05:25:00Z</cp:lastPrinted>
  <dcterms:created xsi:type="dcterms:W3CDTF">2022-08-01T23:52:00Z</dcterms:created>
  <dcterms:modified xsi:type="dcterms:W3CDTF">2022-08-01T23:52:00Z</dcterms:modified>
</cp:coreProperties>
</file>