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27D4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7D27D4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 w:rsidR="00286335">
                                    <w:rPr>
                                      <w:sz w:val="20"/>
                                    </w:rPr>
                                    <w:t>Надеждинского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6E3FC7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7D27D4" w:rsidRDefault="006E3FC7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7D27D4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 w:rsidR="00286335">
                              <w:rPr>
                                <w:sz w:val="20"/>
                              </w:rPr>
                              <w:t>Надеждинского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6E3FC7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>ьного района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286335"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2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86335">
        <w:rPr>
          <w:b/>
          <w:szCs w:val="28"/>
        </w:rPr>
        <w:t>НАДЕЖДИН</w:t>
      </w:r>
      <w:r w:rsidR="00AB7615">
        <w:rPr>
          <w:b/>
          <w:szCs w:val="28"/>
        </w:rPr>
        <w:t>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86335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НАДЕЖДИНСКИМ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28633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 w:rsidR="00286335">
        <w:rPr>
          <w:szCs w:val="28"/>
        </w:rPr>
        <w:t xml:space="preserve">приложение 2 к </w:t>
      </w:r>
      <w:r w:rsidR="007D27D4">
        <w:rPr>
          <w:szCs w:val="28"/>
        </w:rPr>
        <w:t>Закон</w:t>
      </w:r>
      <w:r w:rsidR="00286335">
        <w:rPr>
          <w:szCs w:val="28"/>
        </w:rPr>
        <w:t>у</w:t>
      </w:r>
      <w:r>
        <w:rPr>
          <w:szCs w:val="28"/>
        </w:rPr>
        <w:t xml:space="preserve"> </w:t>
      </w:r>
      <w:r w:rsidRPr="00D108DB">
        <w:rPr>
          <w:szCs w:val="28"/>
        </w:rPr>
        <w:t xml:space="preserve">Приморского края </w:t>
      </w:r>
      <w:r w:rsidR="007D27D4">
        <w:rPr>
          <w:szCs w:val="28"/>
        </w:rPr>
        <w:t xml:space="preserve">от </w:t>
      </w:r>
      <w:r w:rsidR="00AB7615" w:rsidRPr="00AB7615">
        <w:rPr>
          <w:szCs w:val="28"/>
        </w:rPr>
        <w:t>4</w:t>
      </w:r>
      <w:r w:rsidR="00AB7615">
        <w:rPr>
          <w:szCs w:val="28"/>
        </w:rPr>
        <w:t xml:space="preserve"> </w:t>
      </w:r>
      <w:r w:rsidR="00286335">
        <w:rPr>
          <w:szCs w:val="28"/>
        </w:rPr>
        <w:t>июня</w:t>
      </w:r>
      <w:r w:rsidR="00AB7615">
        <w:rPr>
          <w:szCs w:val="28"/>
        </w:rPr>
        <w:t xml:space="preserve"> </w:t>
      </w:r>
      <w:r w:rsidR="00286335">
        <w:rPr>
          <w:szCs w:val="28"/>
        </w:rPr>
        <w:br/>
      </w:r>
      <w:r w:rsidR="00AB7615" w:rsidRPr="00AB7615">
        <w:rPr>
          <w:szCs w:val="28"/>
        </w:rPr>
        <w:t xml:space="preserve">2015 </w:t>
      </w:r>
      <w:r w:rsidR="00AB7615">
        <w:rPr>
          <w:szCs w:val="28"/>
        </w:rPr>
        <w:t>года №</w:t>
      </w:r>
      <w:r w:rsidR="00AB7615" w:rsidRPr="00AB7615">
        <w:rPr>
          <w:szCs w:val="28"/>
        </w:rPr>
        <w:t xml:space="preserve"> </w:t>
      </w:r>
      <w:r w:rsidR="00286335">
        <w:rPr>
          <w:szCs w:val="28"/>
        </w:rPr>
        <w:t>639</w:t>
      </w:r>
      <w:r w:rsidR="00AB7615" w:rsidRPr="00AB7615">
        <w:rPr>
          <w:szCs w:val="28"/>
        </w:rPr>
        <w:t xml:space="preserve">-КЗ "О разграничении объектов муниципальной собственности между сельскими поселениями </w:t>
      </w:r>
      <w:proofErr w:type="spellStart"/>
      <w:r w:rsidR="00286335">
        <w:rPr>
          <w:szCs w:val="28"/>
        </w:rPr>
        <w:t>Надеждинского</w:t>
      </w:r>
      <w:proofErr w:type="spellEnd"/>
      <w:r w:rsidR="00AB7615" w:rsidRPr="00AB7615">
        <w:rPr>
          <w:szCs w:val="28"/>
        </w:rPr>
        <w:t xml:space="preserve"> муниципального района и </w:t>
      </w:r>
      <w:proofErr w:type="spellStart"/>
      <w:r w:rsidR="00286335">
        <w:rPr>
          <w:szCs w:val="28"/>
        </w:rPr>
        <w:t>Надеждинским</w:t>
      </w:r>
      <w:proofErr w:type="spellEnd"/>
      <w:r w:rsidR="00AB7615" w:rsidRPr="00AB7615">
        <w:rPr>
          <w:szCs w:val="28"/>
        </w:rPr>
        <w:t xml:space="preserve"> муниципальным районом"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</w:t>
      </w:r>
      <w:r w:rsidR="00286335">
        <w:rPr>
          <w:szCs w:val="28"/>
        </w:rPr>
        <w:t xml:space="preserve">2015, № 126, </w:t>
      </w:r>
      <w:r w:rsidR="00286335">
        <w:rPr>
          <w:szCs w:val="28"/>
        </w:rPr>
        <w:br/>
        <w:t>стр. 2; 2018, № 49, стр. 22, № 62, стр. 22; 2019, № 107, стр. 50; 2020, № 144, стр. 20</w:t>
      </w:r>
      <w:r w:rsidRPr="008E5FA3">
        <w:rPr>
          <w:szCs w:val="28"/>
        </w:rPr>
        <w:t>) следующ</w:t>
      </w:r>
      <w:r w:rsidR="00286335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286335">
        <w:rPr>
          <w:szCs w:val="28"/>
        </w:rPr>
        <w:t>е</w:t>
      </w:r>
      <w:r w:rsidRPr="00D108DB">
        <w:rPr>
          <w:szCs w:val="28"/>
        </w:rPr>
        <w:t>:</w:t>
      </w:r>
      <w:proofErr w:type="gramEnd"/>
    </w:p>
    <w:p w:rsidR="007D27D4" w:rsidRPr="0072624A" w:rsidRDefault="007D27D4" w:rsidP="007D27D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 w:rsidR="00286335">
        <w:rPr>
          <w:szCs w:val="28"/>
        </w:rPr>
        <w:t>380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567"/>
        <w:gridCol w:w="567"/>
        <w:gridCol w:w="1560"/>
        <w:gridCol w:w="1701"/>
      </w:tblGrid>
      <w:tr w:rsidR="00C80D40" w:rsidRPr="003C2844" w:rsidTr="001A55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C80D40" w:rsidRPr="003C2844" w:rsidTr="001A55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380</w:t>
            </w:r>
            <w:r w:rsidR="007D27D4"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Квартир</w:t>
            </w:r>
            <w:r w:rsidR="00DB728E" w:rsidRPr="003C2844">
              <w:rPr>
                <w:szCs w:val="28"/>
              </w:rPr>
              <w:t>а</w:t>
            </w:r>
            <w:r w:rsidRPr="003C2844">
              <w:rPr>
                <w:szCs w:val="28"/>
              </w:rPr>
              <w:t xml:space="preserve"> </w:t>
            </w:r>
            <w:r w:rsidRPr="003C2844">
              <w:rPr>
                <w:szCs w:val="28"/>
              </w:rPr>
              <w:br/>
              <w:t xml:space="preserve">№ </w:t>
            </w:r>
            <w:r w:rsidR="00286335">
              <w:rPr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пос</w:t>
            </w:r>
            <w:r w:rsidR="00C80D40" w:rsidRPr="003C2844">
              <w:rPr>
                <w:szCs w:val="28"/>
              </w:rPr>
              <w:t xml:space="preserve">. </w:t>
            </w:r>
            <w:r>
              <w:rPr>
                <w:szCs w:val="28"/>
              </w:rPr>
              <w:t>Тихое</w:t>
            </w:r>
            <w:r w:rsidR="007D27D4" w:rsidRPr="003C2844">
              <w:rPr>
                <w:szCs w:val="28"/>
              </w:rPr>
              <w:t xml:space="preserve">, </w:t>
            </w:r>
          </w:p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spellStart"/>
            <w:proofErr w:type="gramStart"/>
            <w:r w:rsidR="00286335">
              <w:rPr>
                <w:szCs w:val="28"/>
              </w:rPr>
              <w:t>Таеж-ная</w:t>
            </w:r>
            <w:proofErr w:type="spellEnd"/>
            <w:proofErr w:type="gramEnd"/>
            <w:r w:rsidR="00DB728E" w:rsidRPr="003C2844">
              <w:rPr>
                <w:szCs w:val="28"/>
              </w:rPr>
              <w:t xml:space="preserve">, </w:t>
            </w:r>
            <w:r w:rsidR="00286335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  <w:r w:rsidR="00DB728E" w:rsidRPr="003C2844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 w:rsidR="00286335">
              <w:rPr>
                <w:szCs w:val="28"/>
              </w:rPr>
              <w:t>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proofErr w:type="spellStart"/>
            <w:proofErr w:type="gramStart"/>
            <w:r w:rsidRPr="003C2844">
              <w:rPr>
                <w:szCs w:val="28"/>
              </w:rPr>
              <w:t>Муници-пальная</w:t>
            </w:r>
            <w:proofErr w:type="spellEnd"/>
            <w:proofErr w:type="gramEnd"/>
            <w:r w:rsidRPr="003C2844">
              <w:rPr>
                <w:szCs w:val="28"/>
              </w:rPr>
              <w:t xml:space="preserve"> казна </w:t>
            </w:r>
            <w:bookmarkStart w:id="0" w:name="_GoBack"/>
            <w:bookmarkEnd w:id="0"/>
            <w:proofErr w:type="spellStart"/>
            <w:r w:rsidR="00286335">
              <w:rPr>
                <w:szCs w:val="28"/>
              </w:rPr>
              <w:t>Раздольнен-ского</w:t>
            </w:r>
            <w:proofErr w:type="spellEnd"/>
            <w:r w:rsidRPr="003C2844">
              <w:rPr>
                <w:szCs w:val="28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28E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пос</w:t>
            </w:r>
            <w:r w:rsidR="00DB728E" w:rsidRPr="003C2844">
              <w:rPr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szCs w:val="28"/>
              </w:rPr>
              <w:t>Раздоль-ное</w:t>
            </w:r>
            <w:proofErr w:type="spellEnd"/>
            <w:proofErr w:type="gramEnd"/>
            <w:r w:rsidR="00DB728E" w:rsidRPr="003C2844">
              <w:rPr>
                <w:szCs w:val="28"/>
              </w:rPr>
              <w:t xml:space="preserve">, </w:t>
            </w: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r w:rsidR="00286335">
              <w:rPr>
                <w:szCs w:val="28"/>
              </w:rPr>
              <w:t>Лазо</w:t>
            </w:r>
            <w:r w:rsidRPr="003C2844">
              <w:rPr>
                <w:szCs w:val="28"/>
              </w:rPr>
              <w:t xml:space="preserve">, </w:t>
            </w:r>
            <w:r w:rsidR="00286335">
              <w:rPr>
                <w:szCs w:val="28"/>
              </w:rPr>
              <w:t>269</w:t>
            </w:r>
          </w:p>
        </w:tc>
      </w:tr>
    </w:tbl>
    <w:p w:rsidR="00DB728E" w:rsidRDefault="00DB728E" w:rsidP="00DB728E">
      <w:pPr>
        <w:tabs>
          <w:tab w:val="right" w:pos="9072"/>
        </w:tabs>
        <w:ind w:firstLine="709"/>
        <w:jc w:val="both"/>
        <w:rPr>
          <w:szCs w:val="28"/>
        </w:rPr>
      </w:pPr>
    </w:p>
    <w:p w:rsidR="007D27D4" w:rsidRPr="0072624A" w:rsidRDefault="007D27D4" w:rsidP="007D27D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D27D4" w:rsidRPr="0072624A" w:rsidRDefault="007D27D4" w:rsidP="007D27D4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B22B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037" w:rsidRDefault="00547037">
      <w:r>
        <w:separator/>
      </w:r>
    </w:p>
  </w:endnote>
  <w:endnote w:type="continuationSeparator" w:id="0">
    <w:p w:rsidR="00547037" w:rsidRDefault="00547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037" w:rsidRDefault="00547037">
      <w:r>
        <w:separator/>
      </w:r>
    </w:p>
  </w:footnote>
  <w:footnote w:type="continuationSeparator" w:id="0">
    <w:p w:rsidR="00547037" w:rsidRDefault="005470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335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A557B"/>
    <w:rsid w:val="001D2C84"/>
    <w:rsid w:val="00286335"/>
    <w:rsid w:val="002B7A93"/>
    <w:rsid w:val="00347199"/>
    <w:rsid w:val="003A2568"/>
    <w:rsid w:val="003C2844"/>
    <w:rsid w:val="003E6F8D"/>
    <w:rsid w:val="00404259"/>
    <w:rsid w:val="0048485E"/>
    <w:rsid w:val="00547037"/>
    <w:rsid w:val="00644CD3"/>
    <w:rsid w:val="006E3FC7"/>
    <w:rsid w:val="00741FD1"/>
    <w:rsid w:val="00795E68"/>
    <w:rsid w:val="007B22B9"/>
    <w:rsid w:val="007D27D4"/>
    <w:rsid w:val="00997103"/>
    <w:rsid w:val="00AB1F85"/>
    <w:rsid w:val="00AB7615"/>
    <w:rsid w:val="00B7209C"/>
    <w:rsid w:val="00C36941"/>
    <w:rsid w:val="00C70C1F"/>
    <w:rsid w:val="00C80D40"/>
    <w:rsid w:val="00CD1DC9"/>
    <w:rsid w:val="00CD55D2"/>
    <w:rsid w:val="00CD7DEC"/>
    <w:rsid w:val="00CE1B9E"/>
    <w:rsid w:val="00DB728E"/>
    <w:rsid w:val="00FC0F51"/>
    <w:rsid w:val="00FF1A12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</TotalTime>
  <Pages>1</Pages>
  <Words>167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</cp:revision>
  <cp:lastPrinted>2022-07-05T01:15:00Z</cp:lastPrinted>
  <dcterms:created xsi:type="dcterms:W3CDTF">2022-07-05T01:17:00Z</dcterms:created>
  <dcterms:modified xsi:type="dcterms:W3CDTF">2022-07-05T01:17:00Z</dcterms:modified>
</cp:coreProperties>
</file>