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45B528E" wp14:editId="5E7AD1F3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3223" w:rsidRDefault="00833223" w:rsidP="0083322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833223" w:rsidRDefault="00833223" w:rsidP="0083322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833223" w:rsidRDefault="00833223" w:rsidP="0083322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915E84" w:rsidRDefault="00833223" w:rsidP="0083322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33223" w:rsidRDefault="00833223" w:rsidP="0083322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833223" w:rsidRDefault="00833223" w:rsidP="0083322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833223" w:rsidRDefault="00833223" w:rsidP="0083322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915E84" w:rsidRDefault="00833223" w:rsidP="0083322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3223" w:rsidRDefault="007347C1" w:rsidP="00E828BF">
      <w:pPr>
        <w:jc w:val="center"/>
        <w:rPr>
          <w:b/>
          <w:szCs w:val="28"/>
        </w:rPr>
      </w:pPr>
      <w:r w:rsidRPr="00080A79">
        <w:rPr>
          <w:b/>
          <w:szCs w:val="28"/>
        </w:rPr>
        <w:t xml:space="preserve">О ВНЕСЕНИИ ИЗМЕНЕНИЙ </w:t>
      </w:r>
      <w:r w:rsidRPr="00FF338A">
        <w:rPr>
          <w:b/>
          <w:szCs w:val="28"/>
        </w:rPr>
        <w:t xml:space="preserve">В ПРИЛОЖЕНИЕ </w:t>
      </w:r>
      <w:r>
        <w:rPr>
          <w:b/>
          <w:szCs w:val="28"/>
        </w:rPr>
        <w:t>4</w:t>
      </w:r>
      <w:proofErr w:type="gramStart"/>
      <w:r w:rsidRPr="00FF338A">
        <w:rPr>
          <w:b/>
          <w:szCs w:val="28"/>
        </w:rPr>
        <w:t xml:space="preserve"> К</w:t>
      </w:r>
      <w:proofErr w:type="gramEnd"/>
      <w:r w:rsidRPr="00FF338A">
        <w:rPr>
          <w:b/>
          <w:szCs w:val="28"/>
        </w:rPr>
        <w:t xml:space="preserve"> ЗАКОНУ</w:t>
      </w:r>
      <w:r>
        <w:rPr>
          <w:b/>
          <w:szCs w:val="28"/>
        </w:rPr>
        <w:t xml:space="preserve"> </w:t>
      </w:r>
      <w:r w:rsidRPr="00080A79">
        <w:rPr>
          <w:b/>
          <w:szCs w:val="28"/>
        </w:rPr>
        <w:t xml:space="preserve">ПРИМОРСКОГО КРАЯ "О РАЗГРАНИЧЕНИИ ИМУЩЕСТВА, НАХОДЯЩЕГОСЯ В МУНИЦИПАЛЬНОЙ СОБСТВЕННОСТИ, </w:t>
      </w:r>
    </w:p>
    <w:p w:rsidR="00CE1B9E" w:rsidRPr="007D27D4" w:rsidRDefault="007347C1" w:rsidP="00E828BF">
      <w:pPr>
        <w:jc w:val="center"/>
        <w:rPr>
          <w:b/>
          <w:bCs/>
          <w:szCs w:val="28"/>
        </w:rPr>
      </w:pPr>
      <w:r w:rsidRPr="00080A79">
        <w:rPr>
          <w:b/>
          <w:szCs w:val="28"/>
        </w:rPr>
        <w:t xml:space="preserve">МЕЖДУ </w:t>
      </w:r>
      <w:r w:rsidR="002753D7">
        <w:rPr>
          <w:b/>
          <w:szCs w:val="28"/>
        </w:rPr>
        <w:t>ШКОТОВСКИМ</w:t>
      </w:r>
      <w:r w:rsidRPr="00080A79">
        <w:rPr>
          <w:b/>
          <w:szCs w:val="28"/>
        </w:rPr>
        <w:t xml:space="preserve"> МУНИЦИПАЛЬНЫМ РАЙОНОМ И ПОСЕЛЕНИЯМИ, ОБРАЗОВАННЫМИ В ГРАНИЦАХ </w:t>
      </w:r>
      <w:r w:rsidR="002753D7">
        <w:rPr>
          <w:b/>
          <w:szCs w:val="28"/>
        </w:rPr>
        <w:t>ШКОТОВСКОГО</w:t>
      </w:r>
      <w:r w:rsidRPr="00080A79">
        <w:rPr>
          <w:b/>
          <w:szCs w:val="28"/>
        </w:rPr>
        <w:t xml:space="preserve"> МУНИЦИПАЛЬНОГО РАЙОНА"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Default="00CE1B9E" w:rsidP="00ED12C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 w:rsidR="00837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22 июня </w:t>
      </w:r>
      <w:r w:rsidR="00837F5C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2022 года </w:t>
      </w:r>
      <w:r w:rsidR="00833223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833223" w:rsidRPr="00FF338A" w:rsidRDefault="00833223" w:rsidP="00ED12C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CE1B9E" w:rsidRPr="00FF338A" w:rsidRDefault="00CE1B9E" w:rsidP="00ED12C7">
      <w:pPr>
        <w:rPr>
          <w:szCs w:val="28"/>
        </w:rPr>
      </w:pPr>
    </w:p>
    <w:p w:rsidR="0027134A" w:rsidRPr="00024F86" w:rsidRDefault="0027134A" w:rsidP="0027134A">
      <w:pPr>
        <w:ind w:firstLine="720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27134A" w:rsidRDefault="0027134A" w:rsidP="0027134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4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6 декабря </w:t>
      </w:r>
      <w:r>
        <w:rPr>
          <w:szCs w:val="28"/>
        </w:rPr>
        <w:br/>
        <w:t xml:space="preserve">2007 года № 167-КЗ "О разграничении имущества, находящегося в муниципальной собственности, между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района" (Ведомости Законодательного Собрания Приморского края, 2007, № 52, стр. 3; 2010, № 157, стр. 52; 2013, № 44, </w:t>
      </w:r>
      <w:r>
        <w:rPr>
          <w:szCs w:val="28"/>
        </w:rPr>
        <w:br/>
        <w:t>стр. 7; 2015, № 135, стр. 36, № 138, стр. 6; 2018, № 56, стр. 11; 2019, № 94, стр. 9)</w:t>
      </w:r>
      <w:r w:rsidRPr="008E5FA3">
        <w:rPr>
          <w:szCs w:val="28"/>
        </w:rPr>
        <w:t xml:space="preserve">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27134A" w:rsidRPr="002D39EA" w:rsidRDefault="0027134A" w:rsidP="0027134A">
      <w:pPr>
        <w:tabs>
          <w:tab w:val="left" w:pos="2415"/>
        </w:tabs>
        <w:ind w:firstLine="709"/>
        <w:jc w:val="both"/>
        <w:rPr>
          <w:szCs w:val="28"/>
        </w:rPr>
      </w:pPr>
      <w:r w:rsidRPr="002D39EA">
        <w:rPr>
          <w:szCs w:val="28"/>
        </w:rPr>
        <w:t>1)в разделе "Имущество, предназначенное для электро-, тепл</w:t>
      </w:r>
      <w:proofErr w:type="gramStart"/>
      <w:r w:rsidRPr="002D39EA">
        <w:rPr>
          <w:szCs w:val="28"/>
        </w:rPr>
        <w:t>о-</w:t>
      </w:r>
      <w:proofErr w:type="gramEnd"/>
      <w:r w:rsidRPr="002D39EA">
        <w:rPr>
          <w:szCs w:val="28"/>
        </w:rPr>
        <w:t xml:space="preserve">, газо- и водоснабжения населения, водоотведения, снабжения населения топливом, для освещения улиц населенных пунктов поселения": </w:t>
      </w:r>
    </w:p>
    <w:p w:rsidR="0027134A" w:rsidRPr="002D39EA" w:rsidRDefault="0027134A" w:rsidP="00271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>а)</w:t>
      </w:r>
      <w:hyperlink r:id="rId8" w:history="1">
        <w:r w:rsidRPr="002D39EA">
          <w:rPr>
            <w:szCs w:val="28"/>
          </w:rPr>
          <w:t>наименование графы 4</w:t>
        </w:r>
      </w:hyperlink>
      <w:r w:rsidRPr="002D39EA">
        <w:rPr>
          <w:szCs w:val="28"/>
        </w:rPr>
        <w:t xml:space="preserve"> изложить в следующей редакции:</w:t>
      </w:r>
    </w:p>
    <w:p w:rsidR="0027134A" w:rsidRPr="002D39EA" w:rsidRDefault="0027134A" w:rsidP="00271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 xml:space="preserve">"Площадь, кв. м/протяженность, п. </w:t>
      </w:r>
      <w:proofErr w:type="gramStart"/>
      <w:r w:rsidRPr="002D39EA">
        <w:rPr>
          <w:szCs w:val="28"/>
        </w:rPr>
        <w:t>м</w:t>
      </w:r>
      <w:proofErr w:type="gramEnd"/>
      <w:r w:rsidRPr="002D39EA">
        <w:rPr>
          <w:szCs w:val="28"/>
        </w:rPr>
        <w:t>, км/количество, шт.";</w:t>
      </w:r>
    </w:p>
    <w:p w:rsidR="0027134A" w:rsidRPr="002D39EA" w:rsidRDefault="0027134A" w:rsidP="0027134A">
      <w:pPr>
        <w:tabs>
          <w:tab w:val="left" w:pos="2415"/>
        </w:tabs>
        <w:ind w:firstLine="709"/>
        <w:jc w:val="both"/>
        <w:rPr>
          <w:szCs w:val="28"/>
        </w:rPr>
      </w:pPr>
      <w:r w:rsidRPr="002D39EA">
        <w:rPr>
          <w:szCs w:val="28"/>
        </w:rPr>
        <w:t>б</w:t>
      </w:r>
      <w:proofErr w:type="gramStart"/>
      <w:r w:rsidRPr="002D39EA">
        <w:rPr>
          <w:szCs w:val="28"/>
        </w:rPr>
        <w:t>)д</w:t>
      </w:r>
      <w:proofErr w:type="gramEnd"/>
      <w:r w:rsidRPr="002D39EA">
        <w:rPr>
          <w:szCs w:val="28"/>
        </w:rPr>
        <w:t>ополнить пунктами 152-170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701"/>
        <w:gridCol w:w="709"/>
        <w:gridCol w:w="709"/>
        <w:gridCol w:w="567"/>
        <w:gridCol w:w="567"/>
        <w:gridCol w:w="1275"/>
        <w:gridCol w:w="1417"/>
      </w:tblGrid>
      <w:tr w:rsidR="0027134A" w:rsidRPr="00251E86" w:rsidTr="000D6D83">
        <w:trPr>
          <w:cantSplit/>
          <w:trHeight w:val="148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gramStart"/>
            <w:r w:rsidRPr="00251E86">
              <w:rPr>
                <w:sz w:val="26"/>
                <w:szCs w:val="26"/>
              </w:rPr>
              <w:t>Электро-линия</w:t>
            </w:r>
            <w:proofErr w:type="gramEnd"/>
            <w:r w:rsidRPr="00251E86">
              <w:rPr>
                <w:sz w:val="26"/>
                <w:szCs w:val="26"/>
              </w:rPr>
              <w:t xml:space="preserve"> 0,4 </w:t>
            </w:r>
            <w:proofErr w:type="spellStart"/>
            <w:r w:rsidRPr="00251E86">
              <w:rPr>
                <w:sz w:val="26"/>
                <w:szCs w:val="26"/>
              </w:rPr>
              <w:t>кВ</w:t>
            </w:r>
            <w:proofErr w:type="spellEnd"/>
            <w:r w:rsidRPr="00251E86">
              <w:rPr>
                <w:sz w:val="26"/>
                <w:szCs w:val="26"/>
              </w:rPr>
              <w:t xml:space="preserve"> от КТП 3012 фидер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"ул. </w:t>
            </w:r>
            <w:proofErr w:type="gramStart"/>
            <w:r w:rsidRPr="00251E86">
              <w:rPr>
                <w:sz w:val="26"/>
                <w:szCs w:val="26"/>
              </w:rPr>
              <w:t>Ленин-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",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25:24:150101:4241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Ленин-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0,516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Линия </w:t>
            </w:r>
            <w:proofErr w:type="gramStart"/>
            <w:r w:rsidRPr="00251E86">
              <w:rPr>
                <w:sz w:val="26"/>
                <w:szCs w:val="26"/>
              </w:rPr>
              <w:t>электро-передач</w:t>
            </w:r>
            <w:proofErr w:type="gramEnd"/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 w:rsidRPr="00251E86">
              <w:rPr>
                <w:sz w:val="26"/>
                <w:szCs w:val="26"/>
              </w:rPr>
              <w:t>пгт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Смоляни</w:t>
            </w:r>
            <w:proofErr w:type="spellEnd"/>
            <w:r w:rsidRPr="00251E86">
              <w:rPr>
                <w:sz w:val="26"/>
                <w:szCs w:val="26"/>
              </w:rPr>
              <w:t>-ново, ул. 3-я Линейная,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sz w:val="26"/>
                <w:szCs w:val="26"/>
              </w:rPr>
              <w:t>Остров-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,</w:t>
            </w:r>
          </w:p>
          <w:p w:rsidR="0027134A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Садовая, 85, 110, 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114, 116,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25:24:000000:3028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3-я Линейная,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Остров-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Садовая, 85, 110, 114, 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1,968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gramStart"/>
            <w:r w:rsidRPr="00251E86">
              <w:rPr>
                <w:sz w:val="26"/>
                <w:szCs w:val="26"/>
              </w:rPr>
              <w:t>Электро-линия</w:t>
            </w:r>
            <w:proofErr w:type="gramEnd"/>
            <w:r w:rsidRPr="00251E86">
              <w:rPr>
                <w:sz w:val="26"/>
                <w:szCs w:val="26"/>
              </w:rPr>
              <w:t xml:space="preserve"> от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83014 фидер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"ул. Лазо" и фидер "ул. 2-я Шоссейная"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Лазо,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2-я Шоссейная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2,988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gramStart"/>
            <w:r w:rsidRPr="00251E86">
              <w:rPr>
                <w:sz w:val="26"/>
                <w:szCs w:val="26"/>
              </w:rPr>
              <w:t>Электро-линия</w:t>
            </w:r>
            <w:proofErr w:type="gramEnd"/>
            <w:r w:rsidRPr="00251E86">
              <w:rPr>
                <w:sz w:val="26"/>
                <w:szCs w:val="26"/>
              </w:rPr>
              <w:t xml:space="preserve"> 0,4 </w:t>
            </w:r>
            <w:proofErr w:type="spellStart"/>
            <w:r w:rsidRPr="00251E86">
              <w:rPr>
                <w:sz w:val="26"/>
                <w:szCs w:val="26"/>
              </w:rPr>
              <w:t>кВ</w:t>
            </w:r>
            <w:proofErr w:type="spellEnd"/>
            <w:r w:rsidRPr="00251E86">
              <w:rPr>
                <w:sz w:val="26"/>
                <w:szCs w:val="26"/>
              </w:rPr>
              <w:t xml:space="preserve"> от КТП 83013 фидер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"ул. </w:t>
            </w:r>
            <w:proofErr w:type="gramStart"/>
            <w:r w:rsidRPr="00251E86">
              <w:rPr>
                <w:sz w:val="26"/>
                <w:szCs w:val="26"/>
              </w:rPr>
              <w:t>Ленин-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" и фидер "ул. Маяков-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sz w:val="26"/>
                <w:szCs w:val="26"/>
              </w:rPr>
              <w:t>Ленин-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sz w:val="26"/>
                <w:szCs w:val="26"/>
              </w:rPr>
              <w:t>Маяков-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2,411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83010 фидер "Шахтерская"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Шахтер-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1,24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83010 фидер "Ленинская"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по 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Ленин-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 59 до дома 109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83024 фидер "Калинина"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по 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Кали-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нина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 49 до дома 67 и от дома 75 до дома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83010 фидер "2-я </w:t>
            </w:r>
            <w:proofErr w:type="gramStart"/>
            <w:r w:rsidRPr="00251E86">
              <w:rPr>
                <w:sz w:val="26"/>
                <w:szCs w:val="26"/>
              </w:rPr>
              <w:t>Шоссейная</w:t>
            </w:r>
            <w:proofErr w:type="gram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Шоссейная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83016 фидер "1-я </w:t>
            </w:r>
            <w:proofErr w:type="gramStart"/>
            <w:r w:rsidRPr="00251E86">
              <w:rPr>
                <w:sz w:val="26"/>
                <w:szCs w:val="26"/>
              </w:rPr>
              <w:t>Шоссейная</w:t>
            </w:r>
            <w:proofErr w:type="gram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Шоссейная, АЗС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83016 фидер "Садовая"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Садовая, ул. Нижне-Садовая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2,08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83015 фидер "1-я </w:t>
            </w:r>
            <w:proofErr w:type="gramStart"/>
            <w:r w:rsidRPr="00251E86">
              <w:rPr>
                <w:sz w:val="26"/>
                <w:szCs w:val="26"/>
              </w:rPr>
              <w:t>Линейная</w:t>
            </w:r>
            <w:proofErr w:type="gram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Линейная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83015 фидер "2-я </w:t>
            </w:r>
            <w:proofErr w:type="gramStart"/>
            <w:r w:rsidRPr="00251E86">
              <w:rPr>
                <w:sz w:val="26"/>
                <w:szCs w:val="26"/>
              </w:rPr>
              <w:t>Линейная</w:t>
            </w:r>
            <w:proofErr w:type="gram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Линейная,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Шоссейная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83019 фидер</w:t>
            </w: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"склад ГО"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Линейная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0,04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83019 фидер "Ленинская"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Маяков-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>, 2,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4, 4-а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0,32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83019 фидер "</w:t>
            </w:r>
            <w:proofErr w:type="gramStart"/>
            <w:r w:rsidRPr="00251E86">
              <w:rPr>
                <w:sz w:val="26"/>
                <w:szCs w:val="26"/>
              </w:rPr>
              <w:t>Маяков-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, нечетная сторона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по</w:t>
            </w:r>
            <w:proofErr w:type="gramEnd"/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Маяков-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proofErr w:type="gramEnd"/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</w:t>
            </w:r>
            <w:proofErr w:type="gramStart"/>
            <w:r w:rsidRPr="00251E86">
              <w:rPr>
                <w:sz w:val="26"/>
                <w:szCs w:val="26"/>
              </w:rPr>
              <w:t>Партизан-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Партизан-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 31 до дома 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"Ползунова"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Ползунова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</w:t>
            </w:r>
            <w:proofErr w:type="gramStart"/>
            <w:r w:rsidRPr="00251E86">
              <w:rPr>
                <w:sz w:val="26"/>
                <w:szCs w:val="26"/>
              </w:rPr>
              <w:t>Пушкин-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Пушкин-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7134A" w:rsidRPr="00251E86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"Калинина"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Калинина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251E86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34A" w:rsidRPr="00251E86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27134A" w:rsidRDefault="0027134A" w:rsidP="0027134A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  <w:t xml:space="preserve">2)в </w:t>
      </w:r>
      <w:r w:rsidRPr="00D21BB9">
        <w:rPr>
          <w:szCs w:val="28"/>
        </w:rPr>
        <w:t>раздел</w:t>
      </w:r>
      <w:r>
        <w:rPr>
          <w:szCs w:val="28"/>
        </w:rPr>
        <w:t xml:space="preserve">е </w:t>
      </w:r>
      <w:r w:rsidRPr="00D21BB9">
        <w:rPr>
          <w:szCs w:val="28"/>
        </w:rPr>
        <w:t>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</w:t>
      </w:r>
      <w:r>
        <w:rPr>
          <w:szCs w:val="28"/>
        </w:rPr>
        <w:t>назначенное для их обслуживания</w:t>
      </w:r>
      <w:r w:rsidRPr="00D21BB9">
        <w:rPr>
          <w:szCs w:val="28"/>
        </w:rPr>
        <w:t>"</w:t>
      </w:r>
      <w:r>
        <w:rPr>
          <w:szCs w:val="28"/>
        </w:rPr>
        <w:t>:</w:t>
      </w:r>
    </w:p>
    <w:p w:rsidR="0027134A" w:rsidRPr="002D39EA" w:rsidRDefault="0027134A" w:rsidP="00271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>а)</w:t>
      </w:r>
      <w:hyperlink r:id="rId9" w:history="1">
        <w:r w:rsidRPr="002D39EA">
          <w:rPr>
            <w:szCs w:val="28"/>
          </w:rPr>
          <w:t>наименование графы 4</w:t>
        </w:r>
      </w:hyperlink>
      <w:r w:rsidRPr="002D39EA">
        <w:rPr>
          <w:szCs w:val="28"/>
        </w:rPr>
        <w:t xml:space="preserve"> изложить в следующей редакции:</w:t>
      </w:r>
    </w:p>
    <w:p w:rsidR="0027134A" w:rsidRPr="002D39EA" w:rsidRDefault="0027134A" w:rsidP="00271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0CB2">
        <w:rPr>
          <w:szCs w:val="28"/>
        </w:rPr>
        <w:t xml:space="preserve">"Площадь, кв. м/протяженность, </w:t>
      </w:r>
      <w:proofErr w:type="gramStart"/>
      <w:r w:rsidRPr="00450CB2">
        <w:rPr>
          <w:szCs w:val="28"/>
        </w:rPr>
        <w:t>м</w:t>
      </w:r>
      <w:proofErr w:type="gramEnd"/>
      <w:r w:rsidRPr="00450CB2">
        <w:rPr>
          <w:szCs w:val="28"/>
        </w:rPr>
        <w:t>, км";</w:t>
      </w:r>
    </w:p>
    <w:p w:rsidR="0027134A" w:rsidRPr="00D21BB9" w:rsidRDefault="0027134A" w:rsidP="0027134A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2D39EA">
        <w:rPr>
          <w:szCs w:val="28"/>
        </w:rPr>
        <w:t>б</w:t>
      </w:r>
      <w:proofErr w:type="gramStart"/>
      <w:r w:rsidRPr="002D39EA">
        <w:rPr>
          <w:szCs w:val="28"/>
        </w:rPr>
        <w:t>)</w:t>
      </w:r>
      <w:r w:rsidRPr="00D21BB9">
        <w:rPr>
          <w:szCs w:val="28"/>
        </w:rPr>
        <w:t>д</w:t>
      </w:r>
      <w:proofErr w:type="gramEnd"/>
      <w:r w:rsidRPr="00D21BB9">
        <w:rPr>
          <w:szCs w:val="28"/>
        </w:rPr>
        <w:t>ополнить пунктом 34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701"/>
        <w:gridCol w:w="709"/>
        <w:gridCol w:w="709"/>
        <w:gridCol w:w="567"/>
        <w:gridCol w:w="567"/>
        <w:gridCol w:w="1275"/>
        <w:gridCol w:w="1417"/>
      </w:tblGrid>
      <w:tr w:rsidR="0027134A" w:rsidRPr="00CB3B54" w:rsidTr="000D6D83">
        <w:trPr>
          <w:cantSplit/>
          <w:trHeight w:val="148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</w:tr>
      <w:tr w:rsidR="0027134A" w:rsidRPr="00CB3B54" w:rsidTr="000D6D8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Путепровод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CB3B54">
              <w:rPr>
                <w:sz w:val="26"/>
                <w:szCs w:val="26"/>
              </w:rPr>
              <w:t>-ж</w:t>
            </w:r>
            <w:proofErr w:type="gramEnd"/>
            <w:r w:rsidRPr="00CB3B54">
              <w:rPr>
                <w:sz w:val="26"/>
                <w:szCs w:val="26"/>
              </w:rPr>
              <w:t>елезобетон-</w:t>
            </w:r>
            <w:proofErr w:type="spellStart"/>
            <w:r w:rsidRPr="00CB3B54">
              <w:rPr>
                <w:sz w:val="26"/>
                <w:szCs w:val="26"/>
              </w:rPr>
              <w:t>ный</w:t>
            </w:r>
            <w:proofErr w:type="spellEnd"/>
            <w:r w:rsidRPr="00CB3B54">
              <w:rPr>
                <w:sz w:val="26"/>
                <w:szCs w:val="26"/>
              </w:rPr>
              <w:t xml:space="preserve"> мост на ж/бетонных опорах, </w:t>
            </w:r>
            <w:proofErr w:type="spellStart"/>
            <w:r w:rsidRPr="00CB3B54">
              <w:rPr>
                <w:sz w:val="26"/>
                <w:szCs w:val="26"/>
              </w:rPr>
              <w:t>грузоподъем-ностью</w:t>
            </w:r>
            <w:proofErr w:type="spellEnd"/>
            <w:r w:rsidRPr="00CB3B54">
              <w:rPr>
                <w:sz w:val="26"/>
                <w:szCs w:val="26"/>
              </w:rPr>
              <w:t xml:space="preserve"> 70 т,</w:t>
            </w: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25:24:000000:531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7134A" w:rsidRPr="00CB3B54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через железную дорогу "Угловая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CB3B54">
              <w:rPr>
                <w:rFonts w:ascii="Times New Roman" w:hAnsi="Times New Roman"/>
                <w:sz w:val="26"/>
                <w:szCs w:val="26"/>
              </w:rPr>
              <w:t>Н</w:t>
            </w:r>
            <w:proofErr w:type="gramEnd"/>
            <w:r w:rsidRPr="00CB3B54">
              <w:rPr>
                <w:rFonts w:ascii="Times New Roman" w:hAnsi="Times New Roman"/>
                <w:sz w:val="26"/>
                <w:szCs w:val="26"/>
              </w:rPr>
              <w:t>аходка"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76,2м</w:t>
            </w:r>
            <w:r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1364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1991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7134A" w:rsidRPr="00CB3B54" w:rsidRDefault="0027134A" w:rsidP="000D6D8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CB3B54">
              <w:rPr>
                <w:rFonts w:ascii="Times New Roman" w:hAnsi="Times New Roman"/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казна Шкотов-</w:t>
            </w: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муници-пального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34A" w:rsidRPr="00CB3B54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27134A" w:rsidRPr="0072624A" w:rsidRDefault="0027134A" w:rsidP="0027134A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  <w:t xml:space="preserve">3)пункт 8 раздела </w:t>
      </w:r>
      <w:r w:rsidRPr="0072624A">
        <w:rPr>
          <w:szCs w:val="28"/>
        </w:rPr>
        <w:t xml:space="preserve">"Жилищный фонд социального использования, а также имущество, необходимое для содержания муниципального жилищного фонда" </w:t>
      </w:r>
      <w:r>
        <w:rPr>
          <w:szCs w:val="28"/>
        </w:rPr>
        <w:t>изложить в следующей редакции</w:t>
      </w:r>
      <w:r w:rsidRPr="0072624A">
        <w:rPr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59"/>
        <w:gridCol w:w="993"/>
        <w:gridCol w:w="567"/>
        <w:gridCol w:w="567"/>
        <w:gridCol w:w="567"/>
        <w:gridCol w:w="1275"/>
        <w:gridCol w:w="1418"/>
      </w:tblGrid>
      <w:tr w:rsidR="0027134A" w:rsidRPr="009801CF" w:rsidTr="000D6D8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9</w:t>
            </w:r>
          </w:p>
        </w:tc>
      </w:tr>
      <w:tr w:rsidR="0027134A" w:rsidRPr="009801CF" w:rsidTr="000D6D8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Квартиры</w:t>
            </w: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 xml:space="preserve">№ 1, 2-19, </w:t>
            </w:r>
            <w:r>
              <w:rPr>
                <w:sz w:val="26"/>
                <w:szCs w:val="26"/>
              </w:rPr>
              <w:br/>
            </w:r>
            <w:r w:rsidRPr="009801CF">
              <w:rPr>
                <w:sz w:val="26"/>
                <w:szCs w:val="26"/>
              </w:rPr>
              <w:t xml:space="preserve">21-23, 25, 26, 28, 29, 31, 32, </w:t>
            </w:r>
            <w:r>
              <w:rPr>
                <w:sz w:val="26"/>
                <w:szCs w:val="26"/>
              </w:rPr>
              <w:br/>
            </w:r>
            <w:r w:rsidRPr="009801CF">
              <w:rPr>
                <w:sz w:val="26"/>
                <w:szCs w:val="26"/>
              </w:rPr>
              <w:t>34-60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 w:rsidRPr="009801CF">
              <w:rPr>
                <w:sz w:val="26"/>
                <w:szCs w:val="26"/>
              </w:rPr>
              <w:t>пгт</w:t>
            </w:r>
            <w:proofErr w:type="spellEnd"/>
            <w:r w:rsidRPr="009801CF">
              <w:rPr>
                <w:sz w:val="26"/>
                <w:szCs w:val="26"/>
              </w:rPr>
              <w:t xml:space="preserve"> Смоля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9801CF">
              <w:rPr>
                <w:sz w:val="26"/>
                <w:szCs w:val="26"/>
              </w:rPr>
              <w:t>ни</w:t>
            </w:r>
            <w:r>
              <w:rPr>
                <w:sz w:val="26"/>
                <w:szCs w:val="26"/>
              </w:rPr>
              <w:t>ново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proofErr w:type="gramStart"/>
            <w:r w:rsidRPr="009801CF">
              <w:rPr>
                <w:sz w:val="26"/>
                <w:szCs w:val="26"/>
              </w:rPr>
              <w:t>Школь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9801CF">
              <w:rPr>
                <w:sz w:val="26"/>
                <w:szCs w:val="26"/>
              </w:rPr>
              <w:t>ная</w:t>
            </w:r>
            <w:proofErr w:type="spellEnd"/>
            <w:proofErr w:type="gramEnd"/>
            <w:r w:rsidRPr="009801CF">
              <w:rPr>
                <w:sz w:val="26"/>
                <w:szCs w:val="26"/>
              </w:rPr>
              <w:t>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2211,9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7134A" w:rsidRPr="009801CF" w:rsidRDefault="0027134A" w:rsidP="000D6D8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9801CF">
              <w:rPr>
                <w:rFonts w:ascii="Times New Roman" w:hAnsi="Times New Roman"/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9801CF">
              <w:rPr>
                <w:rFonts w:ascii="Times New Roman" w:hAnsi="Times New Roman"/>
                <w:sz w:val="26"/>
                <w:szCs w:val="26"/>
              </w:rPr>
              <w:t xml:space="preserve"> казна Шкотов-</w:t>
            </w:r>
            <w:proofErr w:type="spellStart"/>
            <w:r w:rsidRPr="009801CF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r w:rsidRPr="009801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801CF">
              <w:rPr>
                <w:rFonts w:ascii="Times New Roman" w:hAnsi="Times New Roman"/>
                <w:sz w:val="26"/>
                <w:szCs w:val="26"/>
              </w:rPr>
              <w:t>муници-пального</w:t>
            </w:r>
            <w:proofErr w:type="spellEnd"/>
            <w:r w:rsidRPr="009801CF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4A" w:rsidRPr="009801CF" w:rsidRDefault="0027134A" w:rsidP="000D6D8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01CF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27134A" w:rsidRDefault="0027134A" w:rsidP="0027134A">
      <w:pPr>
        <w:outlineLvl w:val="0"/>
        <w:rPr>
          <w:szCs w:val="28"/>
        </w:rPr>
      </w:pPr>
    </w:p>
    <w:p w:rsidR="0027134A" w:rsidRPr="0072624A" w:rsidRDefault="0027134A" w:rsidP="0027134A">
      <w:pPr>
        <w:ind w:firstLine="720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27134A" w:rsidRPr="0072624A" w:rsidRDefault="0027134A" w:rsidP="0027134A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7134A" w:rsidRDefault="0027134A" w:rsidP="0027134A">
      <w:pPr>
        <w:jc w:val="both"/>
        <w:rPr>
          <w:szCs w:val="28"/>
        </w:rPr>
      </w:pPr>
    </w:p>
    <w:p w:rsidR="0027134A" w:rsidRDefault="0027134A" w:rsidP="0027134A">
      <w:pPr>
        <w:jc w:val="both"/>
        <w:rPr>
          <w:szCs w:val="28"/>
        </w:rPr>
      </w:pPr>
    </w:p>
    <w:p w:rsidR="0027134A" w:rsidRDefault="0027134A" w:rsidP="0027134A">
      <w:pPr>
        <w:jc w:val="both"/>
        <w:rPr>
          <w:szCs w:val="28"/>
        </w:rPr>
      </w:pPr>
    </w:p>
    <w:p w:rsidR="006E3FC7" w:rsidRDefault="0027134A" w:rsidP="005F368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  <w:bookmarkStart w:id="0" w:name="_GoBack"/>
      <w:bookmarkEnd w:id="0"/>
    </w:p>
    <w:sectPr w:rsidR="006E3FC7" w:rsidSect="007B22B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FCA" w:rsidRDefault="00700FCA">
      <w:r>
        <w:separator/>
      </w:r>
    </w:p>
  </w:endnote>
  <w:endnote w:type="continuationSeparator" w:id="0">
    <w:p w:rsidR="00700FCA" w:rsidRDefault="0070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FCA" w:rsidRDefault="00700FCA">
      <w:r>
        <w:separator/>
      </w:r>
    </w:p>
  </w:footnote>
  <w:footnote w:type="continuationSeparator" w:id="0">
    <w:p w:rsidR="00700FCA" w:rsidRDefault="00700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8035970"/>
      <w:docPartObj>
        <w:docPartGallery w:val="Page Numbers (Top of Page)"/>
        <w:docPartUnique/>
      </w:docPartObj>
    </w:sdtPr>
    <w:sdtEndPr/>
    <w:sdtContent>
      <w:p w:rsidR="00915E84" w:rsidRDefault="00915E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68E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05888"/>
    <w:rsid w:val="00031879"/>
    <w:rsid w:val="00034359"/>
    <w:rsid w:val="00044E45"/>
    <w:rsid w:val="0007070E"/>
    <w:rsid w:val="00074BDC"/>
    <w:rsid w:val="00077E9F"/>
    <w:rsid w:val="000B0D0C"/>
    <w:rsid w:val="000B5114"/>
    <w:rsid w:val="001167A0"/>
    <w:rsid w:val="001B31EA"/>
    <w:rsid w:val="001D2C84"/>
    <w:rsid w:val="00200B77"/>
    <w:rsid w:val="00202FFF"/>
    <w:rsid w:val="00223A54"/>
    <w:rsid w:val="00251E86"/>
    <w:rsid w:val="0027134A"/>
    <w:rsid w:val="002753D7"/>
    <w:rsid w:val="002B7A93"/>
    <w:rsid w:val="002D24B1"/>
    <w:rsid w:val="002D39EA"/>
    <w:rsid w:val="00347199"/>
    <w:rsid w:val="003C0E5B"/>
    <w:rsid w:val="003C2844"/>
    <w:rsid w:val="003E6F8D"/>
    <w:rsid w:val="00401B92"/>
    <w:rsid w:val="00450CB2"/>
    <w:rsid w:val="0048485E"/>
    <w:rsid w:val="004E02C5"/>
    <w:rsid w:val="005148ED"/>
    <w:rsid w:val="005412C3"/>
    <w:rsid w:val="005C04FF"/>
    <w:rsid w:val="005E3C6D"/>
    <w:rsid w:val="005F368E"/>
    <w:rsid w:val="005F4C53"/>
    <w:rsid w:val="006133B0"/>
    <w:rsid w:val="006260D8"/>
    <w:rsid w:val="006262FF"/>
    <w:rsid w:val="00644CD3"/>
    <w:rsid w:val="006C226F"/>
    <w:rsid w:val="006E3FC7"/>
    <w:rsid w:val="00700FCA"/>
    <w:rsid w:val="007347C1"/>
    <w:rsid w:val="00741FD1"/>
    <w:rsid w:val="00795E68"/>
    <w:rsid w:val="007B22B9"/>
    <w:rsid w:val="007D27D4"/>
    <w:rsid w:val="008045AF"/>
    <w:rsid w:val="00806666"/>
    <w:rsid w:val="00833223"/>
    <w:rsid w:val="00837F5C"/>
    <w:rsid w:val="008E6AFC"/>
    <w:rsid w:val="0091508E"/>
    <w:rsid w:val="00915E84"/>
    <w:rsid w:val="009455F6"/>
    <w:rsid w:val="009653EB"/>
    <w:rsid w:val="009801CF"/>
    <w:rsid w:val="00997103"/>
    <w:rsid w:val="009C2AA2"/>
    <w:rsid w:val="009F5DE2"/>
    <w:rsid w:val="00AB1F85"/>
    <w:rsid w:val="00AB7615"/>
    <w:rsid w:val="00B7209C"/>
    <w:rsid w:val="00C36941"/>
    <w:rsid w:val="00C70C1F"/>
    <w:rsid w:val="00C80D40"/>
    <w:rsid w:val="00CB3B54"/>
    <w:rsid w:val="00CD1DC9"/>
    <w:rsid w:val="00CD55D2"/>
    <w:rsid w:val="00CD7DEC"/>
    <w:rsid w:val="00CE1B9E"/>
    <w:rsid w:val="00D21BB9"/>
    <w:rsid w:val="00D81AFB"/>
    <w:rsid w:val="00DB728E"/>
    <w:rsid w:val="00E828BF"/>
    <w:rsid w:val="00ED12C7"/>
    <w:rsid w:val="00F26397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3223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customStyle="1" w:styleId="a6">
    <w:name w:val="Нормальный (таблица)"/>
    <w:basedOn w:val="a"/>
    <w:next w:val="a"/>
    <w:uiPriority w:val="99"/>
    <w:rsid w:val="00ED12C7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ED12C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3223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customStyle="1" w:styleId="a6">
    <w:name w:val="Нормальный (таблица)"/>
    <w:basedOn w:val="a"/>
    <w:next w:val="a"/>
    <w:uiPriority w:val="99"/>
    <w:rsid w:val="00ED12C7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ED12C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3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EB6ADBCAD3344C388E0143E7981BE4A1233772EAA79EC2A582A119583D525AD196A603B577D90107B2D200FCAE69221B8D61CAA2A22A6CDC54106BoBO9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EB6ADBCAD3344C388E0143E7981BE4A1233772EAA79EC2A582A119583D525AD196A603B577D90107B2D200FCAE69221B8D61CAA2A22A6CDC54106BoBO9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192D5-5105-4E3B-8C47-7A8FA99BE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3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6</cp:revision>
  <cp:lastPrinted>2022-06-10T00:44:00Z</cp:lastPrinted>
  <dcterms:created xsi:type="dcterms:W3CDTF">2022-06-10T00:49:00Z</dcterms:created>
  <dcterms:modified xsi:type="dcterms:W3CDTF">2022-07-08T05:10:00Z</dcterms:modified>
</cp:coreProperties>
</file>