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84021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357541" w:rsidP="00F533CD">
            <w:pPr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034B52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034B52" w:rsidRPr="00FF5E85">
              <w:rPr>
                <w:szCs w:val="28"/>
              </w:rPr>
              <w:t>"О внесении изменени</w:t>
            </w:r>
            <w:r w:rsidR="00034B52">
              <w:rPr>
                <w:szCs w:val="28"/>
              </w:rPr>
              <w:t>й</w:t>
            </w:r>
            <w:r w:rsidR="00034B52" w:rsidRPr="00FF5E85">
              <w:rPr>
                <w:szCs w:val="28"/>
              </w:rPr>
              <w:t xml:space="preserve"> в Закон Приморского края "</w:t>
            </w:r>
            <w:r w:rsidR="00034B52" w:rsidRPr="00C73E9F">
              <w:rPr>
                <w:szCs w:val="28"/>
              </w:rPr>
              <w:t>О комплексном развитии территорий в Приморском крае</w:t>
            </w:r>
            <w:r w:rsidR="00034B52" w:rsidRPr="00FF5E85">
              <w:rPr>
                <w:szCs w:val="28"/>
              </w:rPr>
              <w:t>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034B52" w:rsidRPr="009E4E80" w:rsidRDefault="0026074E" w:rsidP="00034B52">
      <w:pPr>
        <w:pStyle w:val="3"/>
      </w:pPr>
      <w:r w:rsidRPr="00034B52">
        <w:rPr>
          <w:u w:val="none"/>
        </w:rPr>
        <w:t>Рассмотрев</w:t>
      </w:r>
      <w:r w:rsidR="006F2062" w:rsidRPr="00034B52">
        <w:rPr>
          <w:u w:val="none"/>
        </w:rPr>
        <w:t xml:space="preserve"> </w:t>
      </w:r>
      <w:r w:rsidRPr="00034B52">
        <w:rPr>
          <w:u w:val="none"/>
        </w:rPr>
        <w:t>проект закона Примор</w:t>
      </w:r>
      <w:r w:rsidR="00F533CD" w:rsidRPr="00034B52">
        <w:rPr>
          <w:u w:val="none"/>
        </w:rPr>
        <w:t xml:space="preserve">ского края </w:t>
      </w:r>
      <w:r w:rsidR="00CA7EA2" w:rsidRPr="00034B52">
        <w:rPr>
          <w:szCs w:val="28"/>
          <w:u w:val="none"/>
        </w:rPr>
        <w:t>"О внесении изменений в Закон Приморского края "О комплексном развитии территорий в Приморском крае"</w:t>
      </w:r>
      <w:r w:rsidR="00034B52" w:rsidRPr="006F285A">
        <w:rPr>
          <w:szCs w:val="28"/>
          <w:u w:val="none"/>
        </w:rPr>
        <w:t>,</w:t>
      </w:r>
      <w:r w:rsidR="00034B52" w:rsidRPr="001F2E8D">
        <w:rPr>
          <w:szCs w:val="28"/>
          <w:u w:val="none"/>
        </w:rPr>
        <w:t xml:space="preserve"> </w:t>
      </w:r>
      <w:r w:rsidR="00034B52" w:rsidRPr="00687F14">
        <w:rPr>
          <w:szCs w:val="28"/>
          <w:u w:val="none"/>
        </w:rPr>
        <w:t>внесенный Губернатором Приморского края</w:t>
      </w:r>
      <w:r w:rsidR="00034B52" w:rsidRPr="001F2E8D">
        <w:rPr>
          <w:szCs w:val="28"/>
          <w:u w:val="none"/>
        </w:rPr>
        <w:t xml:space="preserve"> в качестве законодательной инициативы</w:t>
      </w:r>
      <w:r w:rsidR="00034B52" w:rsidRPr="00071B4D">
        <w:rPr>
          <w:szCs w:val="28"/>
          <w:u w:val="none"/>
        </w:rPr>
        <w:t>,</w:t>
      </w:r>
      <w:r w:rsidR="00034B52" w:rsidRPr="00071B4D">
        <w:rPr>
          <w:u w:val="none"/>
        </w:rPr>
        <w:t xml:space="preserve"> </w:t>
      </w:r>
      <w:r w:rsidR="00034B52" w:rsidRPr="001F2E8D">
        <w:rPr>
          <w:u w:val="none"/>
        </w:rPr>
        <w:t>комитет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</w:t>
      </w:r>
      <w:r w:rsidR="00034B52" w:rsidRPr="00034B52">
        <w:t xml:space="preserve"> </w:t>
      </w:r>
      <w:r w:rsidR="00034B52">
        <w:t xml:space="preserve">Согласиться с концепцией проекта закона Приморского края </w:t>
      </w:r>
      <w:r w:rsidR="00CA7EA2" w:rsidRPr="00FF5E85">
        <w:rPr>
          <w:szCs w:val="28"/>
        </w:rPr>
        <w:t>"О внесении изменени</w:t>
      </w:r>
      <w:r w:rsidR="00CA7EA2">
        <w:rPr>
          <w:szCs w:val="28"/>
        </w:rPr>
        <w:t>й</w:t>
      </w:r>
      <w:r w:rsidR="00CA7EA2" w:rsidRPr="00FF5E85">
        <w:rPr>
          <w:szCs w:val="28"/>
        </w:rPr>
        <w:t xml:space="preserve"> в Закон Приморского края "</w:t>
      </w:r>
      <w:r w:rsidR="00CA7EA2" w:rsidRPr="00C73E9F">
        <w:rPr>
          <w:szCs w:val="28"/>
        </w:rPr>
        <w:t>О комплексном развитии территорий в Приморском крае</w:t>
      </w:r>
      <w:r w:rsidR="00CA7EA2" w:rsidRPr="00FF5E85">
        <w:rPr>
          <w:szCs w:val="28"/>
        </w:rPr>
        <w:t>"</w:t>
      </w:r>
      <w:r>
        <w:t>.</w:t>
      </w:r>
    </w:p>
    <w:p w:rsidR="0026074E" w:rsidRDefault="0026074E" w:rsidP="0026074E">
      <w:pPr>
        <w:ind w:firstLine="709"/>
        <w:jc w:val="both"/>
      </w:pPr>
    </w:p>
    <w:p w:rsidR="00034B52" w:rsidRDefault="0026074E" w:rsidP="00034B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2.</w:t>
      </w:r>
      <w:r w:rsidR="00034B52" w:rsidRPr="00944D9A">
        <w:t>Рассмотреть</w:t>
      </w:r>
      <w:r w:rsidR="00034B52" w:rsidRPr="00D52F97">
        <w:t xml:space="preserve"> </w:t>
      </w:r>
      <w:r w:rsidR="00034B52" w:rsidRPr="001F2E8D">
        <w:t>проект закона Приморского края</w:t>
      </w:r>
      <w:r w:rsidR="00034B52">
        <w:t xml:space="preserve"> </w:t>
      </w:r>
      <w:r w:rsidR="00034B52" w:rsidRPr="00FF5E85">
        <w:rPr>
          <w:szCs w:val="28"/>
        </w:rPr>
        <w:t>"О внесении изменени</w:t>
      </w:r>
      <w:r w:rsidR="00034B52">
        <w:rPr>
          <w:szCs w:val="28"/>
        </w:rPr>
        <w:t>й</w:t>
      </w:r>
      <w:r w:rsidR="00034B52" w:rsidRPr="00FF5E85">
        <w:rPr>
          <w:szCs w:val="28"/>
        </w:rPr>
        <w:t xml:space="preserve"> в Закон Приморского края "</w:t>
      </w:r>
      <w:r w:rsidR="00034B52" w:rsidRPr="00C73E9F">
        <w:rPr>
          <w:szCs w:val="28"/>
        </w:rPr>
        <w:t>О комплексном развитии территорий в Приморском крае</w:t>
      </w:r>
      <w:r w:rsidR="00034B52" w:rsidRPr="00FF5E85">
        <w:rPr>
          <w:szCs w:val="28"/>
        </w:rPr>
        <w:t>"</w:t>
      </w:r>
      <w:r w:rsidR="00034B52" w:rsidRPr="00034B52">
        <w:t xml:space="preserve"> </w:t>
      </w:r>
      <w:r w:rsidR="00034B52" w:rsidRPr="00944D9A">
        <w:t xml:space="preserve">в первом чтении на </w:t>
      </w:r>
      <w:r w:rsidR="00034B52" w:rsidRPr="00B2615F">
        <w:t>очередном</w:t>
      </w:r>
      <w:r w:rsidR="00034B52" w:rsidRPr="00944D9A">
        <w:t xml:space="preserve"> заседании Законодательного Собрания.</w:t>
      </w:r>
    </w:p>
    <w:p w:rsidR="00034B52" w:rsidRDefault="00034B52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034B52" w:rsidP="00034B5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</w:t>
      </w:r>
      <w:r w:rsidR="0026074E">
        <w:t>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="00034B52">
        <w:rPr>
          <w:szCs w:val="28"/>
        </w:rPr>
        <w:t>4</w:t>
      </w:r>
      <w:r w:rsidRPr="006B3EF3">
        <w:rPr>
          <w:szCs w:val="28"/>
        </w:rPr>
        <w:t>.Поручить</w:t>
      </w:r>
      <w:r w:rsidR="00CC7915" w:rsidRPr="006B3EF3">
        <w:rPr>
          <w:szCs w:val="28"/>
        </w:rPr>
        <w:t xml:space="preserve"> </w:t>
      </w:r>
      <w:proofErr w:type="spellStart"/>
      <w:r w:rsidR="00034B52">
        <w:rPr>
          <w:szCs w:val="28"/>
        </w:rPr>
        <w:t>Авдои</w:t>
      </w:r>
      <w:proofErr w:type="spellEnd"/>
      <w:r w:rsidR="00034B52">
        <w:rPr>
          <w:szCs w:val="28"/>
        </w:rPr>
        <w:t xml:space="preserve"> </w:t>
      </w:r>
      <w:proofErr w:type="spellStart"/>
      <w:r w:rsidR="00034B52">
        <w:rPr>
          <w:szCs w:val="28"/>
        </w:rPr>
        <w:t>Джони</w:t>
      </w:r>
      <w:proofErr w:type="spellEnd"/>
      <w:r w:rsidR="00034B52">
        <w:rPr>
          <w:szCs w:val="28"/>
        </w:rPr>
        <w:t xml:space="preserve"> </w:t>
      </w:r>
      <w:proofErr w:type="spellStart"/>
      <w:r w:rsidR="00034B52">
        <w:rPr>
          <w:szCs w:val="28"/>
        </w:rPr>
        <w:t>Титаловичу</w:t>
      </w:r>
      <w:proofErr w:type="spellEnd"/>
      <w:r w:rsidR="006B3EF3" w:rsidRPr="00CC737C">
        <w:rPr>
          <w:szCs w:val="28"/>
        </w:rPr>
        <w:t xml:space="preserve">, </w:t>
      </w:r>
      <w:r w:rsidR="00034B52">
        <w:rPr>
          <w:szCs w:val="28"/>
        </w:rPr>
        <w:t xml:space="preserve">заместителю </w:t>
      </w:r>
      <w:r w:rsidR="006B3EF3" w:rsidRPr="00CC737C">
        <w:rPr>
          <w:szCs w:val="28"/>
        </w:rPr>
        <w:t>председател</w:t>
      </w:r>
      <w:r w:rsidR="00034B52">
        <w:rPr>
          <w:szCs w:val="28"/>
        </w:rPr>
        <w:t>я</w:t>
      </w:r>
      <w:r w:rsidR="006B3EF3" w:rsidRPr="00CC737C">
        <w:rPr>
          <w:szCs w:val="28"/>
        </w:rPr>
        <w:t xml:space="preserve"> комитета Законодательного</w:t>
      </w:r>
      <w:r w:rsidR="006B3EF3" w:rsidRPr="006B3EF3">
        <w:rPr>
          <w:szCs w:val="28"/>
        </w:rPr>
        <w:t xml:space="preserve"> Собрания по экономической политике и собственности</w:t>
      </w:r>
      <w:r w:rsidRPr="006B3EF3">
        <w:rPr>
          <w:szCs w:val="28"/>
        </w:rPr>
        <w:t xml:space="preserve">, выступить на заседании Законодательного Собрания с </w:t>
      </w:r>
      <w:r w:rsidR="00034B52">
        <w:rPr>
          <w:szCs w:val="28"/>
        </w:rPr>
        <w:t>со</w:t>
      </w:r>
      <w:r w:rsidRPr="006B3EF3">
        <w:rPr>
          <w:szCs w:val="28"/>
        </w:rPr>
        <w:t>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034B52">
        <w:rPr>
          <w:szCs w:val="28"/>
        </w:rPr>
        <w:t>10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034B52">
        <w:rPr>
          <w:szCs w:val="28"/>
        </w:rPr>
        <w:t>3</w:t>
      </w:r>
      <w:r>
        <w:rPr>
          <w:szCs w:val="28"/>
        </w:rPr>
        <w:t xml:space="preserve"> минуты</w:t>
      </w:r>
      <w:r w:rsidR="00034B52">
        <w:rPr>
          <w:szCs w:val="28"/>
        </w:rPr>
        <w:t>,</w:t>
      </w:r>
      <w:r w:rsidR="00034B52" w:rsidRPr="00DE056C">
        <w:t xml:space="preserve"> </w:t>
      </w:r>
      <w:r w:rsidR="00034B52" w:rsidRPr="007E0B20">
        <w:t xml:space="preserve">для содоклада - </w:t>
      </w:r>
      <w:r w:rsidR="00034B52">
        <w:t>1</w:t>
      </w:r>
      <w:r w:rsidR="00034B52" w:rsidRPr="007E0B20">
        <w:t xml:space="preserve"> минут</w:t>
      </w:r>
      <w:r w:rsidR="00034B52">
        <w:t>у</w:t>
      </w:r>
      <w:r>
        <w:rPr>
          <w:szCs w:val="28"/>
        </w:rPr>
        <w:t xml:space="preserve">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034B52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  <w:bookmarkStart w:id="0" w:name="_GoBack"/>
      <w:bookmarkEnd w:id="0"/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BA7" w:rsidRDefault="00F35BA7">
      <w:r>
        <w:separator/>
      </w:r>
    </w:p>
  </w:endnote>
  <w:endnote w:type="continuationSeparator" w:id="0">
    <w:p w:rsidR="00F35BA7" w:rsidRDefault="00F3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BA7" w:rsidRDefault="00F35BA7">
      <w:r>
        <w:separator/>
      </w:r>
    </w:p>
  </w:footnote>
  <w:footnote w:type="continuationSeparator" w:id="0">
    <w:p w:rsidR="00F35BA7" w:rsidRDefault="00F35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34B52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34B52"/>
    <w:rsid w:val="00053C61"/>
    <w:rsid w:val="00072635"/>
    <w:rsid w:val="00080DED"/>
    <w:rsid w:val="000B3996"/>
    <w:rsid w:val="00105A7A"/>
    <w:rsid w:val="0011738D"/>
    <w:rsid w:val="001373B4"/>
    <w:rsid w:val="00160F97"/>
    <w:rsid w:val="001A3E20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61E2B"/>
    <w:rsid w:val="004D1134"/>
    <w:rsid w:val="004E3483"/>
    <w:rsid w:val="005126D4"/>
    <w:rsid w:val="00516E63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717BB"/>
    <w:rsid w:val="00B803DE"/>
    <w:rsid w:val="00BE16C2"/>
    <w:rsid w:val="00C200F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F01DD8"/>
    <w:rsid w:val="00F315C2"/>
    <w:rsid w:val="00F35BA7"/>
    <w:rsid w:val="00F533CD"/>
    <w:rsid w:val="00F662A9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F047-954B-43B7-B405-D469123C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199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28</cp:revision>
  <cp:lastPrinted>2021-07-06T05:11:00Z</cp:lastPrinted>
  <dcterms:created xsi:type="dcterms:W3CDTF">2019-01-14T07:13:00Z</dcterms:created>
  <dcterms:modified xsi:type="dcterms:W3CDTF">2022-07-20T06:37:00Z</dcterms:modified>
</cp:coreProperties>
</file>