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983586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B330DF" w:rsidP="004402DB">
            <w:pPr>
              <w:jc w:val="both"/>
            </w:pPr>
            <w:r w:rsidRPr="00E24E31">
              <w:rPr>
                <w:szCs w:val="28"/>
              </w:rPr>
              <w:t>О проекте закона Приморского края</w:t>
            </w:r>
            <w:r w:rsidR="008A4E4B">
              <w:rPr>
                <w:szCs w:val="28"/>
              </w:rPr>
              <w:t xml:space="preserve"> "</w:t>
            </w:r>
            <w:r w:rsidR="004402DB">
              <w:rPr>
                <w:szCs w:val="28"/>
              </w:rPr>
              <w:t>О внесении изменений в статью 2 Закона Приморского края "О внесении изменений в статью 1 Закона Приморского края "О поддержке организаций, оказывающих на территории Приморского края услуги по теплоснабжению объектов жилищ-но-коммунального хозяйства</w:t>
            </w:r>
            <w:r>
              <w:rPr>
                <w:szCs w:val="28"/>
              </w:rPr>
              <w:t>"</w:t>
            </w:r>
            <w:r>
              <w:t xml:space="preserve"> </w:t>
            </w:r>
            <w:r w:rsidR="0041510C">
              <w:t>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CB3C38" w:rsidP="00B330DF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AD3FF7">
        <w:rPr>
          <w:szCs w:val="28"/>
        </w:rPr>
        <w:t xml:space="preserve"> </w:t>
      </w:r>
      <w:r w:rsidR="00B652EE" w:rsidRPr="00C475CE">
        <w:rPr>
          <w:szCs w:val="28"/>
        </w:rPr>
        <w:t>проект закона Приморского края</w:t>
      </w:r>
      <w:r w:rsidR="00B652EE">
        <w:rPr>
          <w:szCs w:val="28"/>
        </w:rPr>
        <w:t xml:space="preserve"> </w:t>
      </w:r>
      <w:r w:rsidR="004402DB">
        <w:rPr>
          <w:szCs w:val="28"/>
        </w:rPr>
        <w:t>"О внесении изменений в статью 2 Закона Приморского края "О внесении изменений в статью 1 Закона Приморского края "О поддержке организаций, оказывающих на территории Приморского края услуги по теплоснабжению объектов жилищ-но-коммунального хозяйства"</w:t>
      </w:r>
      <w:r w:rsidR="00B652EE">
        <w:rPr>
          <w:szCs w:val="28"/>
        </w:rPr>
        <w:t xml:space="preserve"> </w:t>
      </w:r>
      <w:r w:rsidR="00B330DF">
        <w:rPr>
          <w:szCs w:val="28"/>
        </w:rPr>
        <w:t>внесенный Губернатором Приморского края в качестве законодательной инициативы</w:t>
      </w:r>
      <w:r>
        <w:rPr>
          <w:szCs w:val="28"/>
        </w:rPr>
        <w:t>,</w:t>
      </w:r>
      <w:r w:rsidR="00AD3FF7">
        <w:rPr>
          <w:szCs w:val="28"/>
        </w:rPr>
        <w:t xml:space="preserve"> </w:t>
      </w:r>
      <w:r w:rsidR="0041510C" w:rsidRPr="0041510C">
        <w:rPr>
          <w:szCs w:val="28"/>
        </w:rPr>
        <w:t>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  <w:rPr>
          <w:szCs w:val="28"/>
        </w:rPr>
      </w:pPr>
      <w:r>
        <w:rPr>
          <w:szCs w:val="28"/>
        </w:rPr>
        <w:t>РЕШИЛ:</w:t>
      </w:r>
    </w:p>
    <w:p w:rsidR="001C4A0D" w:rsidRDefault="001C4A0D" w:rsidP="003078A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652EE" w:rsidRDefault="003078A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41510C">
        <w:rPr>
          <w:szCs w:val="28"/>
        </w:rPr>
        <w:t>.</w:t>
      </w:r>
      <w:r w:rsidR="008F4D60">
        <w:rPr>
          <w:szCs w:val="28"/>
        </w:rPr>
        <w:t>Рассмотреть</w:t>
      </w:r>
      <w:r w:rsidR="0041510C">
        <w:rPr>
          <w:szCs w:val="28"/>
        </w:rPr>
        <w:t xml:space="preserve"> </w:t>
      </w:r>
      <w:r w:rsidR="008F4D60">
        <w:rPr>
          <w:szCs w:val="28"/>
        </w:rPr>
        <w:t xml:space="preserve">в первом чтении </w:t>
      </w:r>
      <w:r w:rsidR="008F4D60" w:rsidRPr="00C475CE">
        <w:rPr>
          <w:szCs w:val="28"/>
        </w:rPr>
        <w:t>проект закона Приморского края</w:t>
      </w:r>
      <w:r w:rsidR="008F4D60">
        <w:rPr>
          <w:szCs w:val="28"/>
        </w:rPr>
        <w:t xml:space="preserve"> </w:t>
      </w:r>
      <w:r w:rsidR="004155CE">
        <w:rPr>
          <w:szCs w:val="28"/>
        </w:rPr>
        <w:t>"О внесении изменений в статью 2 Закона Приморского края "О внесении изменений в статью 1 Закона Приморского края "О поддержке организаций, оказывающих на территории Приморского края услуги по теплоснабжению объектов жилищ-но-коммунального хозяйства"</w:t>
      </w:r>
      <w:r w:rsidR="00B652EE">
        <w:rPr>
          <w:szCs w:val="28"/>
        </w:rPr>
        <w:t xml:space="preserve"> </w:t>
      </w:r>
      <w:r w:rsidR="00B652EE" w:rsidRPr="008D67C1">
        <w:rPr>
          <w:szCs w:val="28"/>
        </w:rPr>
        <w:t>на очередном засед</w:t>
      </w:r>
      <w:r w:rsidR="00B652EE">
        <w:rPr>
          <w:szCs w:val="28"/>
        </w:rPr>
        <w:t>ании Законодательного Собрания</w:t>
      </w:r>
      <w:r w:rsidR="00B652EE" w:rsidRPr="008D67C1">
        <w:rPr>
          <w:szCs w:val="28"/>
        </w:rPr>
        <w:t xml:space="preserve"> </w:t>
      </w:r>
      <w:r w:rsidR="00B652EE">
        <w:rPr>
          <w:szCs w:val="28"/>
        </w:rPr>
        <w:t xml:space="preserve">в </w:t>
      </w:r>
      <w:r w:rsidR="004402DB">
        <w:rPr>
          <w:szCs w:val="28"/>
        </w:rPr>
        <w:t>июл</w:t>
      </w:r>
      <w:r w:rsidR="006473AE">
        <w:rPr>
          <w:szCs w:val="28"/>
        </w:rPr>
        <w:t>е 2022</w:t>
      </w:r>
      <w:r w:rsidR="00B652EE" w:rsidRPr="008D67C1">
        <w:rPr>
          <w:szCs w:val="28"/>
        </w:rPr>
        <w:t xml:space="preserve"> года</w:t>
      </w:r>
      <w:r w:rsidR="00B652EE" w:rsidRPr="00B652EE">
        <w:rPr>
          <w:szCs w:val="28"/>
        </w:rPr>
        <w:t xml:space="preserve"> </w:t>
      </w:r>
      <w:r w:rsidR="00B652EE">
        <w:rPr>
          <w:szCs w:val="28"/>
        </w:rPr>
        <w:t>в первом чтении.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F4D60" w:rsidRDefault="008F4D60" w:rsidP="008F4D6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Законодательному Собранию принять указанный проект </w:t>
      </w:r>
      <w:r w:rsidRPr="00C475CE">
        <w:rPr>
          <w:szCs w:val="28"/>
        </w:rPr>
        <w:t xml:space="preserve">закона Приморского края </w:t>
      </w:r>
      <w:r>
        <w:rPr>
          <w:szCs w:val="28"/>
        </w:rPr>
        <w:t>в первом чтении.</w:t>
      </w:r>
    </w:p>
    <w:p w:rsidR="008F4D60" w:rsidRDefault="008F4D60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8F4D60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41510C" w:rsidRPr="00EA293D">
        <w:rPr>
          <w:szCs w:val="28"/>
        </w:rPr>
        <w:t>.Поручить</w:t>
      </w:r>
      <w:r w:rsidR="004402DB">
        <w:rPr>
          <w:szCs w:val="28"/>
        </w:rPr>
        <w:t xml:space="preserve"> Терендиной Любови Николаевне</w:t>
      </w:r>
      <w:r w:rsidR="00287F9B" w:rsidRPr="00EA293D">
        <w:rPr>
          <w:szCs w:val="28"/>
        </w:rPr>
        <w:t xml:space="preserve">, </w:t>
      </w:r>
      <w:r w:rsidR="006473AE">
        <w:rPr>
          <w:szCs w:val="28"/>
        </w:rPr>
        <w:t>заместителю председателя</w:t>
      </w:r>
      <w:r w:rsidR="00287F9B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41510C">
        <w:rPr>
          <w:szCs w:val="28"/>
        </w:rPr>
        <w:t xml:space="preserve">выступить на заседании Законодательного Собрания с </w:t>
      </w:r>
      <w:r w:rsidR="00B330DF">
        <w:rPr>
          <w:szCs w:val="28"/>
        </w:rPr>
        <w:t>со</w:t>
      </w:r>
      <w:r w:rsidR="0041510C">
        <w:rPr>
          <w:szCs w:val="28"/>
        </w:rPr>
        <w:t>докладом по данному вопросу.</w:t>
      </w:r>
    </w:p>
    <w:p w:rsidR="00B652EE" w:rsidRDefault="00B652EE" w:rsidP="003078A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D3FF7" w:rsidRDefault="00AD3FF7" w:rsidP="004155CE">
      <w:pPr>
        <w:jc w:val="both"/>
        <w:rPr>
          <w:szCs w:val="28"/>
        </w:rPr>
      </w:pPr>
      <w:bookmarkStart w:id="1" w:name="_GoBack"/>
      <w:bookmarkEnd w:id="1"/>
    </w:p>
    <w:p w:rsidR="0041510C" w:rsidRDefault="008F4D60" w:rsidP="0041510C">
      <w:pPr>
        <w:ind w:firstLine="709"/>
        <w:jc w:val="both"/>
      </w:pPr>
      <w:r>
        <w:rPr>
          <w:szCs w:val="28"/>
        </w:rPr>
        <w:lastRenderedPageBreak/>
        <w:t>4</w:t>
      </w:r>
      <w:r w:rsidR="0041510C">
        <w:rPr>
          <w:szCs w:val="28"/>
        </w:rPr>
        <w:t xml:space="preserve">.Определить время для рассмотрения вопроса – 10 минут, в </w:t>
      </w:r>
      <w:r w:rsidR="00860E8C">
        <w:rPr>
          <w:szCs w:val="28"/>
        </w:rPr>
        <w:t>том числе для доклада – 5 минут, для содоклада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860E8C"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AD3F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713" w:rsidRDefault="003C7713">
      <w:r>
        <w:separator/>
      </w:r>
    </w:p>
  </w:endnote>
  <w:endnote w:type="continuationSeparator" w:id="0">
    <w:p w:rsidR="003C7713" w:rsidRDefault="003C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713" w:rsidRDefault="003C7713">
      <w:r>
        <w:separator/>
      </w:r>
    </w:p>
  </w:footnote>
  <w:footnote w:type="continuationSeparator" w:id="0">
    <w:p w:rsidR="003C7713" w:rsidRDefault="003C7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AD3FF7" w:rsidP="00AD3FF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155C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6A15"/>
    <w:rsid w:val="00053C61"/>
    <w:rsid w:val="00080DED"/>
    <w:rsid w:val="001517B7"/>
    <w:rsid w:val="00160F97"/>
    <w:rsid w:val="001B3A35"/>
    <w:rsid w:val="001C4A0D"/>
    <w:rsid w:val="001C5162"/>
    <w:rsid w:val="0020003C"/>
    <w:rsid w:val="00216193"/>
    <w:rsid w:val="00245DE4"/>
    <w:rsid w:val="002572B1"/>
    <w:rsid w:val="00266F3D"/>
    <w:rsid w:val="00287F9B"/>
    <w:rsid w:val="003078AA"/>
    <w:rsid w:val="003113B1"/>
    <w:rsid w:val="00357541"/>
    <w:rsid w:val="003632CE"/>
    <w:rsid w:val="00383131"/>
    <w:rsid w:val="003B4C86"/>
    <w:rsid w:val="003C7713"/>
    <w:rsid w:val="003D4A28"/>
    <w:rsid w:val="003E5065"/>
    <w:rsid w:val="003F2358"/>
    <w:rsid w:val="0041510C"/>
    <w:rsid w:val="004155CE"/>
    <w:rsid w:val="004402DB"/>
    <w:rsid w:val="00461E2B"/>
    <w:rsid w:val="004C71BC"/>
    <w:rsid w:val="00520048"/>
    <w:rsid w:val="005E2544"/>
    <w:rsid w:val="005E7861"/>
    <w:rsid w:val="006473AE"/>
    <w:rsid w:val="00692D49"/>
    <w:rsid w:val="006E029F"/>
    <w:rsid w:val="007128C1"/>
    <w:rsid w:val="007258FB"/>
    <w:rsid w:val="00751091"/>
    <w:rsid w:val="00772539"/>
    <w:rsid w:val="00781F9E"/>
    <w:rsid w:val="007E523E"/>
    <w:rsid w:val="007F0598"/>
    <w:rsid w:val="0080126A"/>
    <w:rsid w:val="008602F8"/>
    <w:rsid w:val="00860E8C"/>
    <w:rsid w:val="0087792E"/>
    <w:rsid w:val="00886F26"/>
    <w:rsid w:val="008A4E4B"/>
    <w:rsid w:val="008B133D"/>
    <w:rsid w:val="008F0FB2"/>
    <w:rsid w:val="008F4088"/>
    <w:rsid w:val="008F4D60"/>
    <w:rsid w:val="008F699D"/>
    <w:rsid w:val="0099314B"/>
    <w:rsid w:val="00997ED1"/>
    <w:rsid w:val="009E5CD9"/>
    <w:rsid w:val="009F0165"/>
    <w:rsid w:val="009F626B"/>
    <w:rsid w:val="00A028B6"/>
    <w:rsid w:val="00A1768C"/>
    <w:rsid w:val="00A41596"/>
    <w:rsid w:val="00A64752"/>
    <w:rsid w:val="00AD3FF7"/>
    <w:rsid w:val="00B05D88"/>
    <w:rsid w:val="00B10DAC"/>
    <w:rsid w:val="00B13DFE"/>
    <w:rsid w:val="00B330DF"/>
    <w:rsid w:val="00B652EE"/>
    <w:rsid w:val="00B668A9"/>
    <w:rsid w:val="00B77D5E"/>
    <w:rsid w:val="00B803DE"/>
    <w:rsid w:val="00BA4770"/>
    <w:rsid w:val="00BA5100"/>
    <w:rsid w:val="00BE16C2"/>
    <w:rsid w:val="00C9335B"/>
    <w:rsid w:val="00C958B6"/>
    <w:rsid w:val="00CB3C38"/>
    <w:rsid w:val="00CF0E7B"/>
    <w:rsid w:val="00CF1D41"/>
    <w:rsid w:val="00D17A7A"/>
    <w:rsid w:val="00D44CB5"/>
    <w:rsid w:val="00D87B0C"/>
    <w:rsid w:val="00DA44E9"/>
    <w:rsid w:val="00DC7F39"/>
    <w:rsid w:val="00E77161"/>
    <w:rsid w:val="00EA293D"/>
    <w:rsid w:val="00ED1374"/>
    <w:rsid w:val="00F01DD8"/>
    <w:rsid w:val="00F44D79"/>
    <w:rsid w:val="00F64E38"/>
    <w:rsid w:val="00F75FD6"/>
    <w:rsid w:val="00F8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8F4D6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94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50</cp:revision>
  <cp:lastPrinted>2022-06-15T00:12:00Z</cp:lastPrinted>
  <dcterms:created xsi:type="dcterms:W3CDTF">2014-08-03T23:22:00Z</dcterms:created>
  <dcterms:modified xsi:type="dcterms:W3CDTF">2022-07-20T05:25:00Z</dcterms:modified>
</cp:coreProperties>
</file>