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1983603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907F24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</w:t>
            </w:r>
            <w:r w:rsidR="007C1E94">
              <w:t>"</w:t>
            </w:r>
            <w:r w:rsidR="00907F24">
              <w:t xml:space="preserve">О внесении изменений в Закон Приморского края "Об обеспечении граждан служебными жилыми помещениями из </w:t>
            </w:r>
            <w:proofErr w:type="gramStart"/>
            <w:r w:rsidR="00907F24">
              <w:t>специализирован-</w:t>
            </w:r>
            <w:proofErr w:type="spellStart"/>
            <w:r w:rsidR="00907F24">
              <w:t>ного</w:t>
            </w:r>
            <w:proofErr w:type="spellEnd"/>
            <w:proofErr w:type="gramEnd"/>
            <w:r w:rsidR="00907F24">
              <w:t xml:space="preserve"> жилищного фонда Приморского края</w:t>
            </w:r>
            <w:r w:rsidR="007C1E94">
              <w:t>"</w:t>
            </w:r>
            <w:r>
              <w:t xml:space="preserve">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8139B4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</w:t>
      </w:r>
      <w:r w:rsidR="007C1E94">
        <w:rPr>
          <w:szCs w:val="28"/>
        </w:rPr>
        <w:t xml:space="preserve"> </w:t>
      </w:r>
      <w:r w:rsidR="007C1E94">
        <w:t>"</w:t>
      </w:r>
      <w:r w:rsidR="00907F24">
        <w:t>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</w:t>
      </w:r>
      <w:r w:rsidR="007C1E94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7C1E94">
        <w:t>"</w:t>
      </w:r>
      <w:r w:rsidR="00907F24">
        <w:t>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</w:t>
      </w:r>
      <w:r w:rsidR="007C1E94">
        <w:t>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A93F5B">
        <w:rPr>
          <w:szCs w:val="28"/>
        </w:rPr>
        <w:t>июл</w:t>
      </w:r>
      <w:bookmarkStart w:id="0" w:name="_GoBack"/>
      <w:bookmarkEnd w:id="0"/>
      <w:r w:rsidR="007C1E94">
        <w:rPr>
          <w:szCs w:val="28"/>
        </w:rPr>
        <w:t xml:space="preserve">е </w:t>
      </w:r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Авдои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Джони</w:t>
      </w:r>
      <w:proofErr w:type="spellEnd"/>
      <w:r w:rsidR="00C81871">
        <w:rPr>
          <w:szCs w:val="28"/>
        </w:rPr>
        <w:t xml:space="preserve"> </w:t>
      </w:r>
      <w:proofErr w:type="spellStart"/>
      <w:r w:rsidR="00C81871">
        <w:rPr>
          <w:szCs w:val="28"/>
        </w:rPr>
        <w:t>Титаловичу</w:t>
      </w:r>
      <w:proofErr w:type="spellEnd"/>
      <w:r w:rsidRPr="00C81871">
        <w:rPr>
          <w:szCs w:val="28"/>
        </w:rPr>
        <w:t xml:space="preserve">, </w:t>
      </w:r>
      <w:r w:rsidR="00116439" w:rsidRPr="00C81871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B4C" w:rsidRDefault="00DB1B4C">
      <w:r>
        <w:separator/>
      </w:r>
    </w:p>
  </w:endnote>
  <w:endnote w:type="continuationSeparator" w:id="0">
    <w:p w:rsidR="00DB1B4C" w:rsidRDefault="00DB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B4C" w:rsidRDefault="00DB1B4C">
      <w:r>
        <w:separator/>
      </w:r>
    </w:p>
  </w:footnote>
  <w:footnote w:type="continuationSeparator" w:id="0">
    <w:p w:rsidR="00DB1B4C" w:rsidRDefault="00DB1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3A35"/>
    <w:rsid w:val="001C5162"/>
    <w:rsid w:val="001F31F3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5088C"/>
    <w:rsid w:val="00567D3F"/>
    <w:rsid w:val="00592CA8"/>
    <w:rsid w:val="0059562B"/>
    <w:rsid w:val="005E7861"/>
    <w:rsid w:val="00684323"/>
    <w:rsid w:val="00692D49"/>
    <w:rsid w:val="006D4FA9"/>
    <w:rsid w:val="007128C1"/>
    <w:rsid w:val="007258FB"/>
    <w:rsid w:val="00751091"/>
    <w:rsid w:val="007C1E94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07F24"/>
    <w:rsid w:val="009620E9"/>
    <w:rsid w:val="0099314B"/>
    <w:rsid w:val="00995F9B"/>
    <w:rsid w:val="009E5CD9"/>
    <w:rsid w:val="009F0165"/>
    <w:rsid w:val="009F626B"/>
    <w:rsid w:val="00A93F5B"/>
    <w:rsid w:val="00B668A9"/>
    <w:rsid w:val="00B803DE"/>
    <w:rsid w:val="00BA5100"/>
    <w:rsid w:val="00BC3F63"/>
    <w:rsid w:val="00BE16C2"/>
    <w:rsid w:val="00BF25B2"/>
    <w:rsid w:val="00C36208"/>
    <w:rsid w:val="00C475CE"/>
    <w:rsid w:val="00C81871"/>
    <w:rsid w:val="00C87CF3"/>
    <w:rsid w:val="00C907CD"/>
    <w:rsid w:val="00C9335B"/>
    <w:rsid w:val="00C958B6"/>
    <w:rsid w:val="00CE72CD"/>
    <w:rsid w:val="00D075E2"/>
    <w:rsid w:val="00D17A7A"/>
    <w:rsid w:val="00D339BC"/>
    <w:rsid w:val="00D612DF"/>
    <w:rsid w:val="00D740B0"/>
    <w:rsid w:val="00DB1B4C"/>
    <w:rsid w:val="00DC2EE4"/>
    <w:rsid w:val="00E77161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47</cp:revision>
  <cp:lastPrinted>2022-05-17T01:20:00Z</cp:lastPrinted>
  <dcterms:created xsi:type="dcterms:W3CDTF">2014-08-03T23:22:00Z</dcterms:created>
  <dcterms:modified xsi:type="dcterms:W3CDTF">2022-07-20T05:27:00Z</dcterms:modified>
</cp:coreProperties>
</file>