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940531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227D92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227D92" w:rsidRPr="00227D92">
              <w:t>О внесении изменений в Закон Приморского края "Об организации и поддержке учреждений культуры и искусства в Приморском крае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  <w:bookmarkStart w:id="0" w:name="_GoBack"/>
            <w:bookmarkEnd w:id="0"/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227D92" w:rsidRPr="00227D92">
        <w:t>О внесении изменений в Закон Приморского края "Об организации и поддержке учреждений культуры и искусства в Приморском крае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</w:t>
      </w:r>
      <w:r w:rsidR="009B5CAB">
        <w:rPr>
          <w:szCs w:val="28"/>
        </w:rPr>
        <w:br/>
      </w:r>
      <w:r w:rsidR="001545F6" w:rsidRPr="001545F6">
        <w:rPr>
          <w:szCs w:val="28"/>
        </w:rPr>
        <w:t xml:space="preserve">"О законодательной деятельности в Приморском крае", </w:t>
      </w:r>
      <w:r w:rsidR="006613AD" w:rsidRPr="006613AD">
        <w:rPr>
          <w:szCs w:val="28"/>
        </w:rPr>
        <w:t xml:space="preserve">согласно которому </w:t>
      </w:r>
      <w:r w:rsidR="009B5CAB">
        <w:rPr>
          <w:szCs w:val="28"/>
        </w:rPr>
        <w:br/>
      </w:r>
      <w:r w:rsidR="006613AD" w:rsidRPr="006613AD">
        <w:rPr>
          <w:szCs w:val="28"/>
        </w:rPr>
        <w:t>в порядке исключения могут быть приняты в целом после обсуждения 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227D92" w:rsidRPr="00227D92">
        <w:t>О внесении изменений в Закон Приморского края "Об организации и поддержке учреждений культуры и искусства в Приморском крае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B01" w:rsidRDefault="00C54B01">
      <w:r>
        <w:separator/>
      </w:r>
    </w:p>
  </w:endnote>
  <w:endnote w:type="continuationSeparator" w:id="0">
    <w:p w:rsidR="00C54B01" w:rsidRDefault="00C5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B01" w:rsidRDefault="00C54B01">
      <w:r>
        <w:separator/>
      </w:r>
    </w:p>
  </w:footnote>
  <w:footnote w:type="continuationSeparator" w:id="0">
    <w:p w:rsidR="00C54B01" w:rsidRDefault="00C5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E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20003C"/>
    <w:rsid w:val="00212C27"/>
    <w:rsid w:val="00227D92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35E7E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B5CAB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54B01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109</cp:revision>
  <cp:lastPrinted>2019-09-02T23:56:00Z</cp:lastPrinted>
  <dcterms:created xsi:type="dcterms:W3CDTF">2019-03-12T04:24:00Z</dcterms:created>
  <dcterms:modified xsi:type="dcterms:W3CDTF">2022-07-15T05:48:00Z</dcterms:modified>
</cp:coreProperties>
</file>