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712CA2">
            <w:pPr>
              <w:tabs>
                <w:tab w:val="left" w:pos="709"/>
              </w:tabs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423051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423051">
              <w:br/>
            </w:r>
            <w:r w:rsidR="00423051" w:rsidRPr="00423051">
              <w:t>"О внесении изменения в Закон Приморского края "О порядке пользования участками недр местного значения на территории Приморского края"</w:t>
            </w:r>
            <w:r w:rsidR="00B33DC7">
              <w:t xml:space="preserve">              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423051">
        <w:t xml:space="preserve"> </w:t>
      </w:r>
      <w:r w:rsidR="00423051" w:rsidRPr="008862D1">
        <w:t>"О внесении изменени</w:t>
      </w:r>
      <w:r w:rsidR="00423051">
        <w:t>я</w:t>
      </w:r>
      <w:r w:rsidR="00423051" w:rsidRPr="008862D1">
        <w:t xml:space="preserve"> в </w:t>
      </w:r>
      <w:r w:rsidR="00423051">
        <w:t>Закон Приморского края "О порядке пользования участками недр местного значения на территории Приморского края"</w:t>
      </w:r>
      <w:r w:rsidR="00E24BFC">
        <w:rPr>
          <w:szCs w:val="28"/>
        </w:rPr>
        <w:t>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 xml:space="preserve">Направить указанный Закон Губернатору Приморского края для </w:t>
      </w:r>
      <w:r w:rsidR="006530CC">
        <w:br/>
        <w:t xml:space="preserve">подписания и </w:t>
      </w:r>
      <w:bookmarkStart w:id="0" w:name="_GoBack"/>
      <w:bookmarkEnd w:id="0"/>
      <w:r w:rsidRPr="00B33DC7">
        <w:t>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DD0" w:rsidRDefault="00207DD0" w:rsidP="00441D5E">
      <w:pPr>
        <w:pStyle w:val="1"/>
      </w:pPr>
      <w:r>
        <w:separator/>
      </w:r>
    </w:p>
  </w:endnote>
  <w:endnote w:type="continuationSeparator" w:id="0">
    <w:p w:rsidR="00207DD0" w:rsidRDefault="00207DD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DD0" w:rsidRDefault="00207DD0" w:rsidP="00441D5E">
      <w:pPr>
        <w:pStyle w:val="1"/>
      </w:pPr>
      <w:r>
        <w:separator/>
      </w:r>
    </w:p>
  </w:footnote>
  <w:footnote w:type="continuationSeparator" w:id="0">
    <w:p w:rsidR="00207DD0" w:rsidRDefault="00207DD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26E9"/>
    <w:rsid w:val="00174CCE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07DD0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3051"/>
    <w:rsid w:val="00426512"/>
    <w:rsid w:val="00441D5E"/>
    <w:rsid w:val="00477183"/>
    <w:rsid w:val="00486663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530CC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2CA2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0C58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DF2D71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6DE8B"/>
  <w15:docId w15:val="{3842446C-9549-4607-87FF-62EC778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7</cp:revision>
  <cp:lastPrinted>2022-06-03T00:32:00Z</cp:lastPrinted>
  <dcterms:created xsi:type="dcterms:W3CDTF">2021-04-05T06:26:00Z</dcterms:created>
  <dcterms:modified xsi:type="dcterms:W3CDTF">2022-06-16T05:04:00Z</dcterms:modified>
</cp:coreProperties>
</file>