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71906338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AB35CE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73C5F">
              <w:rPr>
                <w:szCs w:val="28"/>
              </w:rPr>
              <w:t>внесении изменени</w:t>
            </w:r>
            <w:r w:rsidR="005547D0">
              <w:rPr>
                <w:szCs w:val="28"/>
              </w:rPr>
              <w:t>й</w:t>
            </w:r>
            <w:r w:rsidR="00373C5F">
              <w:rPr>
                <w:szCs w:val="28"/>
              </w:rPr>
              <w:t xml:space="preserve"> в </w:t>
            </w:r>
            <w:r w:rsidR="0042548F">
              <w:rPr>
                <w:szCs w:val="28"/>
              </w:rPr>
              <w:t>Закон</w:t>
            </w:r>
            <w:r w:rsidR="00E24DD3">
              <w:rPr>
                <w:szCs w:val="28"/>
              </w:rPr>
              <w:t xml:space="preserve"> Приморского края</w:t>
            </w:r>
            <w:r w:rsidR="0042548F">
              <w:rPr>
                <w:szCs w:val="28"/>
              </w:rPr>
              <w:t xml:space="preserve"> </w:t>
            </w:r>
            <w:r w:rsidR="00EA6148">
              <w:rPr>
                <w:szCs w:val="28"/>
              </w:rPr>
              <w:t>"Об образовании в Приморском крае</w:t>
            </w:r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 w:rsidP="00AB35CE"/>
        </w:tc>
      </w:tr>
    </w:tbl>
    <w:p w:rsidR="00EA6148" w:rsidRPr="00EA6148" w:rsidRDefault="00F65753" w:rsidP="00EA6148">
      <w:pPr>
        <w:tabs>
          <w:tab w:val="left" w:pos="4962"/>
        </w:tabs>
        <w:ind w:firstLine="709"/>
        <w:jc w:val="both"/>
        <w:rPr>
          <w:szCs w:val="28"/>
        </w:rPr>
      </w:pPr>
      <w:r w:rsidRPr="00E24DD3">
        <w:rPr>
          <w:szCs w:val="28"/>
        </w:rPr>
        <w:t xml:space="preserve">Рассмотрев </w:t>
      </w:r>
      <w:r w:rsidR="002E7E4B" w:rsidRPr="00E24DD3">
        <w:rPr>
          <w:szCs w:val="28"/>
        </w:rPr>
        <w:t xml:space="preserve">и обсудив </w:t>
      </w:r>
      <w:r w:rsidR="003E04EF" w:rsidRPr="00E24DD3">
        <w:rPr>
          <w:szCs w:val="28"/>
        </w:rPr>
        <w:t>внесенный Губернатором Приморского края в каче</w:t>
      </w:r>
      <w:r w:rsidR="003E04EF">
        <w:rPr>
          <w:szCs w:val="28"/>
        </w:rPr>
        <w:t>стве законодательной инициативы</w:t>
      </w:r>
      <w:r w:rsidR="003E04EF" w:rsidRPr="00E24DD3">
        <w:rPr>
          <w:szCs w:val="28"/>
        </w:rPr>
        <w:t xml:space="preserve"> </w:t>
      </w:r>
      <w:r w:rsidRPr="00E24DD3">
        <w:rPr>
          <w:szCs w:val="28"/>
        </w:rPr>
        <w:t>проект закона Приморского края "</w:t>
      </w:r>
      <w:r w:rsidR="00E24DD3" w:rsidRPr="00E24DD3">
        <w:rPr>
          <w:szCs w:val="28"/>
        </w:rPr>
        <w:t xml:space="preserve">О внесении изменений в </w:t>
      </w:r>
      <w:r w:rsidR="0042548F">
        <w:rPr>
          <w:szCs w:val="28"/>
        </w:rPr>
        <w:t>Закон</w:t>
      </w:r>
      <w:r w:rsidR="00E24DD3" w:rsidRPr="00E24DD3">
        <w:rPr>
          <w:szCs w:val="28"/>
        </w:rPr>
        <w:t xml:space="preserve"> Приморского края </w:t>
      </w:r>
      <w:r w:rsidR="00EA6148" w:rsidRPr="00EA6148">
        <w:rPr>
          <w:szCs w:val="28"/>
        </w:rPr>
        <w:t>"Об</w:t>
      </w:r>
      <w:r w:rsidR="00EA6148">
        <w:rPr>
          <w:szCs w:val="28"/>
        </w:rPr>
        <w:t xml:space="preserve"> образовании в Приморском крае</w:t>
      </w:r>
      <w:r w:rsidRPr="00E24DD3">
        <w:rPr>
          <w:szCs w:val="28"/>
        </w:rPr>
        <w:t xml:space="preserve">", </w:t>
      </w:r>
      <w:r w:rsidR="00E24DD3">
        <w:rPr>
          <w:szCs w:val="28"/>
        </w:rPr>
        <w:t>которым</w:t>
      </w:r>
      <w:r w:rsidR="00EA6148">
        <w:rPr>
          <w:szCs w:val="28"/>
        </w:rPr>
        <w:t xml:space="preserve"> предлагается </w:t>
      </w:r>
      <w:r w:rsidR="00EA6148" w:rsidRPr="00EA6148">
        <w:rPr>
          <w:szCs w:val="28"/>
        </w:rPr>
        <w:t xml:space="preserve">в связи с созданием Министерства профессионального образования и занятости населения Приморского края </w:t>
      </w:r>
      <w:r w:rsidR="00EA6148">
        <w:rPr>
          <w:szCs w:val="28"/>
        </w:rPr>
        <w:t>пере</w:t>
      </w:r>
      <w:r w:rsidR="00EA6148" w:rsidRPr="00EA6148">
        <w:rPr>
          <w:szCs w:val="28"/>
        </w:rPr>
        <w:t>распред</w:t>
      </w:r>
      <w:r w:rsidR="00EA6148">
        <w:rPr>
          <w:szCs w:val="28"/>
        </w:rPr>
        <w:t>елить полномочия</w:t>
      </w:r>
      <w:r w:rsidR="00EA6148" w:rsidRPr="00EA6148">
        <w:rPr>
          <w:szCs w:val="28"/>
        </w:rPr>
        <w:t xml:space="preserve"> в сфере образования между:</w:t>
      </w:r>
    </w:p>
    <w:p w:rsidR="00590E63" w:rsidRDefault="00590E63" w:rsidP="00EA6148">
      <w:pPr>
        <w:tabs>
          <w:tab w:val="left" w:pos="4962"/>
        </w:tabs>
        <w:ind w:firstLine="709"/>
        <w:jc w:val="both"/>
        <w:rPr>
          <w:szCs w:val="28"/>
        </w:rPr>
      </w:pPr>
      <w:r w:rsidRPr="00EA6148">
        <w:rPr>
          <w:szCs w:val="28"/>
        </w:rPr>
        <w:t>уполномоченным органом исполнительной власти Приморского края в сфере общего образования, дополнительного образования детей и взрослых на территории Приморского края</w:t>
      </w:r>
      <w:r>
        <w:rPr>
          <w:szCs w:val="28"/>
        </w:rPr>
        <w:t xml:space="preserve"> (м</w:t>
      </w:r>
      <w:r w:rsidRPr="00EA6148">
        <w:rPr>
          <w:szCs w:val="28"/>
        </w:rPr>
        <w:t>инистерство</w:t>
      </w:r>
      <w:r w:rsidR="00BD7458">
        <w:rPr>
          <w:szCs w:val="28"/>
        </w:rPr>
        <w:t>м</w:t>
      </w:r>
      <w:r w:rsidRPr="00EA6148">
        <w:rPr>
          <w:szCs w:val="28"/>
        </w:rPr>
        <w:t xml:space="preserve"> образов</w:t>
      </w:r>
      <w:r>
        <w:rPr>
          <w:szCs w:val="28"/>
        </w:rPr>
        <w:t>ания Приморского края)</w:t>
      </w:r>
      <w:r>
        <w:rPr>
          <w:szCs w:val="28"/>
        </w:rPr>
        <w:t>;</w:t>
      </w:r>
      <w:r w:rsidRPr="00EA6148">
        <w:rPr>
          <w:szCs w:val="28"/>
        </w:rPr>
        <w:t xml:space="preserve"> </w:t>
      </w:r>
    </w:p>
    <w:p w:rsidR="00EA6148" w:rsidRDefault="00590E63" w:rsidP="00EA6148">
      <w:pPr>
        <w:tabs>
          <w:tab w:val="left" w:pos="4962"/>
        </w:tabs>
        <w:ind w:firstLine="709"/>
        <w:jc w:val="both"/>
        <w:rPr>
          <w:szCs w:val="28"/>
        </w:rPr>
      </w:pPr>
      <w:r w:rsidRPr="00EA6148">
        <w:rPr>
          <w:szCs w:val="28"/>
        </w:rPr>
        <w:t>уполномоченным органом исполнительной власти Приморского края в сферах профессионального образования, дополнительного профессионального образования, профессионального обучения, науки, содействия занятости населения</w:t>
      </w:r>
      <w:r>
        <w:rPr>
          <w:szCs w:val="28"/>
        </w:rPr>
        <w:t xml:space="preserve"> на территории Приморского края</w:t>
      </w:r>
      <w:r>
        <w:rPr>
          <w:szCs w:val="28"/>
        </w:rPr>
        <w:t xml:space="preserve"> (м</w:t>
      </w:r>
      <w:r w:rsidR="00EA6148" w:rsidRPr="00EA6148">
        <w:rPr>
          <w:szCs w:val="28"/>
        </w:rPr>
        <w:t>инистерство</w:t>
      </w:r>
      <w:r w:rsidR="00BD7458">
        <w:rPr>
          <w:szCs w:val="28"/>
        </w:rPr>
        <w:t>м</w:t>
      </w:r>
      <w:bookmarkStart w:id="0" w:name="_GoBack"/>
      <w:bookmarkEnd w:id="0"/>
      <w:r w:rsidR="00EA6148" w:rsidRPr="00EA6148">
        <w:rPr>
          <w:szCs w:val="28"/>
        </w:rPr>
        <w:t xml:space="preserve"> профессионального образования и занятости населения Приморского края</w:t>
      </w:r>
      <w:r>
        <w:rPr>
          <w:szCs w:val="28"/>
        </w:rPr>
        <w:t>)</w:t>
      </w:r>
      <w:r w:rsidR="00EA6148">
        <w:rPr>
          <w:szCs w:val="28"/>
        </w:rPr>
        <w:t>;</w:t>
      </w:r>
    </w:p>
    <w:p w:rsidR="00E24DD3" w:rsidRDefault="00EA6148" w:rsidP="00902E05">
      <w:pPr>
        <w:tabs>
          <w:tab w:val="left" w:pos="4962"/>
        </w:tabs>
        <w:ind w:firstLine="709"/>
        <w:jc w:val="both"/>
        <w:rPr>
          <w:bCs/>
          <w:color w:val="000000"/>
          <w:szCs w:val="28"/>
        </w:rPr>
      </w:pPr>
      <w:r w:rsidRPr="00EA6148">
        <w:rPr>
          <w:szCs w:val="28"/>
        </w:rPr>
        <w:t xml:space="preserve">органами исполнительной власти Приморского края, осуществляющими в пределах своих полномочий государственное управление в сфере здравоохранения, в сфере культуры и искусства и имеющими в своем ведении государственные (краевые) образовательные организации, </w:t>
      </w:r>
      <w:r w:rsidR="008A047F">
        <w:rPr>
          <w:bCs/>
          <w:color w:val="000000"/>
          <w:szCs w:val="28"/>
        </w:rPr>
        <w:t>комитет</w:t>
      </w:r>
    </w:p>
    <w:p w:rsidR="00902E05" w:rsidRDefault="00902E05" w:rsidP="00902E05">
      <w:pPr>
        <w:tabs>
          <w:tab w:val="left" w:pos="4962"/>
        </w:tabs>
        <w:ind w:firstLine="709"/>
        <w:jc w:val="both"/>
        <w:rPr>
          <w:rFonts w:cs="PT Astra Serif"/>
          <w:bCs/>
          <w:color w:val="000000"/>
          <w:szCs w:val="28"/>
        </w:rPr>
      </w:pPr>
    </w:p>
    <w:p w:rsidR="00F65753" w:rsidRPr="004601FD" w:rsidRDefault="00F65753" w:rsidP="00AB35C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75CEB">
      <w:pPr>
        <w:ind w:firstLine="709"/>
        <w:jc w:val="both"/>
        <w:rPr>
          <w:szCs w:val="28"/>
        </w:rPr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9E7B45" w:rsidRPr="00E24DD3">
        <w:rPr>
          <w:szCs w:val="28"/>
        </w:rPr>
        <w:t xml:space="preserve">"О внесении изменений в Закон Приморского края </w:t>
      </w:r>
      <w:r w:rsidR="00902E05" w:rsidRPr="00902E05">
        <w:rPr>
          <w:szCs w:val="28"/>
        </w:rPr>
        <w:t>"Об образовании в Приморском крае"</w:t>
      </w:r>
      <w:r w:rsidR="00902E05">
        <w:rPr>
          <w:szCs w:val="28"/>
        </w:rPr>
        <w:t>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</w:t>
      </w:r>
      <w:r w:rsidR="009E7B45" w:rsidRPr="00E24DD3">
        <w:rPr>
          <w:szCs w:val="28"/>
        </w:rPr>
        <w:t xml:space="preserve">"О внесении изменений в </w:t>
      </w:r>
      <w:r w:rsidR="0042548F">
        <w:rPr>
          <w:szCs w:val="28"/>
        </w:rPr>
        <w:t>Закон</w:t>
      </w:r>
      <w:r w:rsidR="009E7B45" w:rsidRPr="00E24DD3">
        <w:rPr>
          <w:szCs w:val="28"/>
        </w:rPr>
        <w:t xml:space="preserve"> Приморского края </w:t>
      </w:r>
      <w:r w:rsidR="00902E05" w:rsidRPr="00902E05">
        <w:rPr>
          <w:szCs w:val="28"/>
        </w:rPr>
        <w:t>"Об образовании в Приморском крае"</w:t>
      </w:r>
      <w:r w:rsidR="009D2F7B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proofErr w:type="spellStart"/>
      <w:r w:rsidR="00261AF3">
        <w:t>Чемерису</w:t>
      </w:r>
      <w:proofErr w:type="spellEnd"/>
      <w:r w:rsidR="00261AF3">
        <w:t xml:space="preserve"> И.С</w:t>
      </w:r>
      <w:r>
        <w:t xml:space="preserve">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минут, в том числе для доклада </w:t>
      </w:r>
      <w:r w:rsidR="003E04EF">
        <w:t>-</w:t>
      </w:r>
      <w:r>
        <w:t xml:space="preserve"> </w:t>
      </w:r>
      <w:r w:rsidR="0042548F">
        <w:br/>
      </w:r>
      <w:r w:rsidR="00902E05">
        <w:t>3</w:t>
      </w:r>
      <w:r w:rsidR="0042548F">
        <w:t xml:space="preserve"> минут</w:t>
      </w:r>
      <w:r w:rsidR="00902E05">
        <w:t>ы</w:t>
      </w:r>
      <w:r w:rsidR="003E04EF">
        <w:t>, для содоклада -</w:t>
      </w:r>
      <w:r w:rsidR="0042548F">
        <w:t xml:space="preserve"> 2</w:t>
      </w:r>
      <w:r>
        <w:t xml:space="preserve"> минуты.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>И.С. Чемерис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6724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5A0" w:rsidRDefault="004B15A0">
      <w:r>
        <w:separator/>
      </w:r>
    </w:p>
  </w:endnote>
  <w:endnote w:type="continuationSeparator" w:id="0">
    <w:p w:rsidR="004B15A0" w:rsidRDefault="004B1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5A0" w:rsidRDefault="004B15A0">
      <w:r>
        <w:separator/>
      </w:r>
    </w:p>
  </w:footnote>
  <w:footnote w:type="continuationSeparator" w:id="0">
    <w:p w:rsidR="004B15A0" w:rsidRDefault="004B1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E6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0F08D6"/>
    <w:rsid w:val="000F5AF2"/>
    <w:rsid w:val="00130E21"/>
    <w:rsid w:val="00132E13"/>
    <w:rsid w:val="00160F97"/>
    <w:rsid w:val="00173627"/>
    <w:rsid w:val="00183DC4"/>
    <w:rsid w:val="001B3A35"/>
    <w:rsid w:val="001B71DB"/>
    <w:rsid w:val="001C2B69"/>
    <w:rsid w:val="001C3491"/>
    <w:rsid w:val="001C5162"/>
    <w:rsid w:val="0020003C"/>
    <w:rsid w:val="00200976"/>
    <w:rsid w:val="0021751F"/>
    <w:rsid w:val="002320C9"/>
    <w:rsid w:val="00242F2B"/>
    <w:rsid w:val="00261AF3"/>
    <w:rsid w:val="002B599A"/>
    <w:rsid w:val="002E7E4B"/>
    <w:rsid w:val="002F240A"/>
    <w:rsid w:val="00313F7F"/>
    <w:rsid w:val="00315381"/>
    <w:rsid w:val="00316C88"/>
    <w:rsid w:val="00357541"/>
    <w:rsid w:val="00373C5F"/>
    <w:rsid w:val="00383131"/>
    <w:rsid w:val="003B4C86"/>
    <w:rsid w:val="003D4A28"/>
    <w:rsid w:val="003D59D4"/>
    <w:rsid w:val="003E0080"/>
    <w:rsid w:val="003E04EF"/>
    <w:rsid w:val="003F0CFF"/>
    <w:rsid w:val="003F2358"/>
    <w:rsid w:val="004060BD"/>
    <w:rsid w:val="004118C6"/>
    <w:rsid w:val="0042548F"/>
    <w:rsid w:val="00441B18"/>
    <w:rsid w:val="00444FEF"/>
    <w:rsid w:val="00461E2B"/>
    <w:rsid w:val="004A15B0"/>
    <w:rsid w:val="004A7C9B"/>
    <w:rsid w:val="004B15A0"/>
    <w:rsid w:val="00541140"/>
    <w:rsid w:val="005547D0"/>
    <w:rsid w:val="0056338A"/>
    <w:rsid w:val="00590E63"/>
    <w:rsid w:val="005D2012"/>
    <w:rsid w:val="005E271D"/>
    <w:rsid w:val="005E4470"/>
    <w:rsid w:val="00645CFF"/>
    <w:rsid w:val="00672403"/>
    <w:rsid w:val="00692D49"/>
    <w:rsid w:val="006E2606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8007DA"/>
    <w:rsid w:val="008602F8"/>
    <w:rsid w:val="0087792E"/>
    <w:rsid w:val="00880002"/>
    <w:rsid w:val="008A047F"/>
    <w:rsid w:val="008C2299"/>
    <w:rsid w:val="008C65D4"/>
    <w:rsid w:val="00902E05"/>
    <w:rsid w:val="00942C88"/>
    <w:rsid w:val="00950EE9"/>
    <w:rsid w:val="00977944"/>
    <w:rsid w:val="0099314B"/>
    <w:rsid w:val="009949FE"/>
    <w:rsid w:val="009D1804"/>
    <w:rsid w:val="009D1C58"/>
    <w:rsid w:val="009D2F7B"/>
    <w:rsid w:val="009E5CD9"/>
    <w:rsid w:val="009E7B45"/>
    <w:rsid w:val="009F0165"/>
    <w:rsid w:val="009F626B"/>
    <w:rsid w:val="00A448E7"/>
    <w:rsid w:val="00A97609"/>
    <w:rsid w:val="00AB35CE"/>
    <w:rsid w:val="00AC324E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D7458"/>
    <w:rsid w:val="00BE16C2"/>
    <w:rsid w:val="00BF4EAD"/>
    <w:rsid w:val="00C045CC"/>
    <w:rsid w:val="00C22020"/>
    <w:rsid w:val="00C43903"/>
    <w:rsid w:val="00C705ED"/>
    <w:rsid w:val="00C749DB"/>
    <w:rsid w:val="00C87DB1"/>
    <w:rsid w:val="00C9335B"/>
    <w:rsid w:val="00C958B6"/>
    <w:rsid w:val="00CB64C0"/>
    <w:rsid w:val="00CD5F56"/>
    <w:rsid w:val="00CD7F22"/>
    <w:rsid w:val="00CE4A12"/>
    <w:rsid w:val="00CF52FF"/>
    <w:rsid w:val="00D12A55"/>
    <w:rsid w:val="00D17A7A"/>
    <w:rsid w:val="00D637DB"/>
    <w:rsid w:val="00DF0C00"/>
    <w:rsid w:val="00E0318E"/>
    <w:rsid w:val="00E24DD3"/>
    <w:rsid w:val="00E326C2"/>
    <w:rsid w:val="00E7004D"/>
    <w:rsid w:val="00E76788"/>
    <w:rsid w:val="00E77161"/>
    <w:rsid w:val="00E85955"/>
    <w:rsid w:val="00E87ACE"/>
    <w:rsid w:val="00EA6148"/>
    <w:rsid w:val="00EB267E"/>
    <w:rsid w:val="00EB6176"/>
    <w:rsid w:val="00EE155B"/>
    <w:rsid w:val="00F01DD8"/>
    <w:rsid w:val="00F34152"/>
    <w:rsid w:val="00F65753"/>
    <w:rsid w:val="00F7061A"/>
    <w:rsid w:val="00F7541A"/>
    <w:rsid w:val="00F75CEB"/>
    <w:rsid w:val="00F9264F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959A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E5104-7B1D-4EA6-8AFC-C67CE995C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Шмелева Валентина Александровна</cp:lastModifiedBy>
  <cp:revision>2</cp:revision>
  <cp:lastPrinted>2022-07-11T06:36:00Z</cp:lastPrinted>
  <dcterms:created xsi:type="dcterms:W3CDTF">2022-07-11T06:50:00Z</dcterms:created>
  <dcterms:modified xsi:type="dcterms:W3CDTF">2022-07-11T06:50:00Z</dcterms:modified>
</cp:coreProperties>
</file>