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6pt" o:ole="" fillcolor="window">
            <v:imagedata r:id="rId8" o:title="" grayscale="t"/>
          </v:shape>
          <o:OLEObject Type="Embed" ProgID="Word.Picture.8" ShapeID="_x0000_i1025" DrawAspect="Content" ObjectID="_1719225573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C717B4" w:rsidP="008E2C18">
            <w:pPr>
              <w:jc w:val="both"/>
            </w:pPr>
            <w:r>
              <w:t>О проекте закона Примор</w:t>
            </w:r>
            <w:r w:rsidR="007C59D4">
              <w:t xml:space="preserve">ского края </w:t>
            </w:r>
            <w:r w:rsidR="00D3792E">
              <w:t>"О внесении изменений в Закон Приморского края "</w:t>
            </w:r>
            <w:r w:rsidR="00D3792E">
              <w:rPr>
                <w:szCs w:val="28"/>
              </w:rPr>
              <w:t>О жилищном фонде Приморского края коммерческого использования</w:t>
            </w:r>
            <w:r w:rsidR="00D3792E">
              <w:t>"</w:t>
            </w:r>
            <w:r>
              <w:t xml:space="preserve"> </w:t>
            </w:r>
            <w:r w:rsidR="00E96A57">
              <w:t>(</w:t>
            </w:r>
            <w:r w:rsidR="008E2C18">
              <w:t>третье чтение</w:t>
            </w:r>
            <w:r w:rsidR="0041510C"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D30DFE" w:rsidRPr="0041510C" w:rsidRDefault="00E96A57" w:rsidP="00D30DFE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</w:t>
      </w:r>
      <w:r w:rsidR="007C59D4">
        <w:rPr>
          <w:szCs w:val="28"/>
        </w:rPr>
        <w:t xml:space="preserve"> </w:t>
      </w:r>
      <w:r w:rsidR="008E2C18">
        <w:rPr>
          <w:szCs w:val="28"/>
        </w:rPr>
        <w:t xml:space="preserve">проект </w:t>
      </w:r>
      <w:r w:rsidRPr="00C475CE">
        <w:rPr>
          <w:szCs w:val="28"/>
        </w:rPr>
        <w:t>закона Приморского края</w:t>
      </w:r>
      <w:r w:rsidR="00D3792E">
        <w:rPr>
          <w:szCs w:val="28"/>
        </w:rPr>
        <w:t xml:space="preserve"> </w:t>
      </w:r>
      <w:r w:rsidR="00D3792E">
        <w:t>"О внесении изменений в Закон Приморского края "</w:t>
      </w:r>
      <w:r w:rsidR="00D3792E">
        <w:rPr>
          <w:szCs w:val="28"/>
        </w:rPr>
        <w:t>О жилищном фонде Приморского края коммерческого использования</w:t>
      </w:r>
      <w:r w:rsidR="00D3792E">
        <w:t>"</w:t>
      </w:r>
      <w:r w:rsidRPr="00C475CE">
        <w:rPr>
          <w:szCs w:val="28"/>
        </w:rPr>
        <w:t>,</w:t>
      </w:r>
      <w:r w:rsidR="00094174">
        <w:rPr>
          <w:szCs w:val="28"/>
        </w:rPr>
        <w:t xml:space="preserve"> </w:t>
      </w:r>
      <w:r w:rsidR="007C59D4">
        <w:rPr>
          <w:szCs w:val="28"/>
        </w:rPr>
        <w:t>руководствуясь статьей 14 Закона Приморского края от 22 декабря 2008 года № 373-</w:t>
      </w:r>
      <w:proofErr w:type="spellStart"/>
      <w:r w:rsidR="007C59D4">
        <w:rPr>
          <w:szCs w:val="28"/>
        </w:rPr>
        <w:t>КЗ</w:t>
      </w:r>
      <w:proofErr w:type="spellEnd"/>
      <w:r w:rsidR="007C59D4">
        <w:rPr>
          <w:szCs w:val="28"/>
        </w:rPr>
        <w:t xml:space="preserve"> "О законодательной деятельности в Приморском крае"</w:t>
      </w:r>
      <w:r w:rsidR="007C59D4">
        <w:t xml:space="preserve">, </w:t>
      </w:r>
      <w:r w:rsidR="007C59D4">
        <w:rPr>
          <w:szCs w:val="28"/>
        </w:rPr>
        <w:t>комитет</w:t>
      </w:r>
    </w:p>
    <w:p w:rsidR="00E96A57" w:rsidRDefault="00E96A57" w:rsidP="006E3025">
      <w:pPr>
        <w:jc w:val="both"/>
        <w:rPr>
          <w:szCs w:val="28"/>
        </w:rPr>
      </w:pPr>
    </w:p>
    <w:p w:rsidR="00E96A57" w:rsidRDefault="00E96A57" w:rsidP="00E96A57">
      <w:pPr>
        <w:jc w:val="both"/>
      </w:pPr>
      <w:r>
        <w:rPr>
          <w:szCs w:val="28"/>
        </w:rPr>
        <w:t>РЕШИЛ: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1.Внести</w:t>
      </w:r>
      <w:proofErr w:type="spellEnd"/>
      <w:r>
        <w:rPr>
          <w:szCs w:val="28"/>
        </w:rPr>
        <w:t xml:space="preserve"> проект </w:t>
      </w:r>
      <w:r w:rsidRPr="00C475CE">
        <w:rPr>
          <w:szCs w:val="28"/>
        </w:rPr>
        <w:t xml:space="preserve">закона Приморского края </w:t>
      </w:r>
      <w:r w:rsidR="00E446F1">
        <w:t>"О внесении изменений в Закон Приморского края "</w:t>
      </w:r>
      <w:r w:rsidR="00E446F1">
        <w:rPr>
          <w:szCs w:val="28"/>
        </w:rPr>
        <w:t>О жилищном фонде Приморского края коммерческого использования</w:t>
      </w:r>
      <w:r w:rsidR="00E446F1">
        <w:t>"</w:t>
      </w:r>
      <w:r>
        <w:rPr>
          <w:szCs w:val="28"/>
        </w:rPr>
        <w:t xml:space="preserve"> на рассмотрение Законо</w:t>
      </w:r>
      <w:r w:rsidR="00244CC0">
        <w:rPr>
          <w:szCs w:val="28"/>
        </w:rPr>
        <w:t xml:space="preserve">дательного Собрания в </w:t>
      </w:r>
      <w:r w:rsidR="002F5748">
        <w:rPr>
          <w:szCs w:val="28"/>
        </w:rPr>
        <w:t>июл</w:t>
      </w:r>
      <w:bookmarkStart w:id="1" w:name="_GoBack"/>
      <w:bookmarkEnd w:id="1"/>
      <w:r w:rsidR="00D3792E">
        <w:rPr>
          <w:szCs w:val="28"/>
        </w:rPr>
        <w:t>е</w:t>
      </w:r>
      <w:r w:rsidR="007C59D4">
        <w:rPr>
          <w:szCs w:val="28"/>
        </w:rPr>
        <w:t xml:space="preserve"> 2022</w:t>
      </w:r>
      <w:r>
        <w:rPr>
          <w:szCs w:val="28"/>
        </w:rPr>
        <w:t xml:space="preserve"> года в</w:t>
      </w:r>
      <w:r w:rsidR="008E2C18">
        <w:rPr>
          <w:szCs w:val="28"/>
        </w:rPr>
        <w:t xml:space="preserve"> третьем чтении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 xml:space="preserve">закона Приморского края </w:t>
      </w:r>
      <w:r w:rsidR="00D3792E">
        <w:t>"О внесении изменений в Закон Приморского края "</w:t>
      </w:r>
      <w:r w:rsidR="00D3792E">
        <w:rPr>
          <w:szCs w:val="28"/>
        </w:rPr>
        <w:t>О жилищном фонде Приморского края коммерческого использования</w:t>
      </w:r>
      <w:r w:rsidR="00D3792E">
        <w:t>"</w:t>
      </w:r>
      <w:r w:rsidR="009F315E">
        <w:rPr>
          <w:szCs w:val="28"/>
        </w:rPr>
        <w:t xml:space="preserve"> </w:t>
      </w:r>
      <w:r>
        <w:rPr>
          <w:szCs w:val="28"/>
        </w:rPr>
        <w:t>в</w:t>
      </w:r>
      <w:r w:rsidR="00094174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3.Поручить</w:t>
      </w:r>
      <w:proofErr w:type="spellEnd"/>
      <w:r w:rsidR="00E446F1">
        <w:rPr>
          <w:szCs w:val="28"/>
        </w:rPr>
        <w:t xml:space="preserve"> </w:t>
      </w:r>
      <w:proofErr w:type="spellStart"/>
      <w:r w:rsidR="00E446F1">
        <w:rPr>
          <w:szCs w:val="28"/>
        </w:rPr>
        <w:t>Авдои</w:t>
      </w:r>
      <w:proofErr w:type="spellEnd"/>
      <w:r w:rsidR="00E446F1">
        <w:rPr>
          <w:szCs w:val="28"/>
        </w:rPr>
        <w:t xml:space="preserve"> </w:t>
      </w:r>
      <w:proofErr w:type="spellStart"/>
      <w:r w:rsidR="00E446F1">
        <w:rPr>
          <w:szCs w:val="28"/>
        </w:rPr>
        <w:t>Джони</w:t>
      </w:r>
      <w:proofErr w:type="spellEnd"/>
      <w:r w:rsidR="00E446F1">
        <w:rPr>
          <w:szCs w:val="28"/>
        </w:rPr>
        <w:t xml:space="preserve"> </w:t>
      </w:r>
      <w:proofErr w:type="spellStart"/>
      <w:r w:rsidR="00E446F1">
        <w:rPr>
          <w:szCs w:val="28"/>
        </w:rPr>
        <w:t>Титаловичу</w:t>
      </w:r>
      <w:proofErr w:type="spellEnd"/>
      <w:r w:rsidRPr="00E446F1">
        <w:rPr>
          <w:szCs w:val="28"/>
        </w:rPr>
        <w:t>,</w:t>
      </w:r>
      <w:r w:rsidR="007C59D4" w:rsidRPr="00E446F1">
        <w:rPr>
          <w:szCs w:val="28"/>
        </w:rPr>
        <w:t xml:space="preserve"> заместителю председателя</w:t>
      </w:r>
      <w:r>
        <w:rPr>
          <w:szCs w:val="28"/>
        </w:rPr>
        <w:t xml:space="preserve"> комитета Законодательного Собрания по экономической политике и собственности выступить на заседании Законодательного Собрания с докладом по данному вопросу.</w:t>
      </w:r>
    </w:p>
    <w:p w:rsidR="00E96A57" w:rsidRDefault="00E96A57" w:rsidP="00E96A57">
      <w:pPr>
        <w:ind w:firstLine="709"/>
        <w:jc w:val="both"/>
        <w:rPr>
          <w:szCs w:val="28"/>
        </w:rPr>
      </w:pPr>
    </w:p>
    <w:p w:rsidR="00E96A57" w:rsidRDefault="00E96A57" w:rsidP="00E96A57">
      <w:pPr>
        <w:ind w:firstLine="709"/>
        <w:jc w:val="both"/>
      </w:pP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</w:t>
      </w:r>
      <w:r w:rsidR="00A40448">
        <w:rPr>
          <w:szCs w:val="28"/>
        </w:rPr>
        <w:t>е</w:t>
      </w:r>
      <w:r w:rsidR="00A05330">
        <w:rPr>
          <w:szCs w:val="28"/>
        </w:rPr>
        <w:t>мя для рассмотрения вопроса – 5</w:t>
      </w:r>
      <w:r>
        <w:rPr>
          <w:szCs w:val="28"/>
        </w:rPr>
        <w:t xml:space="preserve"> минут, в том числе для доклада – 2 минуты.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E96A57" w:rsidRDefault="0041510C" w:rsidP="00E96A5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7C59D4">
        <w:t>В.В</w:t>
      </w:r>
      <w:proofErr w:type="spellEnd"/>
      <w:r w:rsidR="007C59D4">
        <w:t>. Исаков</w:t>
      </w:r>
    </w:p>
    <w:sectPr w:rsidR="00357541" w:rsidRPr="00E96A57" w:rsidSect="00BA529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726" w:rsidRDefault="00BD3726">
      <w:r>
        <w:separator/>
      </w:r>
    </w:p>
  </w:endnote>
  <w:endnote w:type="continuationSeparator" w:id="0">
    <w:p w:rsidR="00BD3726" w:rsidRDefault="00BD3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726" w:rsidRDefault="00BD3726">
      <w:r>
        <w:separator/>
      </w:r>
    </w:p>
  </w:footnote>
  <w:footnote w:type="continuationSeparator" w:id="0">
    <w:p w:rsidR="00BD3726" w:rsidRDefault="00BD37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A529B" w:rsidP="00BA52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30DF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94174"/>
    <w:rsid w:val="001352DD"/>
    <w:rsid w:val="001476CA"/>
    <w:rsid w:val="00160F97"/>
    <w:rsid w:val="001B3A35"/>
    <w:rsid w:val="001C5162"/>
    <w:rsid w:val="0020003C"/>
    <w:rsid w:val="00242F8F"/>
    <w:rsid w:val="00244CC0"/>
    <w:rsid w:val="00245DE4"/>
    <w:rsid w:val="00262A5D"/>
    <w:rsid w:val="00287F9B"/>
    <w:rsid w:val="002F5748"/>
    <w:rsid w:val="003113B1"/>
    <w:rsid w:val="00321F20"/>
    <w:rsid w:val="00357541"/>
    <w:rsid w:val="00383131"/>
    <w:rsid w:val="003B4C86"/>
    <w:rsid w:val="003D3B2B"/>
    <w:rsid w:val="003D4A28"/>
    <w:rsid w:val="003F2358"/>
    <w:rsid w:val="003F61F3"/>
    <w:rsid w:val="0041510C"/>
    <w:rsid w:val="00430144"/>
    <w:rsid w:val="00461E2B"/>
    <w:rsid w:val="005E7861"/>
    <w:rsid w:val="006435CE"/>
    <w:rsid w:val="006617B9"/>
    <w:rsid w:val="00692D49"/>
    <w:rsid w:val="006A5F79"/>
    <w:rsid w:val="006B2814"/>
    <w:rsid w:val="006E3025"/>
    <w:rsid w:val="007128C1"/>
    <w:rsid w:val="007258FB"/>
    <w:rsid w:val="00751091"/>
    <w:rsid w:val="00787FC7"/>
    <w:rsid w:val="007A1736"/>
    <w:rsid w:val="007C59D4"/>
    <w:rsid w:val="007F0598"/>
    <w:rsid w:val="008602F8"/>
    <w:rsid w:val="0087792E"/>
    <w:rsid w:val="008B133D"/>
    <w:rsid w:val="008E2C18"/>
    <w:rsid w:val="0099314B"/>
    <w:rsid w:val="009A01C9"/>
    <w:rsid w:val="009C740C"/>
    <w:rsid w:val="009E5CD9"/>
    <w:rsid w:val="009F0165"/>
    <w:rsid w:val="009F315E"/>
    <w:rsid w:val="009F626B"/>
    <w:rsid w:val="00A05330"/>
    <w:rsid w:val="00A14FCF"/>
    <w:rsid w:val="00A40448"/>
    <w:rsid w:val="00A54B84"/>
    <w:rsid w:val="00B668A9"/>
    <w:rsid w:val="00B803DE"/>
    <w:rsid w:val="00BA5100"/>
    <w:rsid w:val="00BA529B"/>
    <w:rsid w:val="00BD3726"/>
    <w:rsid w:val="00BD582E"/>
    <w:rsid w:val="00BE16C2"/>
    <w:rsid w:val="00C717B4"/>
    <w:rsid w:val="00C856E0"/>
    <w:rsid w:val="00C9335B"/>
    <w:rsid w:val="00C958B6"/>
    <w:rsid w:val="00D06E7F"/>
    <w:rsid w:val="00D17A7A"/>
    <w:rsid w:val="00D30DFE"/>
    <w:rsid w:val="00D3792E"/>
    <w:rsid w:val="00D91C07"/>
    <w:rsid w:val="00DF1035"/>
    <w:rsid w:val="00E04D4D"/>
    <w:rsid w:val="00E446F1"/>
    <w:rsid w:val="00E77161"/>
    <w:rsid w:val="00E94090"/>
    <w:rsid w:val="00E96A57"/>
    <w:rsid w:val="00ED1374"/>
    <w:rsid w:val="00F01DD8"/>
    <w:rsid w:val="00F36028"/>
    <w:rsid w:val="00F463F7"/>
    <w:rsid w:val="00F75FD6"/>
    <w:rsid w:val="00F77E62"/>
    <w:rsid w:val="00F9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05428-1BD3-4006-A866-82336D1CF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75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46</cp:revision>
  <cp:lastPrinted>2022-05-17T01:21:00Z</cp:lastPrinted>
  <dcterms:created xsi:type="dcterms:W3CDTF">2014-08-03T23:22:00Z</dcterms:created>
  <dcterms:modified xsi:type="dcterms:W3CDTF">2022-07-13T03:53:00Z</dcterms:modified>
</cp:coreProperties>
</file>