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79080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494DB6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94DB6">
            <w:pPr>
              <w:jc w:val="both"/>
            </w:pPr>
            <w:r>
              <w:t xml:space="preserve">О проекте закона Приморского края </w:t>
            </w:r>
            <w:r w:rsidR="00494DB6">
              <w:t>"О внесении изменения в статью 26 Закона Приморского края "</w:t>
            </w:r>
            <w:r w:rsidR="00494DB6">
              <w:rPr>
                <w:szCs w:val="28"/>
              </w:rPr>
              <w:t xml:space="preserve">О системе капитального ремонта </w:t>
            </w:r>
            <w:proofErr w:type="gramStart"/>
            <w:r w:rsidR="00494DB6">
              <w:rPr>
                <w:szCs w:val="28"/>
              </w:rPr>
              <w:t>много-квартирных</w:t>
            </w:r>
            <w:proofErr w:type="gramEnd"/>
            <w:r w:rsidR="00494DB6">
              <w:rPr>
                <w:szCs w:val="28"/>
              </w:rPr>
              <w:t xml:space="preserve"> домов в Приморском крае</w:t>
            </w:r>
            <w:r w:rsidR="00494DB6">
              <w:t>"</w:t>
            </w:r>
            <w:r w:rsidR="00494DB6">
              <w:t xml:space="preserve"> </w:t>
            </w:r>
            <w:r>
              <w:t>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 w:rsidR="00494DB6">
        <w:rPr>
          <w:szCs w:val="28"/>
        </w:rPr>
        <w:t xml:space="preserve">и обсудив </w:t>
      </w:r>
      <w:r w:rsidRPr="00C475CE">
        <w:rPr>
          <w:szCs w:val="28"/>
        </w:rPr>
        <w:t>проект закона Приморского края</w:t>
      </w:r>
      <w:r w:rsidR="00494DB6">
        <w:rPr>
          <w:szCs w:val="28"/>
        </w:rPr>
        <w:t xml:space="preserve"> </w:t>
      </w:r>
      <w:r w:rsidR="00494DB6">
        <w:t>"О внесении изменения в статью 26 Закона Приморского края "</w:t>
      </w:r>
      <w:r w:rsidR="00494DB6">
        <w:rPr>
          <w:szCs w:val="28"/>
        </w:rPr>
        <w:t>О сис</w:t>
      </w:r>
      <w:r w:rsidR="00494DB6">
        <w:rPr>
          <w:szCs w:val="28"/>
        </w:rPr>
        <w:t>теме капитального ремонта много</w:t>
      </w:r>
      <w:r w:rsidR="00494DB6">
        <w:rPr>
          <w:szCs w:val="28"/>
        </w:rPr>
        <w:t>квартирных домов в Приморском крае</w:t>
      </w:r>
      <w:r w:rsidR="00494DB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94DB6">
        <w:t>"О внесении изменения в статью 26 Закона Приморского края "</w:t>
      </w:r>
      <w:r w:rsidR="00494DB6">
        <w:rPr>
          <w:szCs w:val="28"/>
        </w:rPr>
        <w:t>О сис</w:t>
      </w:r>
      <w:r w:rsidR="00494DB6">
        <w:rPr>
          <w:szCs w:val="28"/>
        </w:rPr>
        <w:t>теме капитального ремонта много</w:t>
      </w:r>
      <w:bookmarkStart w:id="1" w:name="_GoBack"/>
      <w:bookmarkEnd w:id="1"/>
      <w:r w:rsidR="00494DB6">
        <w:rPr>
          <w:szCs w:val="28"/>
        </w:rPr>
        <w:t>квартирных домов в Приморском крае</w:t>
      </w:r>
      <w:r w:rsidR="00494DB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749" w:rsidRDefault="00EA3749">
      <w:r>
        <w:separator/>
      </w:r>
    </w:p>
  </w:endnote>
  <w:endnote w:type="continuationSeparator" w:id="0">
    <w:p w:rsidR="00EA3749" w:rsidRDefault="00EA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749" w:rsidRDefault="00EA3749">
      <w:r>
        <w:separator/>
      </w:r>
    </w:p>
  </w:footnote>
  <w:footnote w:type="continuationSeparator" w:id="0">
    <w:p w:rsidR="00EA3749" w:rsidRDefault="00EA3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94DB6"/>
    <w:rsid w:val="004E7986"/>
    <w:rsid w:val="00515FC7"/>
    <w:rsid w:val="005C5568"/>
    <w:rsid w:val="00685172"/>
    <w:rsid w:val="00692D49"/>
    <w:rsid w:val="006E286D"/>
    <w:rsid w:val="007128C1"/>
    <w:rsid w:val="007258FB"/>
    <w:rsid w:val="00751091"/>
    <w:rsid w:val="007F0598"/>
    <w:rsid w:val="008602F8"/>
    <w:rsid w:val="00872827"/>
    <w:rsid w:val="0087792E"/>
    <w:rsid w:val="00880E13"/>
    <w:rsid w:val="008B133D"/>
    <w:rsid w:val="008E2486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A3749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31</cp:revision>
  <cp:lastPrinted>2022-05-17T01:27:00Z</cp:lastPrinted>
  <dcterms:created xsi:type="dcterms:W3CDTF">2014-08-03T23:22:00Z</dcterms:created>
  <dcterms:modified xsi:type="dcterms:W3CDTF">2022-06-27T21:55:00Z</dcterms:modified>
</cp:coreProperties>
</file>