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 grayscale="t"/>
                </v:shape>
                <o:OLEObject Type="Embed" ProgID="Word.Picture.8" ShapeID="_x0000_i1025" DrawAspect="Content" ObjectID="_17178437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09D4" w:rsidRPr="00A12BA3" w:rsidRDefault="00A709D4" w:rsidP="00A709D4">
      <w:pPr>
        <w:jc w:val="center"/>
        <w:outlineLvl w:val="0"/>
        <w:rPr>
          <w:b/>
          <w:szCs w:val="28"/>
        </w:rPr>
      </w:pPr>
      <w:r w:rsidRPr="00A12BA3">
        <w:rPr>
          <w:b/>
          <w:szCs w:val="28"/>
        </w:rPr>
        <w:t xml:space="preserve">О ВНЕСЕНИИ ИЗМЕНЕНИЙ В ЗАКОН ПРИМОРСКОГО КРАЯ </w:t>
      </w:r>
    </w:p>
    <w:p w:rsidR="00A709D4" w:rsidRPr="00A12BA3" w:rsidRDefault="00A709D4" w:rsidP="00A709D4">
      <w:pPr>
        <w:jc w:val="center"/>
        <w:outlineLvl w:val="0"/>
        <w:rPr>
          <w:szCs w:val="28"/>
        </w:rPr>
      </w:pPr>
      <w:r w:rsidRPr="00A12BA3">
        <w:rPr>
          <w:b/>
          <w:szCs w:val="28"/>
        </w:rPr>
        <w:t>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</w:t>
      </w:r>
    </w:p>
    <w:p w:rsidR="00A709D4" w:rsidRPr="00A12BA3" w:rsidRDefault="00A709D4" w:rsidP="00A709D4">
      <w:pPr>
        <w:jc w:val="center"/>
        <w:outlineLvl w:val="0"/>
        <w:rPr>
          <w:szCs w:val="28"/>
        </w:rPr>
      </w:pPr>
    </w:p>
    <w:p w:rsidR="00A709D4" w:rsidRDefault="00A709D4" w:rsidP="00A709D4">
      <w:pPr>
        <w:tabs>
          <w:tab w:val="left" w:pos="709"/>
        </w:tabs>
        <w:jc w:val="both"/>
        <w:rPr>
          <w:szCs w:val="28"/>
        </w:rPr>
      </w:pPr>
      <w:r w:rsidRPr="00A12BA3">
        <w:rPr>
          <w:b/>
          <w:sz w:val="24"/>
          <w:szCs w:val="24"/>
        </w:rPr>
        <w:tab/>
      </w:r>
      <w:r w:rsidRPr="00A12BA3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июня </w:t>
      </w:r>
      <w:r>
        <w:rPr>
          <w:szCs w:val="28"/>
        </w:rPr>
        <w:br/>
        <w:t>2022 года</w:t>
      </w:r>
    </w:p>
    <w:p w:rsidR="00A709D4" w:rsidRPr="00A12BA3" w:rsidRDefault="00A709D4" w:rsidP="00A709D4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A709D4" w:rsidRPr="00C46847" w:rsidRDefault="00A709D4" w:rsidP="00A709D4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C46847">
        <w:rPr>
          <w:rFonts w:eastAsia="SimSun"/>
          <w:bCs/>
          <w:szCs w:val="28"/>
          <w:lang w:eastAsia="zh-CN"/>
        </w:rPr>
        <w:t>СТАТЬЯ 1.</w:t>
      </w:r>
    </w:p>
    <w:p w:rsidR="00A709D4" w:rsidRPr="00C46847" w:rsidRDefault="00A709D4" w:rsidP="00A709D4">
      <w:pPr>
        <w:ind w:right="-1" w:firstLine="708"/>
        <w:jc w:val="both"/>
        <w:outlineLvl w:val="0"/>
        <w:rPr>
          <w:szCs w:val="28"/>
        </w:rPr>
      </w:pPr>
      <w:r w:rsidRPr="00C46847">
        <w:rPr>
          <w:szCs w:val="28"/>
        </w:rPr>
        <w:t>Внести в Закон Приморского края от 5 мая 2015 года № 620-КЗ</w:t>
      </w:r>
      <w:r w:rsidRPr="00C46847">
        <w:rPr>
          <w:szCs w:val="28"/>
        </w:rPr>
        <w:br/>
        <w:t>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(Ведомости Законодательного Собрания Приморского края, 2015, № 121, стр. 92; 2016, № 156, стр. 13, № 4, стр. 10; 2017, № 25, стр. 7; 2018, № 49, стр. 22, № 66, стр. 26; 2019, № 91, стр. 30</w:t>
      </w:r>
      <w:r>
        <w:rPr>
          <w:szCs w:val="28"/>
        </w:rPr>
        <w:t>; 2020, № 124, стр. 67</w:t>
      </w:r>
      <w:r w:rsidRPr="00C46847">
        <w:rPr>
          <w:szCs w:val="28"/>
        </w:rPr>
        <w:t>) следующие изменения:</w:t>
      </w:r>
    </w:p>
    <w:p w:rsidR="00A709D4" w:rsidRDefault="00A709D4" w:rsidP="00A709D4">
      <w:pPr>
        <w:ind w:right="-1" w:firstLine="708"/>
        <w:jc w:val="both"/>
        <w:outlineLvl w:val="0"/>
        <w:rPr>
          <w:szCs w:val="28"/>
        </w:rPr>
      </w:pPr>
      <w:r w:rsidRPr="00A1321C">
        <w:rPr>
          <w:szCs w:val="28"/>
        </w:rPr>
        <w:t>1)в раздел</w:t>
      </w:r>
      <w:r>
        <w:rPr>
          <w:szCs w:val="28"/>
        </w:rPr>
        <w:t>е</w:t>
      </w:r>
      <w:r w:rsidRPr="00A1321C">
        <w:rPr>
          <w:szCs w:val="28"/>
        </w:rPr>
        <w:t xml:space="preserve"> "Имущество, предназначенное для электро-, тепло-, газо- и водоснабжения населения, водоотведения, снабжения населения топливом"</w:t>
      </w:r>
      <w:r w:rsidRPr="001F2C83">
        <w:rPr>
          <w:szCs w:val="28"/>
        </w:rPr>
        <w:t xml:space="preserve"> </w:t>
      </w:r>
      <w:r w:rsidRPr="00A1321C">
        <w:rPr>
          <w:szCs w:val="28"/>
        </w:rPr>
        <w:t>приложени</w:t>
      </w:r>
      <w:r>
        <w:rPr>
          <w:szCs w:val="28"/>
        </w:rPr>
        <w:t>я</w:t>
      </w:r>
      <w:r w:rsidRPr="00A1321C">
        <w:rPr>
          <w:szCs w:val="28"/>
        </w:rPr>
        <w:t xml:space="preserve"> 1:</w:t>
      </w:r>
    </w:p>
    <w:p w:rsidR="00A709D4" w:rsidRPr="00A1321C" w:rsidRDefault="00A709D4" w:rsidP="00A709D4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A1321C">
        <w:rPr>
          <w:szCs w:val="28"/>
        </w:rPr>
        <w:t>пункт 7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A709D4" w:rsidRPr="005570A8" w:rsidTr="00A709D4">
        <w:tc>
          <w:tcPr>
            <w:tcW w:w="709" w:type="dxa"/>
            <w:shd w:val="clear" w:color="auto" w:fill="auto"/>
          </w:tcPr>
          <w:p w:rsidR="00A709D4" w:rsidRPr="00C215F6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709D4" w:rsidRPr="00C215F6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709D4" w:rsidRPr="00C215F6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709D4" w:rsidRPr="00C215F6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709D4" w:rsidRPr="00C215F6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09D4" w:rsidRPr="00C215F6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709D4" w:rsidRPr="00C215F6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C215F6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709D4" w:rsidRPr="00C215F6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5570A8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C215F6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Угольный склад</w:t>
            </w:r>
          </w:p>
        </w:tc>
        <w:tc>
          <w:tcPr>
            <w:tcW w:w="155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Абрамовка, ул. Советская, 26-а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24,5 кв. м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1980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112,211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C215F6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C215F6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C215F6">
              <w:rPr>
                <w:sz w:val="24"/>
                <w:szCs w:val="24"/>
              </w:rPr>
              <w:t>пальная казна админи-страции Григорь</w:t>
            </w:r>
            <w:r>
              <w:rPr>
                <w:sz w:val="24"/>
                <w:szCs w:val="24"/>
              </w:rPr>
              <w:t>-</w:t>
            </w:r>
            <w:r w:rsidRPr="00C215F6">
              <w:rPr>
                <w:sz w:val="24"/>
                <w:szCs w:val="24"/>
              </w:rPr>
              <w:t>евского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C215F6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sz w:val="24"/>
                <w:szCs w:val="24"/>
              </w:rPr>
              <w:t>с. Григорь</w:t>
            </w:r>
            <w:r>
              <w:rPr>
                <w:sz w:val="24"/>
                <w:szCs w:val="24"/>
              </w:rPr>
              <w:t>-</w:t>
            </w:r>
            <w:r w:rsidRPr="00C215F6">
              <w:rPr>
                <w:sz w:val="24"/>
                <w:szCs w:val="24"/>
              </w:rPr>
              <w:t>евка, ул.</w:t>
            </w:r>
            <w:r>
              <w:rPr>
                <w:sz w:val="24"/>
                <w:szCs w:val="24"/>
              </w:rPr>
              <w:t> </w:t>
            </w:r>
            <w:r w:rsidRPr="00C215F6">
              <w:rPr>
                <w:sz w:val="24"/>
                <w:szCs w:val="24"/>
              </w:rPr>
              <w:t>Калини</w:t>
            </w:r>
            <w:r>
              <w:rPr>
                <w:sz w:val="24"/>
                <w:szCs w:val="24"/>
              </w:rPr>
              <w:t>-</w:t>
            </w:r>
            <w:r w:rsidRPr="00C215F6">
              <w:rPr>
                <w:sz w:val="24"/>
                <w:szCs w:val="24"/>
              </w:rPr>
              <w:t>на, 34</w:t>
            </w:r>
          </w:p>
        </w:tc>
      </w:tr>
    </w:tbl>
    <w:p w:rsidR="00A709D4" w:rsidRPr="00C215F6" w:rsidRDefault="00A709D4" w:rsidP="00A709D4">
      <w:pPr>
        <w:ind w:firstLine="709"/>
        <w:rPr>
          <w:szCs w:val="28"/>
        </w:rPr>
      </w:pPr>
      <w:r>
        <w:rPr>
          <w:szCs w:val="28"/>
        </w:rPr>
        <w:t>б)</w:t>
      </w:r>
      <w:r w:rsidRPr="00C215F6">
        <w:rPr>
          <w:szCs w:val="28"/>
        </w:rPr>
        <w:t>пункт 16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A709D4" w:rsidRPr="00C215F6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C215F6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16.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Колодец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Новожатково, ул. Сахалин-ская, 7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1964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админи-страции Григорь-евского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Григорь-евка, ул. Калини-на, 34</w:t>
            </w:r>
          </w:p>
        </w:tc>
      </w:tr>
    </w:tbl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  <w:r>
        <w:rPr>
          <w:szCs w:val="28"/>
        </w:rPr>
        <w:lastRenderedPageBreak/>
        <w:t>в)</w:t>
      </w:r>
      <w:r w:rsidRPr="00C215F6">
        <w:rPr>
          <w:szCs w:val="28"/>
        </w:rPr>
        <w:t>дополнить пунктами 27-30</w:t>
      </w:r>
      <w:r>
        <w:rPr>
          <w:szCs w:val="28"/>
        </w:rPr>
        <w:t xml:space="preserve"> следующего содержания</w:t>
      </w:r>
      <w:r w:rsidRPr="00C215F6">
        <w:rPr>
          <w:szCs w:val="28"/>
        </w:rPr>
        <w:t>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A709D4" w:rsidRPr="00C215F6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C215F6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27.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Колодец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 Григорьевка, ул. Шевченко, 6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1960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админи-страции Григорь-евского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Григорь-евка, ул. Калини-на, 34</w:t>
            </w:r>
          </w:p>
        </w:tc>
      </w:tr>
      <w:tr w:rsidR="00A709D4" w:rsidRPr="00C215F6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28.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Колодец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Новожатково, ул. Кузнечная, 18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1967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админи-страции Григорь-евского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Григорь-евка, ул. Калини-на, 34</w:t>
            </w:r>
          </w:p>
        </w:tc>
      </w:tr>
      <w:tr w:rsidR="00A709D4" w:rsidRPr="00C215F6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29.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Тепловая сеть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Григорьевка, ул. Калинина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104,6 м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2001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админи-страции Григорь-евского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Григорь-евка, ул. Калини-на, 34</w:t>
            </w:r>
          </w:p>
        </w:tc>
      </w:tr>
      <w:tr w:rsidR="00A709D4" w:rsidRPr="00C215F6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30.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Тепловая сеть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Абрамовка, ул. Советская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305,8 м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админи-страции Григорь-евского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Григорь-евка, ул. Калини-на, 34</w:t>
            </w:r>
          </w:p>
        </w:tc>
      </w:tr>
    </w:tbl>
    <w:p w:rsidR="00A709D4" w:rsidRPr="005F4A47" w:rsidRDefault="00A709D4" w:rsidP="00A709D4">
      <w:pPr>
        <w:ind w:right="-1" w:firstLine="708"/>
        <w:outlineLvl w:val="0"/>
        <w:rPr>
          <w:szCs w:val="28"/>
        </w:rPr>
      </w:pPr>
      <w:r w:rsidRPr="005F4A47">
        <w:rPr>
          <w:szCs w:val="28"/>
        </w:rPr>
        <w:t xml:space="preserve">2)в приложении 2: </w:t>
      </w:r>
    </w:p>
    <w:p w:rsidR="00A709D4" w:rsidRDefault="00A709D4" w:rsidP="00A709D4">
      <w:pPr>
        <w:ind w:firstLine="709"/>
        <w:jc w:val="both"/>
        <w:outlineLvl w:val="0"/>
        <w:rPr>
          <w:szCs w:val="28"/>
        </w:rPr>
      </w:pPr>
      <w:r w:rsidRPr="005F4A47">
        <w:rPr>
          <w:szCs w:val="28"/>
        </w:rPr>
        <w:t>а)</w:t>
      </w:r>
      <w:r>
        <w:rPr>
          <w:szCs w:val="28"/>
        </w:rPr>
        <w:t xml:space="preserve">в </w:t>
      </w:r>
      <w:r w:rsidRPr="005F4A47">
        <w:rPr>
          <w:szCs w:val="28"/>
        </w:rPr>
        <w:t>раздел</w:t>
      </w:r>
      <w:r>
        <w:rPr>
          <w:szCs w:val="28"/>
        </w:rPr>
        <w:t>е</w:t>
      </w:r>
      <w:r w:rsidRPr="005F4A47">
        <w:rPr>
          <w:szCs w:val="28"/>
        </w:rPr>
        <w:t xml:space="preserve"> "Имущество, предназначенное для электро-, тепло-, газо- и водоснабжения населения, водоотведения, снабжения населения топливом"</w:t>
      </w:r>
      <w:r>
        <w:rPr>
          <w:szCs w:val="28"/>
        </w:rPr>
        <w:t>:</w:t>
      </w:r>
    </w:p>
    <w:p w:rsidR="00A709D4" w:rsidRPr="005F4A47" w:rsidRDefault="00A709D4" w:rsidP="00A709D4">
      <w:pPr>
        <w:ind w:firstLine="709"/>
        <w:jc w:val="both"/>
        <w:outlineLvl w:val="0"/>
        <w:rPr>
          <w:szCs w:val="28"/>
        </w:rPr>
      </w:pPr>
      <w:r w:rsidRPr="005F4A47">
        <w:rPr>
          <w:szCs w:val="28"/>
        </w:rPr>
        <w:t>пункт 33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A709D4" w:rsidRPr="005570A8" w:rsidTr="00A709D4">
        <w:tc>
          <w:tcPr>
            <w:tcW w:w="709" w:type="dxa"/>
            <w:shd w:val="clear" w:color="auto" w:fill="auto"/>
          </w:tcPr>
          <w:p w:rsidR="00A709D4" w:rsidRPr="005F4A47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709D4" w:rsidRPr="005F4A47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709D4" w:rsidRPr="005F4A47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709D4" w:rsidRPr="005F4A47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709D4" w:rsidRPr="005F4A47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09D4" w:rsidRPr="005F4A47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709D4" w:rsidRPr="005F4A47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5F4A47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709D4" w:rsidRPr="005F4A47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5570A8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5F4A47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Котельная </w:t>
            </w:r>
          </w:p>
        </w:tc>
        <w:tc>
          <w:tcPr>
            <w:tcW w:w="155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с. Ивановка, </w:t>
            </w: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 Заречен-ская, 51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322,7 кв. м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1995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709D4">
              <w:rPr>
                <w:rFonts w:eastAsia="Calibri"/>
                <w:sz w:val="22"/>
                <w:szCs w:val="22"/>
                <w:lang w:eastAsia="en-US"/>
              </w:rPr>
              <w:t>2020,281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709D4">
              <w:rPr>
                <w:rFonts w:eastAsia="Calibri"/>
                <w:sz w:val="22"/>
                <w:szCs w:val="22"/>
                <w:lang w:eastAsia="en-US"/>
              </w:rPr>
              <w:t>647,759</w:t>
            </w:r>
          </w:p>
        </w:tc>
        <w:tc>
          <w:tcPr>
            <w:tcW w:w="1276" w:type="dxa"/>
            <w:shd w:val="clear" w:color="auto" w:fill="auto"/>
          </w:tcPr>
          <w:p w:rsidR="00A709D4" w:rsidRPr="005F4A47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Админи-</w:t>
            </w:r>
          </w:p>
          <w:p w:rsidR="00A709D4" w:rsidRPr="005F4A47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5F4A47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с. Ивановка, ул. Совет-ская, 1</w:t>
            </w:r>
          </w:p>
        </w:tc>
      </w:tr>
    </w:tbl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  <w:r>
        <w:rPr>
          <w:szCs w:val="28"/>
        </w:rPr>
        <w:br w:type="page"/>
      </w:r>
      <w:r w:rsidRPr="00AF191B">
        <w:rPr>
          <w:szCs w:val="28"/>
        </w:rPr>
        <w:lastRenderedPageBreak/>
        <w:t>пункт 52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A709D4" w:rsidRPr="00AF191B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AF191B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52.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Водопровод-ная сеть</w:t>
            </w:r>
          </w:p>
        </w:tc>
        <w:tc>
          <w:tcPr>
            <w:tcW w:w="155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Горбатка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2909,6 м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1976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516,844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Ивановка, ул. Совет-ская, 1</w:t>
            </w:r>
          </w:p>
        </w:tc>
      </w:tr>
    </w:tbl>
    <w:p w:rsidR="00A709D4" w:rsidRPr="00AF191B" w:rsidRDefault="00A709D4" w:rsidP="00A709D4">
      <w:pPr>
        <w:ind w:firstLine="709"/>
        <w:rPr>
          <w:szCs w:val="28"/>
        </w:rPr>
      </w:pPr>
      <w:r w:rsidRPr="00AF191B">
        <w:rPr>
          <w:szCs w:val="28"/>
        </w:rPr>
        <w:t>пункт 62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A709D4" w:rsidRPr="00AF191B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AF191B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62.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Сети водопровод-ные 16/19</w:t>
            </w:r>
          </w:p>
        </w:tc>
        <w:tc>
          <w:tcPr>
            <w:tcW w:w="155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с. Ивановка, </w:t>
            </w: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 Колхоз-ная, 9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2538,0 м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1958-1984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88,241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Ивановка, ул. Совет-ская, 1</w:t>
            </w:r>
          </w:p>
        </w:tc>
      </w:tr>
    </w:tbl>
    <w:p w:rsidR="00A709D4" w:rsidRPr="00AF191B" w:rsidRDefault="00A709D4" w:rsidP="00A709D4">
      <w:pPr>
        <w:ind w:firstLine="709"/>
        <w:rPr>
          <w:szCs w:val="28"/>
        </w:rPr>
      </w:pPr>
      <w:r w:rsidRPr="00AF191B">
        <w:rPr>
          <w:szCs w:val="28"/>
        </w:rPr>
        <w:t>дополнить</w:t>
      </w:r>
      <w:r w:rsidRPr="00AF191B">
        <w:rPr>
          <w:b/>
          <w:color w:val="FF0000"/>
          <w:szCs w:val="28"/>
        </w:rPr>
        <w:t xml:space="preserve"> </w:t>
      </w:r>
      <w:r w:rsidRPr="00AF191B">
        <w:rPr>
          <w:szCs w:val="28"/>
        </w:rPr>
        <w:t>пунктами 95-100</w:t>
      </w:r>
      <w:r>
        <w:rPr>
          <w:szCs w:val="28"/>
        </w:rPr>
        <w:t xml:space="preserve"> следующего содержания</w:t>
      </w:r>
      <w:r w:rsidRPr="00AF191B">
        <w:rPr>
          <w:szCs w:val="28"/>
        </w:rPr>
        <w:t>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A709D4" w:rsidRPr="00AF191B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AF191B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95.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Трубчатый колодец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Николаевка, ул. Ленинская, 84-а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1979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Ивановка, ул. Совет-ская, 1</w:t>
            </w:r>
          </w:p>
        </w:tc>
      </w:tr>
      <w:tr w:rsidR="00A709D4" w:rsidRPr="00AF191B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96.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Колодец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с. Горбатка, </w:t>
            </w:r>
          </w:p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 Степная, 2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1959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Ивановка, ул. Совет-ская, 1</w:t>
            </w:r>
          </w:p>
        </w:tc>
      </w:tr>
      <w:tr w:rsidR="00A709D4" w:rsidRPr="00AF191B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97.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Колодец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с. Горбатка, </w:t>
            </w:r>
          </w:p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 Заречная, 5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1960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Ивановка, ул. Совет-ская, 1</w:t>
            </w:r>
          </w:p>
        </w:tc>
      </w:tr>
      <w:tr w:rsidR="00A709D4" w:rsidRPr="00AF191B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98.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Колодец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Николаевка, ул. Первомай-ская, 44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1958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Ивановка, ул. Совет-ская, 1</w:t>
            </w:r>
          </w:p>
        </w:tc>
      </w:tr>
      <w:tr w:rsidR="00A709D4" w:rsidRPr="00AF191B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99.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Колодец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Николаевка, ул. Комсомоль-ская, 25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1958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Ивановка, ул. Совет-ская, 1</w:t>
            </w:r>
          </w:p>
        </w:tc>
      </w:tr>
    </w:tbl>
    <w:p w:rsidR="00A709D4" w:rsidRDefault="00A709D4"/>
    <w:p w:rsidR="00A709D4" w:rsidRDefault="00A709D4"/>
    <w:p w:rsidR="00A709D4" w:rsidRDefault="00A709D4"/>
    <w:p w:rsidR="00A709D4" w:rsidRDefault="00A709D4"/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A709D4" w:rsidRPr="00AF191B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ascii="Calibri" w:eastAsia="Calibri" w:hAnsi="Calibri"/>
                <w:szCs w:val="22"/>
                <w:lang w:eastAsia="en-US"/>
              </w:rPr>
              <w:lastRenderedPageBreak/>
              <w:br w:type="page"/>
            </w:r>
            <w:r w:rsidRPr="00A709D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AF191B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100.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Колодец 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с. Тарасовка, </w:t>
            </w:r>
          </w:p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 Ленинская, 23</w:t>
            </w:r>
          </w:p>
        </w:tc>
        <w:tc>
          <w:tcPr>
            <w:tcW w:w="81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4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1959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Ивановка, ул. Совет-ская, 1</w:t>
            </w:r>
          </w:p>
        </w:tc>
      </w:tr>
    </w:tbl>
    <w:p w:rsidR="00A709D4" w:rsidRDefault="00A709D4" w:rsidP="00A709D4">
      <w:pPr>
        <w:ind w:firstLine="709"/>
        <w:jc w:val="both"/>
        <w:outlineLvl w:val="0"/>
        <w:rPr>
          <w:szCs w:val="28"/>
        </w:rPr>
      </w:pPr>
      <w:r w:rsidRPr="00AF191B">
        <w:rPr>
          <w:szCs w:val="28"/>
        </w:rPr>
        <w:t>б)</w:t>
      </w:r>
      <w:r>
        <w:rPr>
          <w:szCs w:val="28"/>
        </w:rPr>
        <w:t xml:space="preserve">в </w:t>
      </w:r>
      <w:r w:rsidRPr="00AF191B">
        <w:rPr>
          <w:szCs w:val="28"/>
        </w:rPr>
        <w:t>раздел</w:t>
      </w:r>
      <w:r>
        <w:rPr>
          <w:szCs w:val="28"/>
        </w:rPr>
        <w:t>е</w:t>
      </w:r>
      <w:r w:rsidRPr="00AF191B">
        <w:rPr>
          <w:szCs w:val="28"/>
        </w:rPr>
        <w:t xml:space="preserve"> "</w:t>
      </w:r>
      <w:r w:rsidRPr="00AF191B">
        <w:rPr>
          <w:bCs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AF191B">
        <w:rPr>
          <w:szCs w:val="28"/>
        </w:rPr>
        <w:t>"</w:t>
      </w:r>
      <w:r>
        <w:rPr>
          <w:szCs w:val="28"/>
        </w:rPr>
        <w:t>:</w:t>
      </w:r>
    </w:p>
    <w:p w:rsidR="00A709D4" w:rsidRDefault="00A709D4" w:rsidP="00A709D4">
      <w:pPr>
        <w:ind w:firstLine="709"/>
        <w:jc w:val="both"/>
        <w:outlineLvl w:val="0"/>
        <w:rPr>
          <w:szCs w:val="28"/>
        </w:rPr>
      </w:pPr>
      <w:r w:rsidRPr="00AF191B">
        <w:rPr>
          <w:szCs w:val="28"/>
        </w:rPr>
        <w:t>пункт 73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5570A8" w:rsidTr="00A709D4">
        <w:tc>
          <w:tcPr>
            <w:tcW w:w="709" w:type="dxa"/>
            <w:shd w:val="clear" w:color="auto" w:fill="auto"/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6D4679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5570A8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73.</w:t>
            </w:r>
          </w:p>
        </w:tc>
        <w:tc>
          <w:tcPr>
            <w:tcW w:w="1276" w:type="dxa"/>
            <w:shd w:val="clear" w:color="auto" w:fill="auto"/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Дорога асфальто-вая</w:t>
            </w:r>
          </w:p>
        </w:tc>
        <w:tc>
          <w:tcPr>
            <w:tcW w:w="1701" w:type="dxa"/>
            <w:shd w:val="clear" w:color="auto" w:fill="auto"/>
          </w:tcPr>
          <w:p w:rsidR="00A709D4" w:rsidRPr="006D4679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 xml:space="preserve">с. Горбатка, </w:t>
            </w:r>
          </w:p>
          <w:p w:rsidR="00A709D4" w:rsidRPr="006D4679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ул. Березовая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2,991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2,415</w:t>
            </w:r>
          </w:p>
        </w:tc>
        <w:tc>
          <w:tcPr>
            <w:tcW w:w="1276" w:type="dxa"/>
            <w:shd w:val="clear" w:color="auto" w:fill="auto"/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с. Ивановка, ул. Совет-ская, 1</w:t>
            </w:r>
          </w:p>
        </w:tc>
      </w:tr>
    </w:tbl>
    <w:p w:rsidR="00A709D4" w:rsidRPr="006D4679" w:rsidRDefault="00A709D4" w:rsidP="00A709D4">
      <w:pPr>
        <w:ind w:firstLine="709"/>
        <w:rPr>
          <w:szCs w:val="28"/>
        </w:rPr>
      </w:pPr>
      <w:r w:rsidRPr="006D4679">
        <w:rPr>
          <w:szCs w:val="28"/>
        </w:rPr>
        <w:t>пункты 75</w:t>
      </w:r>
      <w:r>
        <w:rPr>
          <w:szCs w:val="28"/>
        </w:rPr>
        <w:t xml:space="preserve"> и</w:t>
      </w:r>
      <w:r w:rsidRPr="006D4679">
        <w:rPr>
          <w:szCs w:val="28"/>
        </w:rPr>
        <w:t xml:space="preserve"> 76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6D4679" w:rsidTr="00A709D4">
        <w:trPr>
          <w:trHeight w:val="148"/>
          <w:tblHeader/>
        </w:trPr>
        <w:tc>
          <w:tcPr>
            <w:tcW w:w="709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A709D4" w:rsidRPr="006D4679" w:rsidTr="00A709D4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75.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Дорога асфальто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6D4679">
              <w:rPr>
                <w:rFonts w:eastAsia="Calibri"/>
                <w:sz w:val="24"/>
                <w:szCs w:val="24"/>
                <w:lang w:eastAsia="en-US"/>
              </w:rPr>
              <w:t>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 xml:space="preserve">с. Горбатка, </w:t>
            </w:r>
          </w:p>
          <w:p w:rsidR="00A709D4" w:rsidRPr="006D4679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ул.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6D4679">
              <w:rPr>
                <w:rFonts w:eastAsia="Calibri"/>
                <w:sz w:val="24"/>
                <w:szCs w:val="24"/>
                <w:lang w:eastAsia="en-US"/>
              </w:rPr>
              <w:t>Молодежная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7,852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6,295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страция Иванов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с. Ивановка, ул. Совет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ская, 1</w:t>
            </w:r>
          </w:p>
        </w:tc>
      </w:tr>
      <w:tr w:rsidR="00A709D4" w:rsidRPr="006D4679" w:rsidTr="00A709D4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76.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Дорога асфальто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6D4679">
              <w:rPr>
                <w:rFonts w:eastAsia="Calibri"/>
                <w:sz w:val="24"/>
                <w:szCs w:val="24"/>
                <w:lang w:eastAsia="en-US"/>
              </w:rPr>
              <w:t>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 xml:space="preserve">с. Горбатка, </w:t>
            </w:r>
          </w:p>
          <w:p w:rsidR="00A709D4" w:rsidRPr="006D4679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ул. Вишневая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4,487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3,409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страция Иванов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с. Ивановка, ул. Совет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ская, 1</w:t>
            </w:r>
          </w:p>
        </w:tc>
      </w:tr>
    </w:tbl>
    <w:p w:rsidR="00A709D4" w:rsidRPr="006D4679" w:rsidRDefault="00A709D4" w:rsidP="00A709D4">
      <w:pPr>
        <w:ind w:firstLine="709"/>
        <w:rPr>
          <w:szCs w:val="28"/>
        </w:rPr>
      </w:pPr>
      <w:r w:rsidRPr="006D4679">
        <w:rPr>
          <w:szCs w:val="28"/>
        </w:rPr>
        <w:t>пункт 85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6D4679" w:rsidTr="00A709D4">
        <w:trPr>
          <w:trHeight w:val="148"/>
          <w:tblHeader/>
        </w:trPr>
        <w:tc>
          <w:tcPr>
            <w:tcW w:w="709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A709D4" w:rsidRPr="006D4679" w:rsidRDefault="00A709D4" w:rsidP="00A709D4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A709D4" w:rsidRPr="006D4679" w:rsidTr="00A709D4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85.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Дорога асфальто-вая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пос. Горное, </w:t>
            </w: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 Ленина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6,401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5,473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страция Иванов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6D4679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с. Ивановка, ул. Совет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ская, 1</w:t>
            </w:r>
          </w:p>
        </w:tc>
      </w:tr>
    </w:tbl>
    <w:p w:rsidR="00A709D4" w:rsidRPr="000A0BAC" w:rsidRDefault="00A709D4" w:rsidP="00A709D4">
      <w:pPr>
        <w:ind w:right="-1" w:firstLine="709"/>
        <w:jc w:val="both"/>
        <w:outlineLvl w:val="0"/>
        <w:rPr>
          <w:szCs w:val="28"/>
        </w:rPr>
      </w:pPr>
      <w:r w:rsidRPr="000A0BAC">
        <w:rPr>
          <w:szCs w:val="28"/>
        </w:rPr>
        <w:t>3)в раздел</w:t>
      </w:r>
      <w:r>
        <w:rPr>
          <w:szCs w:val="28"/>
        </w:rPr>
        <w:t>е</w:t>
      </w:r>
      <w:r w:rsidRPr="000A0BAC">
        <w:rPr>
          <w:szCs w:val="28"/>
        </w:rPr>
        <w:t xml:space="preserve"> "Имущество, предназначенное для электро-, тепло-, газо- и водоснабжения населения, водоотведения, снабжения населения топливом"</w:t>
      </w:r>
      <w:r w:rsidRPr="00362A44">
        <w:rPr>
          <w:szCs w:val="28"/>
        </w:rPr>
        <w:t xml:space="preserve"> </w:t>
      </w:r>
      <w:r w:rsidRPr="000A0BAC">
        <w:rPr>
          <w:szCs w:val="28"/>
        </w:rPr>
        <w:t>приложени</w:t>
      </w:r>
      <w:r>
        <w:rPr>
          <w:szCs w:val="28"/>
        </w:rPr>
        <w:t>я</w:t>
      </w:r>
      <w:r w:rsidRPr="000A0BAC">
        <w:rPr>
          <w:szCs w:val="28"/>
        </w:rPr>
        <w:t xml:space="preserve"> 3:</w:t>
      </w:r>
    </w:p>
    <w:p w:rsidR="00A709D4" w:rsidRPr="000A0BAC" w:rsidRDefault="00A709D4" w:rsidP="00A709D4">
      <w:pPr>
        <w:ind w:firstLine="709"/>
        <w:rPr>
          <w:szCs w:val="28"/>
        </w:rPr>
      </w:pPr>
      <w:r>
        <w:rPr>
          <w:szCs w:val="28"/>
        </w:rPr>
        <w:t>а)</w:t>
      </w:r>
      <w:r w:rsidRPr="000A0BAC">
        <w:rPr>
          <w:szCs w:val="28"/>
        </w:rPr>
        <w:t>пункт 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5570A8" w:rsidTr="00A709D4">
        <w:tc>
          <w:tcPr>
            <w:tcW w:w="709" w:type="dxa"/>
            <w:shd w:val="clear" w:color="auto" w:fill="auto"/>
          </w:tcPr>
          <w:p w:rsidR="00A709D4" w:rsidRPr="000A0BAC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0A0BAC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0A0BAC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0A0BAC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0A0BAC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0A0BAC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0A0BAC" w:rsidRDefault="00A709D4" w:rsidP="00A709D4">
            <w:pPr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BAC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0A0BAC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0A0BAC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5570A8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0A0BAC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Тепловая сеть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Кремово, гарнизон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538,0 м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1988 - 2008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363,858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"/>
                <w:szCs w:val="2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709D4">
              <w:rPr>
                <w:rFonts w:eastAsia="Calibri"/>
                <w:sz w:val="22"/>
                <w:szCs w:val="22"/>
                <w:lang w:eastAsia="en-US"/>
              </w:rPr>
              <w:t>317,614</w:t>
            </w:r>
          </w:p>
        </w:tc>
        <w:tc>
          <w:tcPr>
            <w:tcW w:w="1276" w:type="dxa"/>
            <w:shd w:val="clear" w:color="auto" w:fill="auto"/>
          </w:tcPr>
          <w:p w:rsidR="00A709D4" w:rsidRPr="000A0BAC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Админи-</w:t>
            </w:r>
          </w:p>
          <w:p w:rsidR="00A709D4" w:rsidRPr="000A0BAC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страция Кремов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0A0BAC">
              <w:rPr>
                <w:rFonts w:eastAsia="Calibri"/>
                <w:sz w:val="24"/>
                <w:szCs w:val="24"/>
                <w:lang w:eastAsia="en-US"/>
              </w:rPr>
              <w:t>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0A0BAC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с. Кремово, ул. Колхоз-ная, 25-а</w:t>
            </w:r>
          </w:p>
        </w:tc>
      </w:tr>
    </w:tbl>
    <w:p w:rsidR="00A709D4" w:rsidRDefault="00A709D4" w:rsidP="00A709D4">
      <w:pPr>
        <w:ind w:firstLine="709"/>
        <w:rPr>
          <w:szCs w:val="28"/>
        </w:rPr>
      </w:pPr>
    </w:p>
    <w:p w:rsidR="00A709D4" w:rsidRPr="000A0BAC" w:rsidRDefault="00A709D4" w:rsidP="00A709D4">
      <w:pPr>
        <w:ind w:firstLine="709"/>
        <w:rPr>
          <w:szCs w:val="28"/>
        </w:rPr>
      </w:pPr>
      <w:r>
        <w:rPr>
          <w:szCs w:val="28"/>
        </w:rPr>
        <w:lastRenderedPageBreak/>
        <w:t>б)</w:t>
      </w:r>
      <w:r w:rsidRPr="000A0BAC">
        <w:rPr>
          <w:szCs w:val="28"/>
        </w:rPr>
        <w:t>пункт 13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0A0BAC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0A0BAC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13.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A709D4">
              <w:rPr>
                <w:rFonts w:eastAsia="SimSun"/>
                <w:sz w:val="24"/>
                <w:szCs w:val="24"/>
                <w:lang w:eastAsia="zh-CN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A709D4">
              <w:rPr>
                <w:rFonts w:eastAsia="SimSun"/>
                <w:sz w:val="24"/>
                <w:szCs w:val="24"/>
                <w:lang w:eastAsia="zh-CN"/>
              </w:rPr>
              <w:t>с. Кремово,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A709D4">
              <w:rPr>
                <w:rFonts w:eastAsia="SimSun"/>
                <w:sz w:val="24"/>
                <w:szCs w:val="24"/>
                <w:lang w:eastAsia="zh-CN"/>
              </w:rPr>
              <w:t>ул. Луговая, 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1950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Кремов-ского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Кремово, ул. Колхоз-ная, 25-а</w:t>
            </w:r>
          </w:p>
        </w:tc>
      </w:tr>
    </w:tbl>
    <w:p w:rsidR="00A709D4" w:rsidRPr="000A0BAC" w:rsidRDefault="00A709D4" w:rsidP="00A709D4">
      <w:pPr>
        <w:ind w:firstLine="709"/>
        <w:rPr>
          <w:szCs w:val="28"/>
        </w:rPr>
      </w:pPr>
      <w:r>
        <w:rPr>
          <w:szCs w:val="28"/>
        </w:rPr>
        <w:t>в)</w:t>
      </w:r>
      <w:r w:rsidRPr="000A0BAC">
        <w:rPr>
          <w:szCs w:val="28"/>
        </w:rPr>
        <w:t>пункт 15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0A0BAC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0A0BAC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15.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Ляличи, ул. Фрунзе, 25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1949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Кремов-ского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Кремово, ул. Колхоз-ная, 25-а</w:t>
            </w:r>
          </w:p>
        </w:tc>
      </w:tr>
    </w:tbl>
    <w:p w:rsidR="00A709D4" w:rsidRPr="000A0BAC" w:rsidRDefault="00A709D4" w:rsidP="00A709D4">
      <w:pPr>
        <w:ind w:firstLine="709"/>
        <w:rPr>
          <w:szCs w:val="28"/>
        </w:rPr>
      </w:pPr>
      <w:r>
        <w:rPr>
          <w:szCs w:val="28"/>
        </w:rPr>
        <w:t>г)</w:t>
      </w:r>
      <w:r w:rsidRPr="000A0BAC">
        <w:rPr>
          <w:szCs w:val="28"/>
        </w:rPr>
        <w:t>дополнить пунктами 35-38</w:t>
      </w:r>
      <w:r>
        <w:rPr>
          <w:szCs w:val="28"/>
        </w:rPr>
        <w:t xml:space="preserve"> следующего содержания</w:t>
      </w:r>
      <w:r w:rsidRPr="000A0BAC">
        <w:rPr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0A0BAC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0A0BAC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35.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Кремово,</w:t>
            </w:r>
          </w:p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ул. Первомай-ская, 8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1950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Кремов-ского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Кремово, ул. Колхоз-ная, 25-а</w:t>
            </w:r>
          </w:p>
        </w:tc>
      </w:tr>
      <w:tr w:rsidR="00A709D4" w:rsidRPr="000A0BAC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36.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Кремово,</w:t>
            </w:r>
          </w:p>
          <w:p w:rsidR="00A709D4" w:rsidRPr="00A709D4" w:rsidRDefault="00A709D4" w:rsidP="00A709D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ул. Привокзаль-ная, 48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1950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Кремов-ского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Кремово, ул. Колхоз-ная, 25-а</w:t>
            </w:r>
          </w:p>
        </w:tc>
      </w:tr>
      <w:tr w:rsidR="00A709D4" w:rsidRPr="000A0BAC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37.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Ляличи,</w:t>
            </w:r>
          </w:p>
          <w:p w:rsidR="00A709D4" w:rsidRPr="00A709D4" w:rsidRDefault="00A709D4" w:rsidP="00A709D4">
            <w:pPr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ул. Ленинская, 9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1949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Кремов-ского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Кремово, ул. Колхоз-ная, 25-а</w:t>
            </w:r>
          </w:p>
        </w:tc>
      </w:tr>
      <w:tr w:rsidR="00A709D4" w:rsidRPr="000A0BAC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38.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Топливный склад ЖКТ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Ляличи,</w:t>
            </w:r>
          </w:p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ул. Школьная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A709D4" w:rsidRPr="00A709D4" w:rsidRDefault="00A709D4" w:rsidP="00A709D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 xml:space="preserve">50,0 </w:t>
            </w:r>
          </w:p>
          <w:p w:rsidR="00A709D4" w:rsidRPr="00A709D4" w:rsidRDefault="00A709D4" w:rsidP="00A709D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кв. м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</w:p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1964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</w:p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</w:p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 Кремов-ского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Кремово, ул. Колхоз-ная, 25-а</w:t>
            </w:r>
          </w:p>
        </w:tc>
      </w:tr>
    </w:tbl>
    <w:p w:rsidR="00A709D4" w:rsidRPr="003F545D" w:rsidRDefault="00A709D4" w:rsidP="00A709D4">
      <w:pPr>
        <w:ind w:right="-1" w:firstLine="709"/>
        <w:outlineLvl w:val="0"/>
        <w:rPr>
          <w:szCs w:val="28"/>
        </w:rPr>
      </w:pPr>
      <w:r w:rsidRPr="003F545D">
        <w:rPr>
          <w:szCs w:val="28"/>
        </w:rPr>
        <w:t xml:space="preserve">4)в приложении 4: </w:t>
      </w:r>
    </w:p>
    <w:p w:rsidR="00A709D4" w:rsidRPr="003F545D" w:rsidRDefault="00A709D4" w:rsidP="00A709D4">
      <w:pPr>
        <w:ind w:firstLine="709"/>
        <w:jc w:val="both"/>
        <w:outlineLvl w:val="0"/>
        <w:rPr>
          <w:szCs w:val="28"/>
        </w:rPr>
      </w:pPr>
      <w:r w:rsidRPr="003F545D">
        <w:rPr>
          <w:szCs w:val="28"/>
        </w:rPr>
        <w:t>а)</w:t>
      </w:r>
      <w:r>
        <w:rPr>
          <w:szCs w:val="28"/>
        </w:rPr>
        <w:t xml:space="preserve">в </w:t>
      </w:r>
      <w:r w:rsidRPr="003F545D">
        <w:rPr>
          <w:szCs w:val="28"/>
        </w:rPr>
        <w:t>раздел</w:t>
      </w:r>
      <w:r>
        <w:rPr>
          <w:szCs w:val="28"/>
        </w:rPr>
        <w:t>е</w:t>
      </w:r>
      <w:r w:rsidRPr="003F545D">
        <w:rPr>
          <w:szCs w:val="28"/>
        </w:rPr>
        <w:t xml:space="preserve"> "Имущество, предназначенное для электро-, тепло-, газо- и водоснабжения населения, водоотведения, снабжения населения топливом":</w:t>
      </w:r>
    </w:p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</w:p>
    <w:p w:rsidR="00A709D4" w:rsidRDefault="00A709D4" w:rsidP="00A709D4">
      <w:pPr>
        <w:ind w:firstLine="709"/>
        <w:rPr>
          <w:szCs w:val="28"/>
        </w:rPr>
      </w:pPr>
    </w:p>
    <w:p w:rsidR="00A709D4" w:rsidRPr="003F545D" w:rsidRDefault="00A709D4" w:rsidP="00A709D4">
      <w:pPr>
        <w:ind w:firstLine="709"/>
        <w:rPr>
          <w:szCs w:val="28"/>
        </w:rPr>
      </w:pPr>
      <w:r w:rsidRPr="003F545D">
        <w:rPr>
          <w:szCs w:val="28"/>
        </w:rPr>
        <w:lastRenderedPageBreak/>
        <w:t>пункт 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5570A8" w:rsidTr="00A709D4">
        <w:tc>
          <w:tcPr>
            <w:tcW w:w="709" w:type="dxa"/>
            <w:shd w:val="clear" w:color="auto" w:fill="auto"/>
          </w:tcPr>
          <w:p w:rsidR="00A709D4" w:rsidRPr="003F545D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3F545D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3F545D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3F545D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3F545D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3F545D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3F545D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3F545D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3F545D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5570A8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</w:rPr>
              <w:t>Здание централь-ной котельной 1/1</w:t>
            </w:r>
          </w:p>
        </w:tc>
        <w:tc>
          <w:tcPr>
            <w:tcW w:w="1701" w:type="dxa"/>
            <w:shd w:val="clear" w:color="auto" w:fill="auto"/>
          </w:tcPr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</w:rPr>
              <w:t>с. Михайловка, ул. Новая, 28-а</w:t>
            </w:r>
          </w:p>
        </w:tc>
        <w:tc>
          <w:tcPr>
            <w:tcW w:w="850" w:type="dxa"/>
            <w:shd w:val="clear" w:color="auto" w:fill="auto"/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545D">
              <w:rPr>
                <w:rFonts w:eastAsia="Calibri"/>
                <w:sz w:val="24"/>
                <w:szCs w:val="24"/>
              </w:rPr>
              <w:t>506,7 кв. м</w:t>
            </w:r>
          </w:p>
        </w:tc>
        <w:tc>
          <w:tcPr>
            <w:tcW w:w="709" w:type="dxa"/>
            <w:shd w:val="clear" w:color="auto" w:fill="auto"/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545D">
              <w:rPr>
                <w:rFonts w:eastAsia="Calibri"/>
                <w:sz w:val="24"/>
                <w:szCs w:val="24"/>
              </w:rPr>
              <w:t>1965</w:t>
            </w:r>
          </w:p>
        </w:tc>
        <w:tc>
          <w:tcPr>
            <w:tcW w:w="851" w:type="dxa"/>
            <w:shd w:val="clear" w:color="auto" w:fill="auto"/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D72B40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10"/>
                <w:szCs w:val="10"/>
              </w:rPr>
            </w:pPr>
          </w:p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3F545D">
              <w:rPr>
                <w:rFonts w:eastAsia="Calibri"/>
                <w:sz w:val="22"/>
                <w:szCs w:val="22"/>
              </w:rPr>
              <w:t>1254,477</w:t>
            </w:r>
          </w:p>
        </w:tc>
        <w:tc>
          <w:tcPr>
            <w:tcW w:w="708" w:type="dxa"/>
            <w:shd w:val="clear" w:color="auto" w:fill="auto"/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D72B40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10"/>
                <w:szCs w:val="10"/>
              </w:rPr>
            </w:pPr>
          </w:p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3F545D">
              <w:rPr>
                <w:rFonts w:eastAsia="Calibri"/>
                <w:sz w:val="22"/>
                <w:szCs w:val="22"/>
              </w:rPr>
              <w:t>418,155</w:t>
            </w:r>
          </w:p>
        </w:tc>
        <w:tc>
          <w:tcPr>
            <w:tcW w:w="1276" w:type="dxa"/>
            <w:shd w:val="clear" w:color="auto" w:fill="auto"/>
          </w:tcPr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A709D4" w:rsidRPr="003F545D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</w:tbl>
    <w:p w:rsidR="00A709D4" w:rsidRDefault="00A709D4" w:rsidP="00A709D4">
      <w:pPr>
        <w:ind w:firstLine="709"/>
        <w:rPr>
          <w:szCs w:val="28"/>
        </w:rPr>
      </w:pPr>
      <w:r w:rsidRPr="003F545D">
        <w:rPr>
          <w:szCs w:val="28"/>
        </w:rPr>
        <w:t>пункт 22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3F545D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22.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Тепловая сеть котельной 1/7 надземная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Васильевка, ул. Гарнизон-ная, 29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310,0 м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1956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797,5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9"/>
                <w:szCs w:val="9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709D4">
              <w:rPr>
                <w:rFonts w:eastAsia="Calibri"/>
                <w:sz w:val="22"/>
                <w:szCs w:val="22"/>
              </w:rPr>
              <w:t>229,362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</w:tbl>
    <w:p w:rsidR="00A709D4" w:rsidRPr="003F545D" w:rsidRDefault="00A709D4" w:rsidP="00A709D4">
      <w:pPr>
        <w:ind w:firstLine="709"/>
        <w:rPr>
          <w:szCs w:val="28"/>
        </w:rPr>
      </w:pPr>
      <w:r w:rsidRPr="003F545D">
        <w:rPr>
          <w:szCs w:val="28"/>
        </w:rPr>
        <w:t>пункт 27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3F545D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27.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Станция обезжеле-зивания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 xml:space="preserve">с. Михайловка, ул. Заречная, 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3-а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437,2 кв. м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1983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4"/>
                <w:szCs w:val="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709D4">
              <w:rPr>
                <w:rFonts w:eastAsia="Calibri"/>
                <w:sz w:val="22"/>
                <w:szCs w:val="22"/>
              </w:rPr>
              <w:t>4088,123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227" w:right="-227"/>
              <w:jc w:val="center"/>
              <w:rPr>
                <w:rFonts w:eastAsia="Calibri"/>
                <w:sz w:val="19"/>
                <w:szCs w:val="19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227" w:right="-227"/>
              <w:jc w:val="center"/>
              <w:rPr>
                <w:rFonts w:eastAsia="Calibri"/>
                <w:sz w:val="19"/>
                <w:szCs w:val="19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227" w:right="-227"/>
              <w:jc w:val="center"/>
              <w:rPr>
                <w:rFonts w:eastAsia="Calibri"/>
                <w:sz w:val="12"/>
                <w:szCs w:val="1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227" w:right="-227"/>
              <w:jc w:val="center"/>
              <w:rPr>
                <w:sz w:val="19"/>
                <w:szCs w:val="19"/>
              </w:rPr>
            </w:pPr>
            <w:r w:rsidRPr="00A709D4">
              <w:rPr>
                <w:rFonts w:eastAsia="Calibri"/>
                <w:sz w:val="19"/>
                <w:szCs w:val="19"/>
              </w:rPr>
              <w:t>1759,376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</w:tbl>
    <w:p w:rsidR="00A709D4" w:rsidRPr="003F545D" w:rsidRDefault="00A709D4" w:rsidP="00A709D4">
      <w:pPr>
        <w:ind w:firstLine="709"/>
        <w:rPr>
          <w:szCs w:val="28"/>
        </w:rPr>
      </w:pPr>
      <w:r w:rsidRPr="003F545D">
        <w:rPr>
          <w:szCs w:val="28"/>
        </w:rPr>
        <w:t>пункт 36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3F545D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36.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Водопро-водные сети по водозабору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 xml:space="preserve">с. Михайловка, ул. Заречная, 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3-а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857,0 м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1983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173,348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6"/>
                <w:szCs w:val="6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709D4">
              <w:rPr>
                <w:rFonts w:eastAsia="Calibri"/>
                <w:sz w:val="22"/>
                <w:szCs w:val="22"/>
              </w:rPr>
              <w:t>110,404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</w:tbl>
    <w:p w:rsidR="00A709D4" w:rsidRPr="003F545D" w:rsidRDefault="00A709D4" w:rsidP="00A709D4">
      <w:pPr>
        <w:ind w:firstLine="709"/>
        <w:rPr>
          <w:szCs w:val="28"/>
        </w:rPr>
      </w:pPr>
      <w:r w:rsidRPr="003F545D">
        <w:rPr>
          <w:szCs w:val="28"/>
        </w:rPr>
        <w:t>пункт 38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3F545D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38.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Водопро-водная сеть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Васильевка, ул. Ленинская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2371,0 м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1956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841,20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"/>
                <w:szCs w:val="2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709D4">
              <w:rPr>
                <w:rFonts w:eastAsia="Calibri"/>
                <w:sz w:val="22"/>
                <w:szCs w:val="22"/>
              </w:rPr>
              <w:t>294,437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</w:tbl>
    <w:p w:rsidR="00A709D4" w:rsidRDefault="00A709D4" w:rsidP="00A709D4">
      <w:pPr>
        <w:ind w:firstLine="709"/>
        <w:rPr>
          <w:szCs w:val="28"/>
        </w:rPr>
      </w:pPr>
    </w:p>
    <w:p w:rsidR="00A709D4" w:rsidRPr="003F545D" w:rsidRDefault="00A709D4" w:rsidP="00A709D4">
      <w:pPr>
        <w:ind w:firstLine="709"/>
        <w:rPr>
          <w:szCs w:val="28"/>
        </w:rPr>
      </w:pPr>
      <w:r>
        <w:rPr>
          <w:szCs w:val="28"/>
        </w:rPr>
        <w:br w:type="page"/>
      </w:r>
      <w:r w:rsidRPr="003F545D">
        <w:rPr>
          <w:szCs w:val="28"/>
        </w:rPr>
        <w:lastRenderedPageBreak/>
        <w:t>пункт 83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3F545D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83.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Водопро-водные сети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Некруглово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3216,0 м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1981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280,71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60,801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</w:tbl>
    <w:p w:rsidR="00A709D4" w:rsidRPr="003F545D" w:rsidRDefault="00A709D4" w:rsidP="00A709D4">
      <w:pPr>
        <w:ind w:firstLine="709"/>
        <w:rPr>
          <w:szCs w:val="28"/>
        </w:rPr>
      </w:pPr>
      <w:r w:rsidRPr="003F545D">
        <w:rPr>
          <w:szCs w:val="28"/>
        </w:rPr>
        <w:t>пункт 88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3F545D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88.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Водонасос-ная станция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 Васильевка, гарнизон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8,6 кв. м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1940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23,5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4,4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</w:tbl>
    <w:p w:rsidR="00A709D4" w:rsidRPr="003F545D" w:rsidRDefault="00A709D4" w:rsidP="00A709D4">
      <w:pPr>
        <w:ind w:firstLine="709"/>
        <w:rPr>
          <w:szCs w:val="28"/>
        </w:rPr>
      </w:pPr>
      <w:r w:rsidRPr="003F545D">
        <w:rPr>
          <w:szCs w:val="28"/>
        </w:rPr>
        <w:t>дополнить пунктами 91-104</w:t>
      </w:r>
      <w:r>
        <w:rPr>
          <w:szCs w:val="28"/>
        </w:rPr>
        <w:t xml:space="preserve"> следующего содержания</w:t>
      </w:r>
      <w:r w:rsidRPr="003F545D">
        <w:rPr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3F545D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91.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Кобиского, 12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92.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Пушкин-ская, 24 (хутор)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93.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квартал 4, д. 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94.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Уссурий-ская, 46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</w:tbl>
    <w:p w:rsidR="00A709D4" w:rsidRDefault="00A709D4"/>
    <w:p w:rsidR="00A709D4" w:rsidRDefault="00A709D4"/>
    <w:p w:rsidR="00A709D4" w:rsidRDefault="00A709D4"/>
    <w:p w:rsidR="00A709D4" w:rsidRDefault="00A709D4"/>
    <w:p w:rsidR="00A709D4" w:rsidRPr="00FF7188" w:rsidRDefault="00A709D4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3D7B78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ascii="Calibri" w:eastAsia="Calibri" w:hAnsi="Calibri"/>
                <w:szCs w:val="22"/>
                <w:lang w:eastAsia="en-US"/>
              </w:rPr>
              <w:lastRenderedPageBreak/>
              <w:br w:type="page"/>
            </w:r>
            <w:r w:rsidRPr="00A709D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95.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Гагарина, 12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96.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Колхозная, 8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97.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Ленинская, 18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98.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Октябрь-ская, 14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99.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Советская, 10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100.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Тихоокеан-ская, 125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101.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Уссурий-ская, 46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</w:tbl>
    <w:p w:rsidR="00A709D4" w:rsidRPr="00FF7188" w:rsidRDefault="00A709D4" w:rsidP="00A709D4">
      <w:pPr>
        <w:rPr>
          <w:sz w:val="2"/>
          <w:szCs w:val="2"/>
        </w:rPr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074AA5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102.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Михайловка, ул. Паровозная, 18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1969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103.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 xml:space="preserve">с. Новое, 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ул. Центральная (район магазина)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  <w:tr w:rsidR="00A709D4" w:rsidRPr="003F545D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104.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 xml:space="preserve">с. Песчаное, 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ул. Советская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1969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с. Михай-ловка, ул. Колхоз-ная, 83</w:t>
            </w:r>
          </w:p>
        </w:tc>
      </w:tr>
    </w:tbl>
    <w:p w:rsidR="00A709D4" w:rsidRPr="00861631" w:rsidRDefault="00A709D4" w:rsidP="00A709D4">
      <w:pPr>
        <w:ind w:firstLine="709"/>
        <w:jc w:val="both"/>
        <w:outlineLvl w:val="0"/>
        <w:rPr>
          <w:szCs w:val="28"/>
        </w:rPr>
      </w:pPr>
      <w:r w:rsidRPr="00861631">
        <w:rPr>
          <w:szCs w:val="28"/>
        </w:rPr>
        <w:t>б)раздел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пунктами 85-91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861631" w:rsidTr="00A709D4">
        <w:tc>
          <w:tcPr>
            <w:tcW w:w="709" w:type="dxa"/>
            <w:shd w:val="clear" w:color="auto" w:fill="auto"/>
          </w:tcPr>
          <w:p w:rsidR="00A709D4" w:rsidRPr="00861631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861631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861631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861631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861631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861631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861631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861631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861631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861631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85.</w:t>
            </w:r>
          </w:p>
        </w:tc>
        <w:tc>
          <w:tcPr>
            <w:tcW w:w="1276" w:type="dxa"/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Дорога гравийная</w:t>
            </w:r>
          </w:p>
        </w:tc>
        <w:tc>
          <w:tcPr>
            <w:tcW w:w="1701" w:type="dxa"/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</w:rPr>
              <w:t>с. Михайловка, ул. Сиреневая</w:t>
            </w:r>
          </w:p>
        </w:tc>
        <w:tc>
          <w:tcPr>
            <w:tcW w:w="850" w:type="dxa"/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1</w:t>
            </w:r>
            <w:r w:rsidRPr="00861631">
              <w:rPr>
                <w:rFonts w:eastAsia="Calibri"/>
                <w:sz w:val="24"/>
                <w:szCs w:val="24"/>
              </w:rPr>
              <w:t>,</w:t>
            </w:r>
            <w:r w:rsidRPr="00861631">
              <w:rPr>
                <w:rFonts w:eastAsia="Calibri"/>
                <w:sz w:val="24"/>
                <w:szCs w:val="24"/>
                <w:lang w:val="en-US"/>
              </w:rPr>
              <w:t>12</w:t>
            </w:r>
            <w:r w:rsidRPr="008616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353,414</w:t>
            </w:r>
          </w:p>
        </w:tc>
        <w:tc>
          <w:tcPr>
            <w:tcW w:w="708" w:type="dxa"/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263C7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353,414</w:t>
            </w:r>
          </w:p>
        </w:tc>
        <w:tc>
          <w:tcPr>
            <w:tcW w:w="1276" w:type="dxa"/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A709D4" w:rsidRPr="00861631" w:rsidTr="00A709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гравийная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 ул. Восточная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0,365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215,328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263C7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215,328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A709D4" w:rsidRPr="00861631" w:rsidTr="00A709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грунтовая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ул. Полевая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253,515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263C7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253,515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</w:tbl>
    <w:p w:rsidR="00A709D4" w:rsidRPr="00FF7188" w:rsidRDefault="00A709D4" w:rsidP="00A709D4">
      <w:pPr>
        <w:rPr>
          <w:sz w:val="2"/>
          <w:szCs w:val="2"/>
        </w:rPr>
      </w:pPr>
      <w:r>
        <w:br w:type="page"/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861631" w:rsidTr="00A709D4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074AA5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861631" w:rsidTr="00A709D4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гравийная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Васильевка, ул. Гарнизонная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0,923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459,762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3918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459,762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A709D4" w:rsidRPr="00861631" w:rsidTr="00A709D4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гравийная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 от пересечения с ул. Ленинская, мимо ул. Михайлов-ская до пересечения с ул. Речная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227,639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3918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227,639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A709D4" w:rsidRPr="00861631" w:rsidTr="00A709D4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90.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гравийная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 от пересечения с ул. Дубинин-ская до пересечения с ул.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293,436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3918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293,436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A709D4" w:rsidRPr="003E289F" w:rsidTr="00A709D4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91.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Пешеход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ный мостовой переход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 через реку Бакарасьевка с ул. Привокзаль-ная на ул. Дубинин-ская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CA4DCE" w:rsidRDefault="00A709D4" w:rsidP="00A709D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30</w:t>
            </w:r>
            <w:r>
              <w:rPr>
                <w:rFonts w:eastAsia="Calibri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528,733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A709D4" w:rsidRPr="00074AA5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7"/>
                <w:szCs w:val="7"/>
              </w:rPr>
            </w:pPr>
          </w:p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528,733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</w:tbl>
    <w:p w:rsidR="00A709D4" w:rsidRPr="00861631" w:rsidRDefault="00A709D4" w:rsidP="00A709D4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в</w:t>
      </w:r>
      <w:r w:rsidRPr="00861631">
        <w:rPr>
          <w:szCs w:val="28"/>
        </w:rPr>
        <w:t>)</w:t>
      </w:r>
      <w:r>
        <w:rPr>
          <w:szCs w:val="28"/>
        </w:rPr>
        <w:t xml:space="preserve">в </w:t>
      </w:r>
      <w:r w:rsidRPr="00861631">
        <w:rPr>
          <w:szCs w:val="28"/>
        </w:rPr>
        <w:t>раздел</w:t>
      </w:r>
      <w:r>
        <w:rPr>
          <w:szCs w:val="28"/>
        </w:rPr>
        <w:t>е</w:t>
      </w:r>
      <w:r w:rsidRPr="00861631">
        <w:rPr>
          <w:szCs w:val="28"/>
        </w:rPr>
        <w:t xml:space="preserve"> "Жилищный фонд социального использования, а также имущество, необходимое для содержания муниципального жилищного фонда":</w:t>
      </w:r>
    </w:p>
    <w:p w:rsidR="00A709D4" w:rsidRDefault="00A709D4" w:rsidP="00A709D4">
      <w:pPr>
        <w:ind w:firstLine="709"/>
        <w:rPr>
          <w:szCs w:val="28"/>
        </w:rPr>
      </w:pPr>
      <w:r w:rsidRPr="00861631">
        <w:rPr>
          <w:szCs w:val="28"/>
        </w:rPr>
        <w:t>пункт 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861631" w:rsidTr="00A709D4">
        <w:trPr>
          <w:trHeight w:val="148"/>
          <w:tblHeader/>
        </w:trPr>
        <w:tc>
          <w:tcPr>
            <w:tcW w:w="709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A709D4" w:rsidRPr="00861631" w:rsidTr="00A709D4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34.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 xml:space="preserve">Квартира </w:t>
            </w: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№ 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с.</w:t>
            </w:r>
            <w:r>
              <w:rPr>
                <w:rFonts w:eastAsia="Calibri"/>
                <w:sz w:val="24"/>
                <w:szCs w:val="24"/>
                <w:lang w:eastAsia="zh-CN"/>
              </w:rPr>
              <w:t> </w:t>
            </w:r>
            <w:r w:rsidRPr="00861631">
              <w:rPr>
                <w:rFonts w:eastAsia="Calibri"/>
                <w:sz w:val="24"/>
                <w:szCs w:val="24"/>
                <w:lang w:eastAsia="zh-CN"/>
              </w:rPr>
              <w:t>Михайловка, квартал 4,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50,2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160,022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  <w:p w:rsidR="00A709D4" w:rsidRPr="00074AA5" w:rsidRDefault="00A709D4" w:rsidP="00A709D4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861631">
              <w:rPr>
                <w:rFonts w:eastAsia="Calibri"/>
                <w:sz w:val="22"/>
                <w:szCs w:val="22"/>
                <w:lang w:eastAsia="zh-CN"/>
              </w:rPr>
              <w:t>138,959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пальная казна Михайлов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с. Михай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ловка, ул.</w:t>
            </w:r>
            <w:r>
              <w:rPr>
                <w:sz w:val="24"/>
                <w:szCs w:val="24"/>
              </w:rPr>
              <w:t> </w:t>
            </w:r>
            <w:r w:rsidRPr="00861631">
              <w:rPr>
                <w:sz w:val="24"/>
                <w:szCs w:val="24"/>
              </w:rPr>
              <w:t>Колхоз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ная, 83</w:t>
            </w:r>
          </w:p>
        </w:tc>
      </w:tr>
    </w:tbl>
    <w:p w:rsidR="00A709D4" w:rsidRPr="00861631" w:rsidRDefault="00A709D4" w:rsidP="00A709D4">
      <w:pPr>
        <w:ind w:firstLine="709"/>
        <w:rPr>
          <w:szCs w:val="28"/>
        </w:rPr>
      </w:pPr>
      <w:r w:rsidRPr="00861631">
        <w:rPr>
          <w:szCs w:val="28"/>
        </w:rPr>
        <w:t>дополнить пунктом 163</w:t>
      </w:r>
      <w:r>
        <w:rPr>
          <w:szCs w:val="28"/>
        </w:rPr>
        <w:t xml:space="preserve"> следующего содержания</w:t>
      </w:r>
      <w:r w:rsidRPr="00861631">
        <w:rPr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861631" w:rsidTr="00A709D4">
        <w:trPr>
          <w:trHeight w:val="148"/>
          <w:tblHeader/>
        </w:trPr>
        <w:tc>
          <w:tcPr>
            <w:tcW w:w="709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A709D4" w:rsidRPr="00861631" w:rsidTr="00A709D4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163.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Квартира </w:t>
            </w:r>
          </w:p>
          <w:p w:rsidR="00A709D4" w:rsidRPr="00861631" w:rsidRDefault="00A709D4" w:rsidP="00A709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Михайловка, квартал 1,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09D4" w:rsidRPr="00861631" w:rsidRDefault="00A709D4" w:rsidP="00A709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09D4" w:rsidRPr="00861631" w:rsidRDefault="00A709D4" w:rsidP="00A709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pStyle w:val="ConsPlusNormal"/>
              <w:ind w:left="-170" w:right="-170" w:firstLine="5"/>
              <w:jc w:val="center"/>
              <w:rPr>
                <w:rFonts w:ascii="Times New Roman" w:eastAsia="Calibri" w:hAnsi="Times New Roman" w:cs="Times New Roman"/>
              </w:rPr>
            </w:pPr>
          </w:p>
          <w:p w:rsidR="00A709D4" w:rsidRPr="00391831" w:rsidRDefault="00A709D4" w:rsidP="00A709D4">
            <w:pPr>
              <w:pStyle w:val="ConsPlusNormal"/>
              <w:ind w:left="-170" w:right="-170" w:firstLine="5"/>
              <w:jc w:val="center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p w:rsidR="00A709D4" w:rsidRPr="00861631" w:rsidRDefault="00A709D4" w:rsidP="00A709D4">
            <w:pPr>
              <w:pStyle w:val="ConsPlusNormal"/>
              <w:ind w:left="-170" w:right="-170" w:firstLine="5"/>
              <w:jc w:val="center"/>
              <w:rPr>
                <w:rFonts w:ascii="Times New Roman" w:hAnsi="Times New Roman" w:cs="Times New Roman"/>
              </w:rPr>
            </w:pPr>
            <w:r w:rsidRPr="00861631">
              <w:rPr>
                <w:rFonts w:ascii="Times New Roman" w:eastAsia="Calibri" w:hAnsi="Times New Roman" w:cs="Times New Roman"/>
              </w:rPr>
              <w:t>693826,43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pStyle w:val="ConsPlusNormal"/>
              <w:ind w:left="-57" w:right="-57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09D4" w:rsidRPr="00861631" w:rsidRDefault="00A709D4" w:rsidP="00A709D4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пальная казна Михайлов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с. Михай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ловка, ул.</w:t>
            </w:r>
            <w:r>
              <w:rPr>
                <w:sz w:val="24"/>
                <w:szCs w:val="24"/>
              </w:rPr>
              <w:t> </w:t>
            </w:r>
            <w:r w:rsidRPr="00861631">
              <w:rPr>
                <w:sz w:val="24"/>
                <w:szCs w:val="24"/>
              </w:rPr>
              <w:t>Колхоз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ная, 83</w:t>
            </w:r>
          </w:p>
        </w:tc>
      </w:tr>
    </w:tbl>
    <w:p w:rsidR="00A709D4" w:rsidRDefault="00A709D4" w:rsidP="00A709D4">
      <w:pPr>
        <w:ind w:firstLine="709"/>
        <w:jc w:val="both"/>
        <w:rPr>
          <w:szCs w:val="28"/>
        </w:rPr>
      </w:pPr>
    </w:p>
    <w:p w:rsidR="00A709D4" w:rsidRPr="00861631" w:rsidRDefault="00A709D4" w:rsidP="00FF7188">
      <w:pPr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861631">
        <w:rPr>
          <w:szCs w:val="28"/>
        </w:rPr>
        <w:lastRenderedPageBreak/>
        <w:t>г)раздел "Объекты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Федерации"</w:t>
      </w:r>
      <w:r>
        <w:rPr>
          <w:szCs w:val="28"/>
        </w:rPr>
        <w:t xml:space="preserve"> </w:t>
      </w:r>
      <w:r w:rsidRPr="00861631">
        <w:rPr>
          <w:szCs w:val="28"/>
        </w:rPr>
        <w:t>дополнить пунктами 6</w:t>
      </w:r>
      <w:r>
        <w:rPr>
          <w:szCs w:val="28"/>
        </w:rPr>
        <w:t xml:space="preserve"> и </w:t>
      </w:r>
      <w:r w:rsidRPr="00861631">
        <w:rPr>
          <w:szCs w:val="28"/>
        </w:rPr>
        <w:t>7</w:t>
      </w:r>
      <w:r>
        <w:rPr>
          <w:szCs w:val="28"/>
        </w:rPr>
        <w:t xml:space="preserve"> следующего содержания</w:t>
      </w:r>
      <w:r w:rsidRPr="00861631">
        <w:rPr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861631" w:rsidTr="00A709D4">
        <w:trPr>
          <w:trHeight w:val="148"/>
          <w:tblHeader/>
        </w:trPr>
        <w:tc>
          <w:tcPr>
            <w:tcW w:w="709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A709D4" w:rsidRPr="00861631" w:rsidRDefault="00A709D4" w:rsidP="00A709D4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A709D4" w:rsidRPr="00861631" w:rsidTr="00A709D4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Обелиск Защитникам Родины в годы ВОВ 1941-1945</w:t>
            </w:r>
            <w:r>
              <w:rPr>
                <w:rFonts w:eastAsia="Calibri"/>
                <w:sz w:val="24"/>
                <w:szCs w:val="24"/>
                <w:lang w:eastAsia="zh-CN"/>
              </w:rPr>
              <w:t> </w:t>
            </w:r>
            <w:r w:rsidRPr="00861631">
              <w:rPr>
                <w:rFonts w:eastAsia="Calibri"/>
                <w:sz w:val="24"/>
                <w:szCs w:val="24"/>
                <w:lang w:eastAsia="zh-CN"/>
              </w:rPr>
              <w:t>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с. Песчаное, территория Дома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251,184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238,6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пальная казна Михайлов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с. Михай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ловка, ул.</w:t>
            </w:r>
            <w:r>
              <w:rPr>
                <w:sz w:val="24"/>
                <w:szCs w:val="24"/>
              </w:rPr>
              <w:t> </w:t>
            </w:r>
            <w:r w:rsidRPr="00861631">
              <w:rPr>
                <w:sz w:val="24"/>
                <w:szCs w:val="24"/>
              </w:rPr>
              <w:t>Колхоз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ная, 83</w:t>
            </w:r>
          </w:p>
        </w:tc>
      </w:tr>
      <w:tr w:rsidR="00A709D4" w:rsidRPr="00861631" w:rsidTr="00A709D4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Обелиск Защитникам Родины в годы ВОВ 1941-1945</w:t>
            </w:r>
            <w:r>
              <w:rPr>
                <w:rFonts w:eastAsia="Calibri"/>
                <w:sz w:val="24"/>
                <w:szCs w:val="24"/>
                <w:lang w:eastAsia="zh-CN"/>
              </w:rPr>
              <w:t> </w:t>
            </w:r>
            <w:r w:rsidRPr="00861631">
              <w:rPr>
                <w:rFonts w:eastAsia="Calibri"/>
                <w:sz w:val="24"/>
                <w:szCs w:val="24"/>
                <w:lang w:eastAsia="zh-CN"/>
              </w:rPr>
              <w:t>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с. Некруглово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0,001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пальная казна Михайлов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D4" w:rsidRPr="00861631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с. Михай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ловка, ул.</w:t>
            </w:r>
            <w:r>
              <w:rPr>
                <w:sz w:val="24"/>
                <w:szCs w:val="24"/>
              </w:rPr>
              <w:t> </w:t>
            </w:r>
            <w:r w:rsidRPr="00861631">
              <w:rPr>
                <w:sz w:val="24"/>
                <w:szCs w:val="24"/>
              </w:rPr>
              <w:t>Колхоз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ная, 83</w:t>
            </w:r>
          </w:p>
        </w:tc>
      </w:tr>
    </w:tbl>
    <w:p w:rsidR="00A709D4" w:rsidRPr="003F545D" w:rsidRDefault="00A709D4" w:rsidP="00A709D4">
      <w:pPr>
        <w:ind w:right="-1"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3F545D">
        <w:rPr>
          <w:szCs w:val="28"/>
        </w:rPr>
        <w:t>раздел "Имущество, предназначенное для электро-, тепло-, газо- и водоснабжения населения, водоотведения, снабжения населения топливом"</w:t>
      </w:r>
      <w:r>
        <w:rPr>
          <w:szCs w:val="28"/>
        </w:rPr>
        <w:t xml:space="preserve"> </w:t>
      </w:r>
      <w:r w:rsidRPr="003F545D">
        <w:rPr>
          <w:szCs w:val="28"/>
        </w:rPr>
        <w:t>приложени</w:t>
      </w:r>
      <w:r>
        <w:rPr>
          <w:szCs w:val="28"/>
        </w:rPr>
        <w:t>я</w:t>
      </w:r>
      <w:r w:rsidRPr="003F545D">
        <w:rPr>
          <w:szCs w:val="28"/>
        </w:rPr>
        <w:t xml:space="preserve"> </w:t>
      </w:r>
      <w:r>
        <w:rPr>
          <w:szCs w:val="28"/>
        </w:rPr>
        <w:t>5</w:t>
      </w:r>
      <w:r w:rsidRPr="003F545D">
        <w:rPr>
          <w:szCs w:val="28"/>
        </w:rPr>
        <w:t xml:space="preserve"> </w:t>
      </w:r>
      <w:r>
        <w:rPr>
          <w:szCs w:val="28"/>
        </w:rPr>
        <w:t xml:space="preserve">дополнить </w:t>
      </w:r>
      <w:r w:rsidRPr="003F545D">
        <w:rPr>
          <w:szCs w:val="28"/>
        </w:rPr>
        <w:t>пункт</w:t>
      </w:r>
      <w:r>
        <w:rPr>
          <w:szCs w:val="28"/>
        </w:rPr>
        <w:t>ом</w:t>
      </w:r>
      <w:r w:rsidRPr="003F545D">
        <w:rPr>
          <w:szCs w:val="28"/>
        </w:rPr>
        <w:t xml:space="preserve"> 1</w:t>
      </w:r>
      <w:r>
        <w:rPr>
          <w:szCs w:val="28"/>
        </w:rPr>
        <w:t>2</w:t>
      </w:r>
      <w:r w:rsidRPr="000B7FE9">
        <w:rPr>
          <w:szCs w:val="28"/>
        </w:rPr>
        <w:t xml:space="preserve"> </w:t>
      </w:r>
      <w:r>
        <w:rPr>
          <w:szCs w:val="28"/>
        </w:rPr>
        <w:t>следующего содержания</w:t>
      </w:r>
      <w:r w:rsidRPr="003F545D">
        <w:rPr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F84F27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F84F27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12.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Трубчатый 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с. Даниловка, ул. Ленинская, 44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09D4" w:rsidRPr="00A709D4" w:rsidRDefault="00A709D4" w:rsidP="00A70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Админи-страция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Осинов-ского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 xml:space="preserve">с. Осиновка, ул. Комсо-мольская, 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4-а</w:t>
            </w:r>
          </w:p>
        </w:tc>
      </w:tr>
    </w:tbl>
    <w:p w:rsidR="00A709D4" w:rsidRDefault="00A709D4" w:rsidP="00A709D4">
      <w:pPr>
        <w:ind w:right="-1"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3F545D">
        <w:rPr>
          <w:szCs w:val="28"/>
        </w:rPr>
        <w:t>раздел "Имущество, предназначенное для электро-, тепло-, газо- и водоснабжения населения, водоотведения, снабжения населения топливом"</w:t>
      </w:r>
      <w:r>
        <w:rPr>
          <w:szCs w:val="28"/>
        </w:rPr>
        <w:t xml:space="preserve"> </w:t>
      </w:r>
      <w:r w:rsidRPr="003F545D">
        <w:rPr>
          <w:szCs w:val="28"/>
        </w:rPr>
        <w:t>приложени</w:t>
      </w:r>
      <w:r>
        <w:rPr>
          <w:szCs w:val="28"/>
        </w:rPr>
        <w:t>я</w:t>
      </w:r>
      <w:r w:rsidRPr="003F545D">
        <w:rPr>
          <w:szCs w:val="28"/>
        </w:rPr>
        <w:t xml:space="preserve"> </w:t>
      </w:r>
      <w:r>
        <w:rPr>
          <w:szCs w:val="28"/>
        </w:rPr>
        <w:t>6</w:t>
      </w:r>
      <w:r w:rsidRPr="003F545D">
        <w:rPr>
          <w:szCs w:val="28"/>
        </w:rPr>
        <w:t xml:space="preserve"> </w:t>
      </w:r>
      <w:r>
        <w:rPr>
          <w:szCs w:val="28"/>
        </w:rPr>
        <w:t xml:space="preserve">дополнить </w:t>
      </w:r>
      <w:r w:rsidRPr="003F545D">
        <w:rPr>
          <w:szCs w:val="28"/>
        </w:rPr>
        <w:t>пункт</w:t>
      </w:r>
      <w:r>
        <w:rPr>
          <w:szCs w:val="28"/>
        </w:rPr>
        <w:t>ами 20-23</w:t>
      </w:r>
      <w:r w:rsidRPr="000B7FE9">
        <w:rPr>
          <w:szCs w:val="28"/>
        </w:rPr>
        <w:t xml:space="preserve"> </w:t>
      </w:r>
      <w:r>
        <w:rPr>
          <w:szCs w:val="28"/>
        </w:rPr>
        <w:t>следующего содержания</w:t>
      </w:r>
      <w:r w:rsidRPr="003F545D">
        <w:rPr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F84F27" w:rsidTr="00A709D4"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9</w:t>
            </w:r>
          </w:p>
        </w:tc>
      </w:tr>
      <w:tr w:rsidR="00A709D4" w:rsidRPr="00F84F27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20.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 Первомай-ское,</w:t>
            </w:r>
          </w:p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ул. Школьная, 7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1972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Админи-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страция Сунятсен-ского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с. Перво-майское, 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 Школь-ная, 20</w:t>
            </w:r>
          </w:p>
        </w:tc>
      </w:tr>
      <w:tr w:rsidR="00A709D4" w:rsidRPr="00F84F27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21.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Родниковое, ул. Северная, 4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1960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Админи-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страция Сунятсен-ского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с. Перво-майское, 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 Школь-ная, 20</w:t>
            </w:r>
          </w:p>
        </w:tc>
      </w:tr>
      <w:tr w:rsidR="00A709D4" w:rsidRPr="00F84F27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22.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Родниковое, ул. Дорожная, 2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1971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Админи-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страция Сунятсен-ского сельского поселения</w:t>
            </w:r>
            <w:r w:rsidRPr="00A709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с. Перво-майское, 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 Школь-ная, 20</w:t>
            </w:r>
          </w:p>
        </w:tc>
      </w:tr>
    </w:tbl>
    <w:p w:rsidR="00A709D4" w:rsidRPr="00FF7188" w:rsidRDefault="00A709D4" w:rsidP="00A709D4">
      <w:pPr>
        <w:rPr>
          <w:sz w:val="2"/>
          <w:szCs w:val="2"/>
        </w:rPr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A709D4" w:rsidRPr="00FC1C7A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709D4" w:rsidRPr="00F84F27" w:rsidTr="00A709D4">
        <w:trPr>
          <w:trHeight w:val="160"/>
        </w:trPr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sz w:val="24"/>
                <w:szCs w:val="24"/>
              </w:rPr>
            </w:pPr>
            <w:r w:rsidRPr="00A709D4">
              <w:rPr>
                <w:sz w:val="24"/>
                <w:szCs w:val="24"/>
              </w:rPr>
              <w:t>23.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  <w:shd w:val="clear" w:color="auto" w:fill="auto"/>
          </w:tcPr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с. Дальнее,</w:t>
            </w:r>
          </w:p>
          <w:p w:rsidR="00A709D4" w:rsidRPr="00A709D4" w:rsidRDefault="00A709D4" w:rsidP="00A709D4">
            <w:pPr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1969</w:t>
            </w:r>
          </w:p>
        </w:tc>
        <w:tc>
          <w:tcPr>
            <w:tcW w:w="851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0,001</w:t>
            </w:r>
          </w:p>
        </w:tc>
        <w:tc>
          <w:tcPr>
            <w:tcW w:w="708" w:type="dxa"/>
            <w:shd w:val="clear" w:color="auto" w:fill="auto"/>
          </w:tcPr>
          <w:p w:rsidR="00A709D4" w:rsidRPr="00A709D4" w:rsidRDefault="00A709D4" w:rsidP="00A709D4">
            <w:pPr>
              <w:jc w:val="center"/>
              <w:rPr>
                <w:rFonts w:eastAsia="Calibri"/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Админи-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страция Сунятсен-ского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 xml:space="preserve">с. Перво-майское, </w:t>
            </w:r>
          </w:p>
          <w:p w:rsidR="00A709D4" w:rsidRPr="00A709D4" w:rsidRDefault="00A709D4" w:rsidP="00A709D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A709D4">
              <w:rPr>
                <w:rFonts w:eastAsia="Calibri"/>
                <w:sz w:val="24"/>
                <w:szCs w:val="24"/>
                <w:lang w:eastAsia="en-US"/>
              </w:rPr>
              <w:t>ул. Школь-ная, 20</w:t>
            </w:r>
          </w:p>
        </w:tc>
      </w:tr>
    </w:tbl>
    <w:p w:rsidR="00A709D4" w:rsidRDefault="00A709D4" w:rsidP="00A709D4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rFonts w:eastAsia="SimSun"/>
          <w:szCs w:val="28"/>
          <w:highlight w:val="yellow"/>
          <w:lang w:eastAsia="zh-CN"/>
        </w:rPr>
      </w:pPr>
    </w:p>
    <w:p w:rsidR="00A709D4" w:rsidRPr="00A12BA3" w:rsidRDefault="00A709D4" w:rsidP="00A709D4">
      <w:pPr>
        <w:ind w:firstLine="708"/>
        <w:rPr>
          <w:szCs w:val="28"/>
        </w:rPr>
      </w:pPr>
      <w:r w:rsidRPr="00A12BA3">
        <w:rPr>
          <w:szCs w:val="28"/>
        </w:rPr>
        <w:t xml:space="preserve">СТАТЬЯ 2. </w:t>
      </w:r>
    </w:p>
    <w:p w:rsidR="00A709D4" w:rsidRPr="00A12BA3" w:rsidRDefault="00A709D4" w:rsidP="00A709D4">
      <w:pPr>
        <w:jc w:val="both"/>
        <w:rPr>
          <w:szCs w:val="28"/>
        </w:rPr>
      </w:pPr>
      <w:r w:rsidRPr="00A12BA3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A709D4" w:rsidRPr="00A12BA3" w:rsidRDefault="00A709D4" w:rsidP="00A709D4">
      <w:pPr>
        <w:rPr>
          <w:szCs w:val="28"/>
        </w:rPr>
      </w:pPr>
    </w:p>
    <w:p w:rsidR="00A709D4" w:rsidRPr="00A12BA3" w:rsidRDefault="00A709D4" w:rsidP="00A709D4">
      <w:pPr>
        <w:rPr>
          <w:szCs w:val="28"/>
        </w:rPr>
      </w:pPr>
    </w:p>
    <w:p w:rsidR="00A709D4" w:rsidRPr="00A12BA3" w:rsidRDefault="00A709D4" w:rsidP="00A709D4">
      <w:pPr>
        <w:rPr>
          <w:szCs w:val="28"/>
        </w:rPr>
      </w:pPr>
    </w:p>
    <w:p w:rsidR="00A709D4" w:rsidRPr="00A12BA3" w:rsidRDefault="00A709D4" w:rsidP="00A709D4">
      <w:pPr>
        <w:rPr>
          <w:b/>
          <w:sz w:val="24"/>
          <w:szCs w:val="24"/>
        </w:rPr>
      </w:pPr>
      <w:r w:rsidRPr="00A12BA3">
        <w:rPr>
          <w:szCs w:val="28"/>
        </w:rPr>
        <w:t>Губернатор края                                                                              О.Н. Кожемяко</w:t>
      </w:r>
    </w:p>
    <w:p w:rsidR="00A709D4" w:rsidRDefault="00A709D4" w:rsidP="00A709D4"/>
    <w:p w:rsidR="000721EC" w:rsidRDefault="000721EC" w:rsidP="000721E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0721EC" w:rsidRDefault="000721EC" w:rsidP="000721EC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>2</w:t>
      </w:r>
      <w:r>
        <w:rPr>
          <w:szCs w:val="28"/>
        </w:rPr>
        <w:t>7</w:t>
      </w:r>
      <w:r w:rsidRPr="00B11B86">
        <w:rPr>
          <w:szCs w:val="28"/>
        </w:rPr>
        <w:t xml:space="preserve"> </w:t>
      </w:r>
      <w:r>
        <w:rPr>
          <w:szCs w:val="28"/>
        </w:rPr>
        <w:t>июня 2022 года</w:t>
      </w:r>
    </w:p>
    <w:p w:rsidR="00BE0544" w:rsidRDefault="000721EC" w:rsidP="000721EC">
      <w:r>
        <w:rPr>
          <w:szCs w:val="28"/>
        </w:rPr>
        <w:t>№ 145-КЗ</w:t>
      </w:r>
    </w:p>
    <w:sectPr w:rsidR="00BE0544" w:rsidSect="00A709D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30C" w:rsidRDefault="0031430C">
      <w:r>
        <w:separator/>
      </w:r>
    </w:p>
  </w:endnote>
  <w:endnote w:type="continuationSeparator" w:id="0">
    <w:p w:rsidR="0031430C" w:rsidRDefault="00314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30C" w:rsidRDefault="0031430C">
      <w:r>
        <w:separator/>
      </w:r>
    </w:p>
  </w:footnote>
  <w:footnote w:type="continuationSeparator" w:id="0">
    <w:p w:rsidR="0031430C" w:rsidRDefault="00314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D4" w:rsidRDefault="00A709D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721EC">
      <w:rPr>
        <w:noProof/>
      </w:rPr>
      <w:t>12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09D4"/>
    <w:rsid w:val="0003291F"/>
    <w:rsid w:val="00070CED"/>
    <w:rsid w:val="000721EC"/>
    <w:rsid w:val="0031430C"/>
    <w:rsid w:val="00347DEE"/>
    <w:rsid w:val="00357555"/>
    <w:rsid w:val="00374C5B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709D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929AC5-8F85-4BFD-A04D-53B44203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09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A709D4"/>
    <w:rPr>
      <w:sz w:val="28"/>
    </w:rPr>
  </w:style>
  <w:style w:type="paragraph" w:styleId="a7">
    <w:name w:val="Balloon Text"/>
    <w:basedOn w:val="a"/>
    <w:link w:val="a8"/>
    <w:semiHidden/>
    <w:unhideWhenUsed/>
    <w:rsid w:val="00A709D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A709D4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6"/>
    <w:uiPriority w:val="59"/>
    <w:rsid w:val="00A709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A709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A709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A709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09D4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table" w:customStyle="1" w:styleId="5">
    <w:name w:val="Сетка таблицы5"/>
    <w:basedOn w:val="a1"/>
    <w:next w:val="a6"/>
    <w:uiPriority w:val="59"/>
    <w:rsid w:val="00A709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59"/>
    <w:rsid w:val="00A709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E2EED-6809-4950-B331-DB6841D5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12</Pages>
  <Words>2257</Words>
  <Characters>12866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2022-06-22T22:48:00Z</cp:lastPrinted>
  <dcterms:created xsi:type="dcterms:W3CDTF">2022-06-27T04:01:00Z</dcterms:created>
  <dcterms:modified xsi:type="dcterms:W3CDTF">2022-06-27T04:01:00Z</dcterms:modified>
</cp:coreProperties>
</file>