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1750077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309C4" w:rsidRPr="00691122" w:rsidRDefault="00F309C4" w:rsidP="00F309C4">
      <w:pPr>
        <w:jc w:val="center"/>
        <w:rPr>
          <w:b/>
        </w:rPr>
      </w:pPr>
      <w:r w:rsidRPr="00691122">
        <w:rPr>
          <w:b/>
        </w:rPr>
        <w:t>О ВНЕСЕНИИ ИЗМЕНЕНИЙ В ЗАКОН ПРИМОРСКОГО КРАЯ</w:t>
      </w:r>
    </w:p>
    <w:p w:rsidR="00F309C4" w:rsidRPr="00691122" w:rsidRDefault="00F309C4" w:rsidP="00F309C4">
      <w:pPr>
        <w:tabs>
          <w:tab w:val="center" w:pos="4677"/>
          <w:tab w:val="right" w:pos="9355"/>
        </w:tabs>
        <w:jc w:val="center"/>
        <w:rPr>
          <w:b/>
        </w:rPr>
      </w:pPr>
      <w:r w:rsidRPr="00691122">
        <w:rPr>
          <w:b/>
        </w:rPr>
        <w:t xml:space="preserve">"О КРАЕВОМ БЮДЖЕТЕ НА 2022 ГОД И </w:t>
      </w:r>
    </w:p>
    <w:p w:rsidR="00F309C4" w:rsidRPr="00691122" w:rsidRDefault="00F309C4" w:rsidP="00F309C4">
      <w:pPr>
        <w:tabs>
          <w:tab w:val="center" w:pos="4677"/>
          <w:tab w:val="right" w:pos="9355"/>
        </w:tabs>
        <w:jc w:val="center"/>
        <w:rPr>
          <w:b/>
        </w:rPr>
      </w:pPr>
      <w:r w:rsidRPr="00691122">
        <w:rPr>
          <w:b/>
        </w:rPr>
        <w:t>ПЛАНОВЫЙ ПЕРИОД 2023 И 2024 ГОДОВ"</w:t>
      </w:r>
    </w:p>
    <w:p w:rsidR="00F309C4" w:rsidRPr="00691122" w:rsidRDefault="00F309C4" w:rsidP="00F309C4">
      <w:pPr>
        <w:tabs>
          <w:tab w:val="left" w:pos="720"/>
        </w:tabs>
        <w:jc w:val="center"/>
        <w:rPr>
          <w:b/>
          <w:szCs w:val="28"/>
        </w:rPr>
      </w:pPr>
    </w:p>
    <w:p w:rsidR="00F309C4" w:rsidRPr="00691122" w:rsidRDefault="00F309C4" w:rsidP="00F309C4">
      <w:pPr>
        <w:ind w:firstLine="709"/>
        <w:jc w:val="both"/>
      </w:pPr>
      <w:r>
        <w:t>Принят Законодательным Собранием Приморского края 22 июня</w:t>
      </w:r>
      <w:r>
        <w:br/>
        <w:t>2022 года</w:t>
      </w:r>
    </w:p>
    <w:p w:rsidR="00F309C4" w:rsidRPr="00691122" w:rsidRDefault="00F309C4" w:rsidP="00F309C4"/>
    <w:p w:rsidR="00F309C4" w:rsidRPr="00691122" w:rsidRDefault="00F309C4" w:rsidP="00F309C4">
      <w:pPr>
        <w:ind w:firstLine="709"/>
        <w:jc w:val="both"/>
        <w:rPr>
          <w:snapToGrid w:val="0"/>
          <w:szCs w:val="28"/>
        </w:rPr>
      </w:pPr>
      <w:r w:rsidRPr="00691122">
        <w:rPr>
          <w:caps/>
          <w:snapToGrid w:val="0"/>
          <w:szCs w:val="28"/>
        </w:rPr>
        <w:t xml:space="preserve">Статья 1. </w:t>
      </w:r>
    </w:p>
    <w:p w:rsidR="00F309C4" w:rsidRPr="00691122" w:rsidRDefault="00F309C4" w:rsidP="00F309C4">
      <w:pPr>
        <w:ind w:firstLine="709"/>
        <w:jc w:val="both"/>
        <w:rPr>
          <w:szCs w:val="28"/>
        </w:rPr>
      </w:pPr>
      <w:bookmarkStart w:id="0" w:name="OLE_LINK1"/>
      <w:r w:rsidRPr="00691122">
        <w:rPr>
          <w:szCs w:val="28"/>
        </w:rPr>
        <w:t>Внести в Закон Приморского края от 21 декабря 2021 года № 31-КЗ</w:t>
      </w:r>
      <w:r w:rsidRPr="00691122">
        <w:rPr>
          <w:szCs w:val="28"/>
        </w:rPr>
        <w:br/>
        <w:t>"О краевом бюджете на 2022 год и плановый период</w:t>
      </w:r>
      <w:r w:rsidRPr="00691122">
        <w:rPr>
          <w:snapToGrid w:val="0"/>
          <w:spacing w:val="-3"/>
          <w:szCs w:val="28"/>
        </w:rPr>
        <w:t xml:space="preserve"> 2023 и 2024 год</w:t>
      </w:r>
      <w:r w:rsidRPr="00691122">
        <w:rPr>
          <w:szCs w:val="28"/>
        </w:rPr>
        <w:t xml:space="preserve">ов" </w:t>
      </w:r>
      <w:r w:rsidRPr="00691122">
        <w:rPr>
          <w:snapToGrid w:val="0"/>
          <w:spacing w:val="-2"/>
        </w:rPr>
        <w:t>(Ведомости Законодательного Собрания Приморского края, 2021, № 9, стр. 32; 2022, № 13, стр. 2, № 14</w:t>
      </w:r>
      <w:r>
        <w:rPr>
          <w:snapToGrid w:val="0"/>
          <w:spacing w:val="-2"/>
        </w:rPr>
        <w:t>,</w:t>
      </w:r>
      <w:r w:rsidRPr="00691122">
        <w:rPr>
          <w:snapToGrid w:val="0"/>
          <w:spacing w:val="-2"/>
        </w:rPr>
        <w:t xml:space="preserve"> стр. 17</w:t>
      </w:r>
      <w:r>
        <w:rPr>
          <w:snapToGrid w:val="0"/>
          <w:spacing w:val="-2"/>
        </w:rPr>
        <w:t>, № 16, стр. 2, № 18, стр. 92, № 21, стр. 2</w:t>
      </w:r>
      <w:r w:rsidRPr="00691122">
        <w:rPr>
          <w:snapToGrid w:val="0"/>
          <w:spacing w:val="-2"/>
        </w:rPr>
        <w:t>)</w:t>
      </w:r>
      <w:r w:rsidRPr="00691122">
        <w:rPr>
          <w:snapToGrid w:val="0"/>
        </w:rPr>
        <w:t xml:space="preserve"> </w:t>
      </w:r>
      <w:r w:rsidRPr="00691122">
        <w:rPr>
          <w:szCs w:val="28"/>
        </w:rPr>
        <w:t xml:space="preserve">следующие изменения: </w:t>
      </w:r>
    </w:p>
    <w:p w:rsidR="00F309C4" w:rsidRPr="00691122" w:rsidRDefault="00F309C4" w:rsidP="00F309C4">
      <w:pPr>
        <w:ind w:firstLine="709"/>
        <w:jc w:val="both"/>
        <w:rPr>
          <w:szCs w:val="28"/>
        </w:rPr>
      </w:pPr>
      <w:r w:rsidRPr="00691122">
        <w:rPr>
          <w:szCs w:val="28"/>
        </w:rPr>
        <w:t>1)часть 1 статьи 1 изложить в следующей редакции:</w:t>
      </w:r>
    </w:p>
    <w:p w:rsidR="00F309C4" w:rsidRPr="00691122" w:rsidRDefault="00F309C4" w:rsidP="00F309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bCs/>
          <w:szCs w:val="28"/>
        </w:rPr>
        <w:t>"1</w:t>
      </w:r>
      <w:r w:rsidRPr="00691122">
        <w:rPr>
          <w:szCs w:val="28"/>
        </w:rPr>
        <w:t>.Утвердить основные характеристики краевого бюджета на 2022 год:</w:t>
      </w:r>
    </w:p>
    <w:p w:rsidR="00F309C4" w:rsidRPr="00691122" w:rsidRDefault="00F309C4" w:rsidP="00F309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 xml:space="preserve">1)общий объем доходов краевого бюджета </w:t>
      </w:r>
      <w:r>
        <w:rPr>
          <w:szCs w:val="28"/>
        </w:rPr>
        <w:t>–</w:t>
      </w:r>
      <w:r w:rsidRPr="00691122">
        <w:rPr>
          <w:szCs w:val="28"/>
        </w:rPr>
        <w:t xml:space="preserve"> в</w:t>
      </w:r>
      <w:r>
        <w:rPr>
          <w:szCs w:val="28"/>
        </w:rPr>
        <w:t xml:space="preserve"> </w:t>
      </w:r>
      <w:r w:rsidRPr="00691122">
        <w:rPr>
          <w:szCs w:val="28"/>
        </w:rPr>
        <w:t xml:space="preserve">сумме </w:t>
      </w:r>
      <w:r w:rsidRPr="00691122">
        <w:rPr>
          <w:szCs w:val="28"/>
        </w:rPr>
        <w:br/>
        <w:t xml:space="preserve">173 656 337 284,20 рубля, в том числе объем межбюджетных трансфертов, получаемых из других бюджетов бюджетной системы Российской Федерации, </w:t>
      </w:r>
      <w:r>
        <w:rPr>
          <w:szCs w:val="28"/>
        </w:rPr>
        <w:t>–</w:t>
      </w:r>
      <w:r w:rsidRPr="00691122">
        <w:rPr>
          <w:szCs w:val="28"/>
        </w:rPr>
        <w:t xml:space="preserve"> в сумме 53 867 675 527,16 рубля;</w:t>
      </w:r>
    </w:p>
    <w:p w:rsidR="00F309C4" w:rsidRPr="00691122" w:rsidRDefault="00F309C4" w:rsidP="00F309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 xml:space="preserve">2)общий объем расходов краевого бюджета </w:t>
      </w:r>
      <w:r>
        <w:rPr>
          <w:szCs w:val="28"/>
        </w:rPr>
        <w:t>–</w:t>
      </w:r>
      <w:r w:rsidRPr="00691122">
        <w:rPr>
          <w:szCs w:val="28"/>
        </w:rPr>
        <w:t xml:space="preserve"> в сумме </w:t>
      </w:r>
      <w:r w:rsidRPr="00691122">
        <w:rPr>
          <w:szCs w:val="28"/>
        </w:rPr>
        <w:br/>
        <w:t xml:space="preserve">189 308 587 748,75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>
        <w:rPr>
          <w:szCs w:val="28"/>
        </w:rPr>
        <w:t xml:space="preserve">– </w:t>
      </w:r>
      <w:r w:rsidRPr="00691122">
        <w:rPr>
          <w:szCs w:val="28"/>
        </w:rPr>
        <w:t>0,00 рубля;</w:t>
      </w:r>
    </w:p>
    <w:p w:rsidR="00F309C4" w:rsidRPr="00691122" w:rsidRDefault="00F309C4" w:rsidP="00F309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 xml:space="preserve">3)размер дефицита краевого бюджета </w:t>
      </w:r>
      <w:r>
        <w:rPr>
          <w:szCs w:val="28"/>
        </w:rPr>
        <w:t>–</w:t>
      </w:r>
      <w:r w:rsidRPr="00691122">
        <w:rPr>
          <w:szCs w:val="28"/>
        </w:rPr>
        <w:t xml:space="preserve"> в сумме </w:t>
      </w:r>
      <w:r w:rsidRPr="00691122">
        <w:rPr>
          <w:szCs w:val="28"/>
        </w:rPr>
        <w:br/>
        <w:t>15 652 250 464,55 рубля;</w:t>
      </w:r>
    </w:p>
    <w:p w:rsidR="00F309C4" w:rsidRPr="00691122" w:rsidRDefault="00F309C4" w:rsidP="00F309C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91122">
        <w:rPr>
          <w:szCs w:val="28"/>
        </w:rPr>
        <w:t>4)верхний предел государственного внутреннего долга Приморского края на 1 января 2023 года – в сумме 14 075 669 141,39 рубля, в том числе верхний предел долга по государственным гарантиям Приморского края – 438 430 006,66 рубля."</w:t>
      </w:r>
      <w:r w:rsidRPr="00691122">
        <w:rPr>
          <w:bCs/>
          <w:szCs w:val="28"/>
        </w:rPr>
        <w:t>;</w:t>
      </w:r>
    </w:p>
    <w:p w:rsidR="00F309C4" w:rsidRPr="00691122" w:rsidRDefault="00F309C4" w:rsidP="00F309C4">
      <w:pPr>
        <w:ind w:firstLine="709"/>
        <w:jc w:val="both"/>
        <w:rPr>
          <w:snapToGrid w:val="0"/>
          <w:szCs w:val="28"/>
        </w:rPr>
      </w:pPr>
      <w:r w:rsidRPr="00691122">
        <w:rPr>
          <w:szCs w:val="28"/>
        </w:rPr>
        <w:t>2)</w:t>
      </w:r>
      <w:r w:rsidRPr="00691122">
        <w:rPr>
          <w:snapToGrid w:val="0"/>
          <w:szCs w:val="28"/>
        </w:rPr>
        <w:t>в части 9 статьи 8 цифры "22 129 040 774,30" заменить цифрами "22 429 040 774,30"</w:t>
      </w:r>
      <w:r>
        <w:rPr>
          <w:snapToGrid w:val="0"/>
          <w:szCs w:val="28"/>
        </w:rPr>
        <w:t>;</w:t>
      </w:r>
    </w:p>
    <w:p w:rsidR="00F309C4" w:rsidRPr="00691122" w:rsidRDefault="00F309C4" w:rsidP="00F309C4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691122">
        <w:rPr>
          <w:szCs w:val="28"/>
        </w:rPr>
        <w:t>3)</w:t>
      </w:r>
      <w:r w:rsidRPr="00691122">
        <w:rPr>
          <w:rFonts w:eastAsia="Calibri"/>
          <w:szCs w:val="28"/>
          <w:lang w:eastAsia="en-US"/>
        </w:rPr>
        <w:t>в статье 9:</w:t>
      </w:r>
    </w:p>
    <w:p w:rsidR="00F309C4" w:rsidRPr="00691122" w:rsidRDefault="00F309C4" w:rsidP="00F309C4">
      <w:pPr>
        <w:autoSpaceDE w:val="0"/>
        <w:autoSpaceDN w:val="0"/>
        <w:adjustRightInd w:val="0"/>
        <w:ind w:firstLine="709"/>
        <w:rPr>
          <w:szCs w:val="28"/>
        </w:rPr>
      </w:pPr>
      <w:r w:rsidRPr="00691122">
        <w:rPr>
          <w:rFonts w:eastAsia="Calibri"/>
          <w:szCs w:val="28"/>
          <w:lang w:eastAsia="en-US"/>
        </w:rPr>
        <w:t>а)ч</w:t>
      </w:r>
      <w:r w:rsidRPr="00691122">
        <w:rPr>
          <w:szCs w:val="28"/>
        </w:rPr>
        <w:t>асть 1 изложить в следующей редакции:</w:t>
      </w:r>
    </w:p>
    <w:p w:rsidR="00F309C4" w:rsidRPr="00691122" w:rsidRDefault="00F309C4" w:rsidP="00F309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>"</w:t>
      </w:r>
      <w:r w:rsidRPr="00691122">
        <w:t>1.</w:t>
      </w:r>
      <w:r w:rsidRPr="00691122">
        <w:rPr>
          <w:szCs w:val="28"/>
        </w:rPr>
        <w:t xml:space="preserve">Утвердить объем межбюджетных трансфертов, предоставляемых другим бюджетам бюджетной системы Российской Федерации, на 2022 год в сумме 49 999 598 822,67 рубля, на 2023 год </w:t>
      </w:r>
      <w:r>
        <w:rPr>
          <w:szCs w:val="28"/>
        </w:rPr>
        <w:t>–</w:t>
      </w:r>
      <w:r w:rsidRPr="00691122">
        <w:rPr>
          <w:szCs w:val="28"/>
        </w:rPr>
        <w:t xml:space="preserve"> в сумме </w:t>
      </w:r>
      <w:r w:rsidRPr="00691122">
        <w:rPr>
          <w:szCs w:val="28"/>
        </w:rPr>
        <w:br/>
        <w:t xml:space="preserve">38 480 295 083,70 рубля, на 2024 год </w:t>
      </w:r>
      <w:r>
        <w:rPr>
          <w:szCs w:val="28"/>
        </w:rPr>
        <w:t>–</w:t>
      </w:r>
      <w:r w:rsidRPr="00691122">
        <w:rPr>
          <w:szCs w:val="28"/>
        </w:rPr>
        <w:t xml:space="preserve"> в сумме 36 359 602 612,12 рубля</w:t>
      </w:r>
      <w:r w:rsidRPr="00691122">
        <w:rPr>
          <w:spacing w:val="-5"/>
        </w:rPr>
        <w:t>.</w:t>
      </w:r>
      <w:r w:rsidRPr="00691122">
        <w:rPr>
          <w:szCs w:val="28"/>
        </w:rPr>
        <w:t>";</w:t>
      </w:r>
    </w:p>
    <w:p w:rsidR="00F309C4" w:rsidRPr="00691122" w:rsidRDefault="00F309C4" w:rsidP="00F309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>б)</w:t>
      </w:r>
      <w:r w:rsidRPr="00691122">
        <w:rPr>
          <w:rFonts w:eastAsia="Calibri"/>
          <w:szCs w:val="28"/>
          <w:lang w:eastAsia="en-US"/>
        </w:rPr>
        <w:t>ч</w:t>
      </w:r>
      <w:r w:rsidRPr="00691122">
        <w:rPr>
          <w:szCs w:val="28"/>
        </w:rPr>
        <w:t>асть 2 изложить в следующей редакции:</w:t>
      </w:r>
    </w:p>
    <w:p w:rsidR="00F309C4" w:rsidRPr="00691122" w:rsidRDefault="00F309C4" w:rsidP="00F309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 xml:space="preserve">"2.Утвердить объем межбюджетных трансфертов, предоставляемых бюджетам муниципальных образований Приморского края, на 2022 год в сумме 48 672 966 522,67 рубля, на 2023 год </w:t>
      </w:r>
      <w:r>
        <w:rPr>
          <w:szCs w:val="28"/>
        </w:rPr>
        <w:t>–</w:t>
      </w:r>
      <w:r w:rsidRPr="00691122">
        <w:rPr>
          <w:szCs w:val="28"/>
        </w:rPr>
        <w:t xml:space="preserve"> в сумме </w:t>
      </w:r>
      <w:r w:rsidRPr="00691122">
        <w:rPr>
          <w:szCs w:val="28"/>
        </w:rPr>
        <w:br/>
      </w:r>
      <w:r w:rsidRPr="00691122">
        <w:rPr>
          <w:szCs w:val="28"/>
        </w:rPr>
        <w:lastRenderedPageBreak/>
        <w:t xml:space="preserve">38 453 657 603,70 рубля, на 2024 год </w:t>
      </w:r>
      <w:r>
        <w:rPr>
          <w:szCs w:val="28"/>
        </w:rPr>
        <w:t>–</w:t>
      </w:r>
      <w:r w:rsidRPr="00691122">
        <w:rPr>
          <w:szCs w:val="28"/>
        </w:rPr>
        <w:t xml:space="preserve"> в сумме 36 332 899 662,12 рубля, из них:</w:t>
      </w:r>
    </w:p>
    <w:p w:rsidR="00F309C4" w:rsidRPr="00691122" w:rsidRDefault="00F309C4" w:rsidP="00F309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 xml:space="preserve">в форме дотаций на 2022 год – 3 621 610 865,36 рубля, на 2023 год </w:t>
      </w:r>
      <w:r>
        <w:rPr>
          <w:szCs w:val="28"/>
        </w:rPr>
        <w:t>–</w:t>
      </w:r>
      <w:r w:rsidRPr="00691122">
        <w:rPr>
          <w:szCs w:val="28"/>
        </w:rPr>
        <w:t xml:space="preserve"> </w:t>
      </w:r>
      <w:r w:rsidRPr="00691122">
        <w:rPr>
          <w:szCs w:val="28"/>
        </w:rPr>
        <w:br/>
        <w:t xml:space="preserve">2 065 324 551,00 рубля, на 2024 год </w:t>
      </w:r>
      <w:r>
        <w:rPr>
          <w:szCs w:val="28"/>
        </w:rPr>
        <w:t>–</w:t>
      </w:r>
      <w:r w:rsidRPr="00691122">
        <w:rPr>
          <w:szCs w:val="28"/>
        </w:rPr>
        <w:t xml:space="preserve"> 2 049 638 733,00 рубля;</w:t>
      </w:r>
    </w:p>
    <w:p w:rsidR="00F309C4" w:rsidRPr="00691122" w:rsidRDefault="00F309C4" w:rsidP="00F309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>в форме субсидий на 2022 год – 18 467 998 212,18 рубля, на 2023 год – 8 966 236 225,27 рубля, на 2024 год – 5 509 920 934,46 рубля;</w:t>
      </w:r>
    </w:p>
    <w:p w:rsidR="00F309C4" w:rsidRPr="00691122" w:rsidRDefault="00F309C4" w:rsidP="00F309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>в форме субвенций на 2022 год – 24 646 383 693,13 рубля, на 2023 год – 25 615 735 727,43 рубля, на 2024 год – 26 858 135 434,66 рубля;</w:t>
      </w:r>
    </w:p>
    <w:p w:rsidR="00F309C4" w:rsidRPr="00691122" w:rsidRDefault="00F309C4" w:rsidP="00F309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 xml:space="preserve">в форме иных межбюджетных трансфертов на 2022 год – </w:t>
      </w:r>
      <w:r w:rsidRPr="00691122">
        <w:rPr>
          <w:szCs w:val="28"/>
        </w:rPr>
        <w:br/>
        <w:t xml:space="preserve">1 936 973 752,00 рубля, на 2023 год – 1 806 361 100,00 рубля, на 2024 год – </w:t>
      </w:r>
      <w:r w:rsidRPr="00691122">
        <w:rPr>
          <w:szCs w:val="28"/>
        </w:rPr>
        <w:br/>
        <w:t>1 915 204 560,00 рубля.";</w:t>
      </w:r>
    </w:p>
    <w:p w:rsidR="00F309C4" w:rsidRPr="00691122" w:rsidRDefault="00F309C4" w:rsidP="00F309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>4)приложение 1 к Закону изложить в редакции приложения 1 к настоящему Закону;</w:t>
      </w:r>
    </w:p>
    <w:p w:rsidR="00F309C4" w:rsidRPr="00691122" w:rsidRDefault="00F309C4" w:rsidP="00F309C4">
      <w:pPr>
        <w:ind w:firstLine="709"/>
        <w:jc w:val="both"/>
        <w:rPr>
          <w:szCs w:val="28"/>
        </w:rPr>
      </w:pPr>
      <w:r w:rsidRPr="00691122">
        <w:rPr>
          <w:szCs w:val="28"/>
        </w:rPr>
        <w:t>5)приложение 5 к Закону изложить в редакции приложения 2 к настоящему Закону;</w:t>
      </w:r>
    </w:p>
    <w:p w:rsidR="00F309C4" w:rsidRPr="00691122" w:rsidRDefault="00F309C4" w:rsidP="00F309C4">
      <w:pPr>
        <w:ind w:firstLine="709"/>
        <w:jc w:val="both"/>
        <w:rPr>
          <w:szCs w:val="28"/>
        </w:rPr>
      </w:pPr>
      <w:r w:rsidRPr="00691122">
        <w:rPr>
          <w:szCs w:val="28"/>
        </w:rPr>
        <w:t>6)приложение 6 к Закону изложить в редакции приложения 3 к настоящему Закону;</w:t>
      </w:r>
    </w:p>
    <w:p w:rsidR="00F309C4" w:rsidRPr="00691122" w:rsidRDefault="00F309C4" w:rsidP="00F309C4">
      <w:pPr>
        <w:ind w:firstLine="709"/>
        <w:jc w:val="both"/>
        <w:rPr>
          <w:szCs w:val="28"/>
        </w:rPr>
      </w:pPr>
      <w:r w:rsidRPr="00691122">
        <w:rPr>
          <w:szCs w:val="28"/>
        </w:rPr>
        <w:t>7)приложение 7 к Закону изложить в редакции приложения 4 к настоящему Закону;</w:t>
      </w:r>
    </w:p>
    <w:p w:rsidR="00F309C4" w:rsidRPr="00691122" w:rsidRDefault="00F309C4" w:rsidP="00F309C4">
      <w:pPr>
        <w:ind w:firstLine="709"/>
        <w:jc w:val="both"/>
        <w:rPr>
          <w:szCs w:val="28"/>
        </w:rPr>
      </w:pPr>
      <w:r w:rsidRPr="00691122">
        <w:rPr>
          <w:szCs w:val="28"/>
        </w:rPr>
        <w:t>8)приложение 8 к Закону изложить в редакции приложения 5 к настоящему Закону;</w:t>
      </w:r>
    </w:p>
    <w:p w:rsidR="00F309C4" w:rsidRPr="00691122" w:rsidRDefault="00F309C4" w:rsidP="00F309C4">
      <w:pPr>
        <w:ind w:firstLine="709"/>
        <w:jc w:val="both"/>
        <w:rPr>
          <w:szCs w:val="28"/>
        </w:rPr>
      </w:pPr>
      <w:r w:rsidRPr="00691122">
        <w:rPr>
          <w:szCs w:val="28"/>
        </w:rPr>
        <w:t>9)приложение 9 к Закону изложить в редакции приложения 6 к настоящему Закону;</w:t>
      </w:r>
    </w:p>
    <w:p w:rsidR="00F309C4" w:rsidRPr="00691122" w:rsidRDefault="00F309C4" w:rsidP="00F309C4">
      <w:pPr>
        <w:ind w:firstLine="709"/>
        <w:jc w:val="both"/>
        <w:rPr>
          <w:szCs w:val="28"/>
        </w:rPr>
      </w:pPr>
      <w:r w:rsidRPr="00691122">
        <w:rPr>
          <w:szCs w:val="28"/>
        </w:rPr>
        <w:t>10)приложение 11 к Закону изложить в редакции приложения 7 к настоящему Закону;</w:t>
      </w:r>
    </w:p>
    <w:p w:rsidR="00F309C4" w:rsidRPr="00691122" w:rsidRDefault="00F309C4" w:rsidP="00F309C4">
      <w:pPr>
        <w:ind w:firstLine="709"/>
        <w:jc w:val="both"/>
        <w:rPr>
          <w:snapToGrid w:val="0"/>
          <w:szCs w:val="28"/>
        </w:rPr>
      </w:pPr>
      <w:r w:rsidRPr="00691122">
        <w:rPr>
          <w:szCs w:val="28"/>
        </w:rPr>
        <w:t>11)</w:t>
      </w:r>
      <w:r w:rsidRPr="00691122">
        <w:rPr>
          <w:snapToGrid w:val="0"/>
          <w:szCs w:val="28"/>
        </w:rPr>
        <w:t>таблицу 82 приложения 14 изложить в редакции приложения 8 к настоящему Закону;</w:t>
      </w:r>
    </w:p>
    <w:p w:rsidR="00F309C4" w:rsidRPr="00691122" w:rsidRDefault="00F309C4" w:rsidP="00F309C4">
      <w:pPr>
        <w:ind w:firstLine="709"/>
        <w:jc w:val="both"/>
        <w:rPr>
          <w:snapToGrid w:val="0"/>
          <w:szCs w:val="28"/>
        </w:rPr>
      </w:pPr>
      <w:r w:rsidRPr="00691122">
        <w:rPr>
          <w:snapToGrid w:val="0"/>
          <w:szCs w:val="28"/>
        </w:rPr>
        <w:t>12)таблицу 14 приложения 15 изложить в редакции приложения 9 к настоящему Закону.</w:t>
      </w:r>
    </w:p>
    <w:p w:rsidR="00F309C4" w:rsidRPr="00691122" w:rsidRDefault="00F309C4" w:rsidP="00F309C4">
      <w:pPr>
        <w:ind w:firstLine="709"/>
        <w:jc w:val="both"/>
        <w:rPr>
          <w:snapToGrid w:val="0"/>
          <w:szCs w:val="28"/>
        </w:rPr>
      </w:pPr>
    </w:p>
    <w:bookmarkEnd w:id="0"/>
    <w:p w:rsidR="00F309C4" w:rsidRPr="00691122" w:rsidRDefault="00F309C4" w:rsidP="00F309C4">
      <w:pPr>
        <w:ind w:firstLine="709"/>
        <w:jc w:val="both"/>
        <w:rPr>
          <w:caps/>
          <w:snapToGrid w:val="0"/>
          <w:szCs w:val="28"/>
        </w:rPr>
      </w:pPr>
      <w:r w:rsidRPr="00691122">
        <w:rPr>
          <w:caps/>
          <w:snapToGrid w:val="0"/>
          <w:szCs w:val="28"/>
        </w:rPr>
        <w:t xml:space="preserve">Статья 2. </w:t>
      </w:r>
    </w:p>
    <w:p w:rsidR="00F309C4" w:rsidRPr="00691122" w:rsidRDefault="00F309C4" w:rsidP="00F309C4">
      <w:pPr>
        <w:ind w:firstLine="709"/>
        <w:jc w:val="both"/>
        <w:rPr>
          <w:snapToGrid w:val="0"/>
          <w:szCs w:val="28"/>
        </w:rPr>
      </w:pPr>
      <w:r w:rsidRPr="00691122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F309C4" w:rsidRPr="00691122" w:rsidRDefault="00F309C4" w:rsidP="00F309C4">
      <w:pPr>
        <w:spacing w:line="228" w:lineRule="auto"/>
        <w:rPr>
          <w:snapToGrid w:val="0"/>
          <w:sz w:val="26"/>
          <w:szCs w:val="26"/>
        </w:rPr>
      </w:pPr>
    </w:p>
    <w:p w:rsidR="00F309C4" w:rsidRDefault="00F309C4" w:rsidP="00F309C4">
      <w:pPr>
        <w:spacing w:line="228" w:lineRule="auto"/>
        <w:rPr>
          <w:snapToGrid w:val="0"/>
          <w:sz w:val="26"/>
          <w:szCs w:val="26"/>
        </w:rPr>
      </w:pPr>
    </w:p>
    <w:p w:rsidR="00AE6687" w:rsidRPr="00691122" w:rsidRDefault="00AE6687" w:rsidP="00F309C4">
      <w:pPr>
        <w:spacing w:line="228" w:lineRule="auto"/>
        <w:rPr>
          <w:snapToGrid w:val="0"/>
          <w:sz w:val="26"/>
          <w:szCs w:val="26"/>
        </w:rPr>
      </w:pPr>
    </w:p>
    <w:p w:rsidR="00F309C4" w:rsidRPr="00AE6687" w:rsidRDefault="00AE6687" w:rsidP="00F309C4">
      <w:pPr>
        <w:autoSpaceDE w:val="0"/>
        <w:autoSpaceDN w:val="0"/>
        <w:adjustRightInd w:val="0"/>
        <w:rPr>
          <w:snapToGrid w:val="0"/>
          <w:szCs w:val="28"/>
        </w:rPr>
      </w:pPr>
      <w:r>
        <w:rPr>
          <w:snapToGrid w:val="0"/>
          <w:szCs w:val="28"/>
        </w:rPr>
        <w:t>Исполняющая обязанности</w:t>
      </w:r>
    </w:p>
    <w:p w:rsidR="00F309C4" w:rsidRDefault="00F309C4" w:rsidP="00F309C4">
      <w:pPr>
        <w:autoSpaceDE w:val="0"/>
        <w:autoSpaceDN w:val="0"/>
        <w:adjustRightInd w:val="0"/>
      </w:pPr>
      <w:r w:rsidRPr="00691122">
        <w:t>Губернатор</w:t>
      </w:r>
      <w:r w:rsidR="00AE6687">
        <w:t>а</w:t>
      </w:r>
      <w:r w:rsidRPr="00691122">
        <w:t xml:space="preserve"> края   </w:t>
      </w:r>
      <w:r w:rsidRPr="00691122">
        <w:tab/>
      </w:r>
      <w:r w:rsidRPr="00691122">
        <w:tab/>
        <w:t xml:space="preserve">                                   </w:t>
      </w:r>
      <w:r>
        <w:t xml:space="preserve">                    </w:t>
      </w:r>
      <w:r w:rsidRPr="00691122">
        <w:t xml:space="preserve"> </w:t>
      </w:r>
      <w:r w:rsidR="00AE6687">
        <w:t>В.Г. Щербина</w:t>
      </w:r>
    </w:p>
    <w:p w:rsidR="00B11B86" w:rsidRDefault="00B11B86" w:rsidP="00F309C4">
      <w:pPr>
        <w:autoSpaceDE w:val="0"/>
        <w:autoSpaceDN w:val="0"/>
        <w:adjustRightInd w:val="0"/>
      </w:pPr>
    </w:p>
    <w:p w:rsidR="00B11B86" w:rsidRDefault="00B11B86" w:rsidP="00B11B8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B11B86" w:rsidRDefault="00B11B86" w:rsidP="00B11B86">
      <w:pPr>
        <w:autoSpaceDE w:val="0"/>
        <w:autoSpaceDN w:val="0"/>
        <w:adjustRightInd w:val="0"/>
        <w:rPr>
          <w:szCs w:val="28"/>
        </w:rPr>
      </w:pPr>
      <w:r w:rsidRPr="00B11B86">
        <w:rPr>
          <w:szCs w:val="28"/>
        </w:rPr>
        <w:t xml:space="preserve">23 </w:t>
      </w:r>
      <w:r>
        <w:rPr>
          <w:szCs w:val="28"/>
        </w:rPr>
        <w:t>июня 2022 года</w:t>
      </w:r>
    </w:p>
    <w:p w:rsidR="00B11B86" w:rsidRPr="00691122" w:rsidRDefault="00B11B86" w:rsidP="00B11B8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130-КЗ</w:t>
      </w:r>
    </w:p>
    <w:p w:rsidR="00F309C4" w:rsidRDefault="00F309C4" w:rsidP="00F309C4"/>
    <w:p w:rsidR="00AE6687" w:rsidRDefault="00AE6687" w:rsidP="00F309C4">
      <w:bookmarkStart w:id="1" w:name="_GoBack"/>
      <w:bookmarkEnd w:id="1"/>
    </w:p>
    <w:p w:rsidR="00AE6687" w:rsidRDefault="00AE6687" w:rsidP="00F309C4"/>
    <w:p w:rsidR="00BE0544" w:rsidRDefault="00BE0544" w:rsidP="00347DEE"/>
    <w:sectPr w:rsidR="00BE0544" w:rsidSect="00F309C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E09" w:rsidRDefault="00C21E09">
      <w:r>
        <w:separator/>
      </w:r>
    </w:p>
  </w:endnote>
  <w:endnote w:type="continuationSeparator" w:id="0">
    <w:p w:rsidR="00C21E09" w:rsidRDefault="00C21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E09" w:rsidRDefault="00C21E09">
      <w:r>
        <w:separator/>
      </w:r>
    </w:p>
  </w:footnote>
  <w:footnote w:type="continuationSeparator" w:id="0">
    <w:p w:rsidR="00C21E09" w:rsidRDefault="00C21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9C4" w:rsidRDefault="00F309C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C081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09C4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0819"/>
    <w:rsid w:val="00AC31EC"/>
    <w:rsid w:val="00AE6687"/>
    <w:rsid w:val="00AF3517"/>
    <w:rsid w:val="00B11B86"/>
    <w:rsid w:val="00B14397"/>
    <w:rsid w:val="00BC0675"/>
    <w:rsid w:val="00BE0544"/>
    <w:rsid w:val="00C21E09"/>
    <w:rsid w:val="00CD3E1D"/>
    <w:rsid w:val="00D102A9"/>
    <w:rsid w:val="00D34604"/>
    <w:rsid w:val="00DB61CE"/>
    <w:rsid w:val="00E34273"/>
    <w:rsid w:val="00E60B2A"/>
    <w:rsid w:val="00F23036"/>
    <w:rsid w:val="00F309C4"/>
    <w:rsid w:val="00F704C7"/>
    <w:rsid w:val="00F72C8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688C89E-50DB-44A0-BEF7-6F31CFBE3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309C4"/>
    <w:rPr>
      <w:sz w:val="28"/>
    </w:rPr>
  </w:style>
  <w:style w:type="paragraph" w:styleId="a6">
    <w:name w:val="Balloon Text"/>
    <w:basedOn w:val="a"/>
    <w:link w:val="a7"/>
    <w:semiHidden/>
    <w:unhideWhenUsed/>
    <w:rsid w:val="00F309C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309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4</cp:revision>
  <cp:lastPrinted>2022-06-21T07:32:00Z</cp:lastPrinted>
  <dcterms:created xsi:type="dcterms:W3CDTF">2022-06-21T07:31:00Z</dcterms:created>
  <dcterms:modified xsi:type="dcterms:W3CDTF">2022-06-23T04:46:00Z</dcterms:modified>
</cp:coreProperties>
</file>