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03187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45B528E" wp14:editId="5E7AD1F3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5E84" w:rsidRDefault="00915E8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</w:p>
                                <w:p w:rsidR="00915E84" w:rsidRDefault="00915E8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Думой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Шкотовского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915E84" w:rsidRDefault="00915E84" w:rsidP="007D27D4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муниципального района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15E84" w:rsidRDefault="00915E8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</w:p>
                          <w:p w:rsidR="00915E84" w:rsidRDefault="00915E8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Думой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Шкотовского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915E84" w:rsidRDefault="00915E84" w:rsidP="007D27D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муниципального района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1B9E" w:rsidRPr="007D27D4" w:rsidRDefault="007347C1" w:rsidP="00E828BF">
      <w:pPr>
        <w:jc w:val="center"/>
        <w:rPr>
          <w:b/>
          <w:bCs/>
          <w:szCs w:val="28"/>
        </w:rPr>
      </w:pPr>
      <w:r w:rsidRPr="00080A79">
        <w:rPr>
          <w:b/>
          <w:szCs w:val="28"/>
        </w:rPr>
        <w:t xml:space="preserve">О ВНЕСЕНИИ ИЗМЕНЕНИЙ </w:t>
      </w:r>
      <w:r w:rsidRPr="00FF338A">
        <w:rPr>
          <w:b/>
          <w:szCs w:val="28"/>
        </w:rPr>
        <w:t xml:space="preserve">В ПРИЛОЖЕНИЕ </w:t>
      </w:r>
      <w:r>
        <w:rPr>
          <w:b/>
          <w:szCs w:val="28"/>
        </w:rPr>
        <w:t>4</w:t>
      </w:r>
      <w:proofErr w:type="gramStart"/>
      <w:r w:rsidRPr="00FF338A">
        <w:rPr>
          <w:b/>
          <w:szCs w:val="28"/>
        </w:rPr>
        <w:t xml:space="preserve"> К</w:t>
      </w:r>
      <w:proofErr w:type="gramEnd"/>
      <w:r w:rsidRPr="00FF338A">
        <w:rPr>
          <w:b/>
          <w:szCs w:val="28"/>
        </w:rPr>
        <w:t xml:space="preserve"> ЗАКОНУ</w:t>
      </w:r>
      <w:r>
        <w:rPr>
          <w:b/>
          <w:szCs w:val="28"/>
        </w:rPr>
        <w:t xml:space="preserve"> </w:t>
      </w:r>
      <w:r w:rsidRPr="00080A79">
        <w:rPr>
          <w:b/>
          <w:szCs w:val="28"/>
        </w:rPr>
        <w:t xml:space="preserve">ПРИМОРСКОГО КРАЯ "О РАЗГРАНИЧЕНИИ ИМУЩЕСТВА, НАХОДЯЩЕГОСЯ В МУНИЦИПАЛЬНОЙ СОБСТВЕННОСТИ, МЕЖДУ </w:t>
      </w:r>
      <w:r w:rsidR="002753D7">
        <w:rPr>
          <w:b/>
          <w:szCs w:val="28"/>
        </w:rPr>
        <w:t>ШКОТОВСКИМ</w:t>
      </w:r>
      <w:r w:rsidRPr="00080A79">
        <w:rPr>
          <w:b/>
          <w:szCs w:val="28"/>
        </w:rPr>
        <w:t xml:space="preserve"> МУНИЦИПАЛЬНЫМ РАЙОНОМ И ПОСЕЛЕНИЯМИ, ОБРАЗОВАННЫМИ В ГРАНИЦАХ </w:t>
      </w:r>
      <w:r w:rsidR="002753D7">
        <w:rPr>
          <w:b/>
          <w:szCs w:val="28"/>
        </w:rPr>
        <w:t>ШКОТОВСКОГО</w:t>
      </w:r>
      <w:r w:rsidRPr="00080A79">
        <w:rPr>
          <w:b/>
          <w:szCs w:val="28"/>
        </w:rPr>
        <w:t xml:space="preserve"> МУНИЦИПАЛЬНОГО РАЙОНА"</w:t>
      </w:r>
    </w:p>
    <w:p w:rsidR="00CE1B9E" w:rsidRPr="00FF338A" w:rsidRDefault="00CE1B9E" w:rsidP="00741FD1">
      <w:pPr>
        <w:ind w:firstLine="709"/>
        <w:jc w:val="center"/>
        <w:rPr>
          <w:b/>
          <w:bCs/>
          <w:szCs w:val="28"/>
        </w:rPr>
      </w:pPr>
    </w:p>
    <w:p w:rsidR="00CE1B9E" w:rsidRPr="00FF338A" w:rsidRDefault="00CE1B9E" w:rsidP="00ED12C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>Принят</w:t>
      </w:r>
      <w:proofErr w:type="gramEnd"/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Законодательным Собранием Приморского края </w:t>
      </w:r>
    </w:p>
    <w:p w:rsidR="00CE1B9E" w:rsidRPr="00FF338A" w:rsidRDefault="00CE1B9E" w:rsidP="00ED12C7">
      <w:pPr>
        <w:rPr>
          <w:szCs w:val="28"/>
        </w:rPr>
      </w:pPr>
    </w:p>
    <w:p w:rsidR="00C36941" w:rsidRPr="00024F86" w:rsidRDefault="00C36941" w:rsidP="00ED12C7">
      <w:pPr>
        <w:ind w:firstLine="720"/>
        <w:jc w:val="both"/>
        <w:rPr>
          <w:rFonts w:eastAsia="Calibri"/>
          <w:szCs w:val="28"/>
          <w:lang w:eastAsia="en-US"/>
        </w:rPr>
      </w:pPr>
      <w:r w:rsidRPr="00024F86">
        <w:rPr>
          <w:rFonts w:eastAsia="Calibri"/>
          <w:szCs w:val="28"/>
          <w:lang w:eastAsia="en-US"/>
        </w:rPr>
        <w:t>СТАТЬЯ 1.</w:t>
      </w:r>
    </w:p>
    <w:p w:rsidR="00C36941" w:rsidRDefault="00C36941" w:rsidP="00ED12C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108DB">
        <w:rPr>
          <w:szCs w:val="28"/>
        </w:rPr>
        <w:t xml:space="preserve">Внести в </w:t>
      </w:r>
      <w:r w:rsidR="00202FFF">
        <w:rPr>
          <w:szCs w:val="28"/>
        </w:rPr>
        <w:t xml:space="preserve">приложение 4 к </w:t>
      </w:r>
      <w:r w:rsidR="007D27D4">
        <w:rPr>
          <w:szCs w:val="28"/>
        </w:rPr>
        <w:t>Закон</w:t>
      </w:r>
      <w:r w:rsidR="00202FFF">
        <w:rPr>
          <w:szCs w:val="28"/>
        </w:rPr>
        <w:t xml:space="preserve">у </w:t>
      </w:r>
      <w:r w:rsidRPr="00D108DB">
        <w:rPr>
          <w:szCs w:val="28"/>
        </w:rPr>
        <w:t xml:space="preserve">Приморского края </w:t>
      </w:r>
      <w:r w:rsidR="00202FFF">
        <w:rPr>
          <w:szCs w:val="28"/>
        </w:rPr>
        <w:t xml:space="preserve">от 6 декабря </w:t>
      </w:r>
      <w:r w:rsidR="00202FFF">
        <w:rPr>
          <w:szCs w:val="28"/>
        </w:rPr>
        <w:br/>
        <w:t xml:space="preserve">2007 года № 167-КЗ "О разграничении имущества, находящегося в муниципальной собственности, между </w:t>
      </w:r>
      <w:proofErr w:type="spellStart"/>
      <w:r w:rsidR="00202FFF">
        <w:rPr>
          <w:szCs w:val="28"/>
        </w:rPr>
        <w:t>Шкотовским</w:t>
      </w:r>
      <w:proofErr w:type="spellEnd"/>
      <w:r w:rsidR="00202FFF">
        <w:rPr>
          <w:szCs w:val="28"/>
        </w:rPr>
        <w:t xml:space="preserve"> муниципальным районом и поселениями, образованными в границах </w:t>
      </w:r>
      <w:proofErr w:type="spellStart"/>
      <w:r w:rsidR="00202FFF">
        <w:rPr>
          <w:szCs w:val="28"/>
        </w:rPr>
        <w:t>Шкотовского</w:t>
      </w:r>
      <w:proofErr w:type="spellEnd"/>
      <w:r w:rsidR="00202FFF">
        <w:rPr>
          <w:szCs w:val="28"/>
        </w:rPr>
        <w:t xml:space="preserve"> муниципального района" (Ведомости Законодательного Собрания Приморского края, 2007, № 52, стр. 3; 2010, № 157, стр. 52; 2013, № 44, </w:t>
      </w:r>
      <w:r w:rsidR="00202FFF">
        <w:rPr>
          <w:szCs w:val="28"/>
        </w:rPr>
        <w:br/>
        <w:t>стр. 7; 2015, № 135, стр. 36, № 138, стр. 6; 2018, № 56, стр. 11; 2019, № 94, стр. 9)</w:t>
      </w:r>
      <w:r w:rsidRPr="008E5FA3">
        <w:rPr>
          <w:szCs w:val="28"/>
        </w:rPr>
        <w:t xml:space="preserve"> следующ</w:t>
      </w:r>
      <w:r w:rsidR="00AB7615">
        <w:rPr>
          <w:szCs w:val="28"/>
        </w:rPr>
        <w:t>и</w:t>
      </w:r>
      <w:r w:rsidRPr="008E5FA3">
        <w:rPr>
          <w:szCs w:val="28"/>
        </w:rPr>
        <w:t>е</w:t>
      </w:r>
      <w:r w:rsidRPr="00D108DB">
        <w:rPr>
          <w:szCs w:val="28"/>
        </w:rPr>
        <w:t xml:space="preserve"> изменени</w:t>
      </w:r>
      <w:r w:rsidR="00AB7615">
        <w:rPr>
          <w:szCs w:val="28"/>
        </w:rPr>
        <w:t>я</w:t>
      </w:r>
      <w:r w:rsidRPr="00D108DB">
        <w:rPr>
          <w:szCs w:val="28"/>
        </w:rPr>
        <w:t>:</w:t>
      </w:r>
    </w:p>
    <w:p w:rsidR="005412C3" w:rsidRPr="002D39EA" w:rsidRDefault="00CD7DEC" w:rsidP="002D39EA">
      <w:pPr>
        <w:tabs>
          <w:tab w:val="left" w:pos="2415"/>
        </w:tabs>
        <w:ind w:firstLine="709"/>
        <w:jc w:val="both"/>
        <w:rPr>
          <w:szCs w:val="28"/>
        </w:rPr>
      </w:pPr>
      <w:r w:rsidRPr="002D39EA">
        <w:rPr>
          <w:szCs w:val="28"/>
        </w:rPr>
        <w:t>1)</w:t>
      </w:r>
      <w:r w:rsidR="005412C3" w:rsidRPr="002D39EA">
        <w:rPr>
          <w:szCs w:val="28"/>
        </w:rPr>
        <w:t xml:space="preserve">в </w:t>
      </w:r>
      <w:r w:rsidR="001B31EA" w:rsidRPr="002D39EA">
        <w:rPr>
          <w:szCs w:val="28"/>
        </w:rPr>
        <w:t>раздел</w:t>
      </w:r>
      <w:r w:rsidR="005412C3" w:rsidRPr="002D39EA">
        <w:rPr>
          <w:szCs w:val="28"/>
        </w:rPr>
        <w:t>е</w:t>
      </w:r>
      <w:r w:rsidR="001B31EA" w:rsidRPr="002D39EA">
        <w:rPr>
          <w:szCs w:val="28"/>
        </w:rPr>
        <w:t xml:space="preserve"> "Имущество, предназначенное для электро-, тепл</w:t>
      </w:r>
      <w:proofErr w:type="gramStart"/>
      <w:r w:rsidR="001B31EA" w:rsidRPr="002D39EA">
        <w:rPr>
          <w:szCs w:val="28"/>
        </w:rPr>
        <w:t>о-</w:t>
      </w:r>
      <w:proofErr w:type="gramEnd"/>
      <w:r w:rsidR="001B31EA" w:rsidRPr="002D39EA">
        <w:rPr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поселения"</w:t>
      </w:r>
      <w:r w:rsidR="005412C3" w:rsidRPr="002D39EA">
        <w:rPr>
          <w:szCs w:val="28"/>
        </w:rPr>
        <w:t>:</w:t>
      </w:r>
      <w:r w:rsidR="001B31EA" w:rsidRPr="002D39EA">
        <w:rPr>
          <w:szCs w:val="28"/>
        </w:rPr>
        <w:t xml:space="preserve"> </w:t>
      </w:r>
    </w:p>
    <w:p w:rsidR="005412C3" w:rsidRPr="002D39EA" w:rsidRDefault="005412C3" w:rsidP="002D39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а)</w:t>
      </w:r>
      <w:hyperlink r:id="rId8" w:history="1">
        <w:r w:rsidRPr="002D39EA">
          <w:rPr>
            <w:szCs w:val="28"/>
          </w:rPr>
          <w:t>наименование графы 4</w:t>
        </w:r>
      </w:hyperlink>
      <w:r w:rsidRPr="002D39EA">
        <w:rPr>
          <w:szCs w:val="28"/>
        </w:rPr>
        <w:t xml:space="preserve"> изложить в следующей редакции:</w:t>
      </w:r>
    </w:p>
    <w:p w:rsidR="005412C3" w:rsidRPr="002D39EA" w:rsidRDefault="005412C3" w:rsidP="002D39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D39EA">
        <w:rPr>
          <w:szCs w:val="28"/>
        </w:rPr>
        <w:t>"Площадь, кв. м</w:t>
      </w:r>
      <w:r w:rsidR="002D39EA" w:rsidRPr="002D39EA">
        <w:rPr>
          <w:szCs w:val="28"/>
        </w:rPr>
        <w:t>/</w:t>
      </w:r>
      <w:r w:rsidRPr="002D39EA">
        <w:rPr>
          <w:szCs w:val="28"/>
        </w:rPr>
        <w:t xml:space="preserve">протяженность, п. </w:t>
      </w:r>
      <w:proofErr w:type="gramStart"/>
      <w:r w:rsidRPr="002D39EA">
        <w:rPr>
          <w:szCs w:val="28"/>
        </w:rPr>
        <w:t>м</w:t>
      </w:r>
      <w:proofErr w:type="gramEnd"/>
      <w:r w:rsidRPr="002D39EA">
        <w:rPr>
          <w:szCs w:val="28"/>
        </w:rPr>
        <w:t>, км</w:t>
      </w:r>
      <w:r w:rsidR="002D39EA" w:rsidRPr="002D39EA">
        <w:rPr>
          <w:szCs w:val="28"/>
        </w:rPr>
        <w:t>/</w:t>
      </w:r>
      <w:r w:rsidRPr="002D39EA">
        <w:rPr>
          <w:szCs w:val="28"/>
        </w:rPr>
        <w:t>количество, шт.";</w:t>
      </w:r>
    </w:p>
    <w:p w:rsidR="001B31EA" w:rsidRPr="002D39EA" w:rsidRDefault="005412C3" w:rsidP="002D39EA">
      <w:pPr>
        <w:tabs>
          <w:tab w:val="left" w:pos="2415"/>
        </w:tabs>
        <w:ind w:firstLine="709"/>
        <w:jc w:val="both"/>
        <w:rPr>
          <w:szCs w:val="28"/>
        </w:rPr>
      </w:pPr>
      <w:r w:rsidRPr="002D39EA">
        <w:rPr>
          <w:szCs w:val="28"/>
        </w:rPr>
        <w:t>б</w:t>
      </w:r>
      <w:proofErr w:type="gramStart"/>
      <w:r w:rsidRPr="002D39EA">
        <w:rPr>
          <w:szCs w:val="28"/>
        </w:rPr>
        <w:t>)</w:t>
      </w:r>
      <w:r w:rsidR="001B31EA" w:rsidRPr="002D39EA">
        <w:rPr>
          <w:szCs w:val="28"/>
        </w:rPr>
        <w:t>д</w:t>
      </w:r>
      <w:proofErr w:type="gramEnd"/>
      <w:r w:rsidR="001B31EA" w:rsidRPr="002D39EA">
        <w:rPr>
          <w:szCs w:val="28"/>
        </w:rPr>
        <w:t>ополнить пунктами 152-170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701"/>
        <w:gridCol w:w="709"/>
        <w:gridCol w:w="709"/>
        <w:gridCol w:w="567"/>
        <w:gridCol w:w="567"/>
        <w:gridCol w:w="1275"/>
        <w:gridCol w:w="1417"/>
      </w:tblGrid>
      <w:tr w:rsidR="002D24B1" w:rsidRPr="00251E86" w:rsidTr="00251E86">
        <w:trPr>
          <w:cantSplit/>
          <w:trHeight w:val="148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31EA" w:rsidRPr="00251E86" w:rsidRDefault="001B31EA" w:rsidP="00251E86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251E86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</w:tr>
      <w:tr w:rsidR="002D24B1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0E5B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gramStart"/>
            <w:r w:rsidRPr="00251E86">
              <w:rPr>
                <w:sz w:val="26"/>
                <w:szCs w:val="26"/>
              </w:rPr>
              <w:t>Электро</w:t>
            </w:r>
            <w:r w:rsidR="005E3C6D" w:rsidRPr="00251E86">
              <w:rPr>
                <w:sz w:val="26"/>
                <w:szCs w:val="26"/>
              </w:rPr>
              <w:t>-</w:t>
            </w:r>
            <w:r w:rsidRPr="00251E86">
              <w:rPr>
                <w:sz w:val="26"/>
                <w:szCs w:val="26"/>
              </w:rPr>
              <w:t>линия</w:t>
            </w:r>
            <w:proofErr w:type="gramEnd"/>
            <w:r w:rsidR="005E3C6D" w:rsidRPr="00251E86">
              <w:rPr>
                <w:sz w:val="26"/>
                <w:szCs w:val="26"/>
              </w:rPr>
              <w:t xml:space="preserve"> </w:t>
            </w:r>
            <w:r w:rsidRPr="00251E86">
              <w:rPr>
                <w:sz w:val="26"/>
                <w:szCs w:val="26"/>
              </w:rPr>
              <w:t>0,4</w:t>
            </w:r>
            <w:r w:rsidR="003C0E5B"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кВ</w:t>
            </w:r>
            <w:proofErr w:type="spellEnd"/>
            <w:r w:rsidRPr="00251E86">
              <w:rPr>
                <w:sz w:val="26"/>
                <w:szCs w:val="26"/>
              </w:rPr>
              <w:t xml:space="preserve"> от КТП 3012 фидер</w:t>
            </w:r>
          </w:p>
          <w:p w:rsidR="00ED12C7" w:rsidRPr="00251E86" w:rsidRDefault="003C0E5B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="00ED12C7" w:rsidRPr="00251E86">
              <w:rPr>
                <w:sz w:val="26"/>
                <w:szCs w:val="26"/>
              </w:rPr>
              <w:t>Ленин</w:t>
            </w:r>
            <w:r w:rsidR="005E3C6D" w:rsidRPr="00251E86">
              <w:rPr>
                <w:sz w:val="26"/>
                <w:szCs w:val="26"/>
              </w:rPr>
              <w:t>-</w:t>
            </w:r>
            <w:proofErr w:type="spellStart"/>
            <w:r w:rsidR="00ED12C7"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</w:t>
            </w:r>
            <w:r w:rsidR="00D81AFB" w:rsidRPr="00251E86">
              <w:rPr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25:24:150101:4241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Ленин-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401B92" w:rsidRPr="00251E86" w:rsidRDefault="00401B92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401B92" w:rsidRPr="00251E86" w:rsidRDefault="00401B92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401B92" w:rsidRPr="00251E86" w:rsidRDefault="00401B92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401B92" w:rsidRPr="00251E86" w:rsidRDefault="00401B92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1508E" w:rsidRPr="00251E86" w:rsidRDefault="0091508E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0,516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08E" w:rsidRPr="00251E86" w:rsidRDefault="0091508E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08E" w:rsidRPr="00251E86" w:rsidRDefault="0091508E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401B92" w:rsidRPr="00251E86" w:rsidRDefault="00401B92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08E" w:rsidRPr="00251E86" w:rsidRDefault="0091508E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D24B1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153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4B1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Линия </w:t>
            </w:r>
            <w:proofErr w:type="gramStart"/>
            <w:r w:rsidRPr="00251E86">
              <w:rPr>
                <w:sz w:val="26"/>
                <w:szCs w:val="26"/>
              </w:rPr>
              <w:t>электро</w:t>
            </w:r>
            <w:r w:rsidR="002D24B1" w:rsidRPr="00251E86">
              <w:rPr>
                <w:sz w:val="26"/>
                <w:szCs w:val="26"/>
              </w:rPr>
              <w:t>-</w:t>
            </w:r>
            <w:r w:rsidRPr="00251E86">
              <w:rPr>
                <w:sz w:val="26"/>
                <w:szCs w:val="26"/>
              </w:rPr>
              <w:t>передач</w:t>
            </w:r>
            <w:proofErr w:type="gramEnd"/>
          </w:p>
          <w:p w:rsidR="002D24B1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 w:rsidRPr="00251E86">
              <w:rPr>
                <w:sz w:val="26"/>
                <w:szCs w:val="26"/>
              </w:rPr>
              <w:t>пгт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Смоляни</w:t>
            </w:r>
            <w:proofErr w:type="spellEnd"/>
            <w:r w:rsidR="002D24B1" w:rsidRPr="00251E86">
              <w:rPr>
                <w:sz w:val="26"/>
                <w:szCs w:val="26"/>
              </w:rPr>
              <w:t>-</w:t>
            </w:r>
            <w:r w:rsidRPr="00251E86">
              <w:rPr>
                <w:sz w:val="26"/>
                <w:szCs w:val="26"/>
              </w:rPr>
              <w:t>ново, ул. 3-я Линейная,</w:t>
            </w:r>
          </w:p>
          <w:p w:rsidR="002D24B1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sz w:val="26"/>
                <w:szCs w:val="26"/>
              </w:rPr>
              <w:t>Остров</w:t>
            </w:r>
            <w:r w:rsidR="002D24B1" w:rsidRPr="00251E86">
              <w:rPr>
                <w:sz w:val="26"/>
                <w:szCs w:val="26"/>
              </w:rPr>
              <w:t>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,</w:t>
            </w:r>
          </w:p>
          <w:p w:rsidR="006262FF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Садовая</w:t>
            </w:r>
            <w:r w:rsidR="00D81AFB" w:rsidRPr="00251E86">
              <w:rPr>
                <w:sz w:val="26"/>
                <w:szCs w:val="26"/>
              </w:rPr>
              <w:t>,</w:t>
            </w:r>
            <w:r w:rsidRPr="00251E86">
              <w:rPr>
                <w:sz w:val="26"/>
                <w:szCs w:val="26"/>
              </w:rPr>
              <w:t xml:space="preserve"> 85,</w:t>
            </w:r>
            <w:r w:rsidR="002D24B1" w:rsidRPr="00251E86">
              <w:rPr>
                <w:sz w:val="26"/>
                <w:szCs w:val="26"/>
              </w:rPr>
              <w:t xml:space="preserve"> </w:t>
            </w:r>
            <w:r w:rsidRPr="00251E86">
              <w:rPr>
                <w:sz w:val="26"/>
                <w:szCs w:val="26"/>
              </w:rPr>
              <w:t>110,</w:t>
            </w:r>
            <w:r w:rsidR="002D24B1" w:rsidRPr="00251E86">
              <w:rPr>
                <w:sz w:val="26"/>
                <w:szCs w:val="26"/>
              </w:rPr>
              <w:t xml:space="preserve"> </w:t>
            </w: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114,</w:t>
            </w:r>
            <w:r w:rsidR="002D24B1" w:rsidRPr="00251E86">
              <w:rPr>
                <w:sz w:val="26"/>
                <w:szCs w:val="26"/>
              </w:rPr>
              <w:t xml:space="preserve"> </w:t>
            </w:r>
            <w:r w:rsidRPr="00251E86">
              <w:rPr>
                <w:sz w:val="26"/>
                <w:szCs w:val="26"/>
              </w:rPr>
              <w:t>116</w:t>
            </w:r>
            <w:r w:rsidR="00D81AFB" w:rsidRPr="00251E86">
              <w:rPr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25:24:000000:3028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24B1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2D24B1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2D24B1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3-я Линейная,</w:t>
            </w:r>
          </w:p>
          <w:p w:rsidR="002D24B1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Остров</w:t>
            </w:r>
            <w:r w:rsidR="002D24B1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Садовая</w:t>
            </w:r>
            <w:r w:rsidR="006C226F" w:rsidRPr="00251E86">
              <w:rPr>
                <w:rFonts w:ascii="Times New Roman" w:hAnsi="Times New Roman"/>
                <w:sz w:val="26"/>
                <w:szCs w:val="26"/>
              </w:rPr>
              <w:t>, 85, 110, 114, 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1,968</w:t>
            </w:r>
          </w:p>
          <w:p w:rsidR="00F26397" w:rsidRPr="00251E86" w:rsidRDefault="00F2639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81AFB" w:rsidRPr="00251E86" w:rsidRDefault="00D81AFB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D24B1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154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6D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gramStart"/>
            <w:r w:rsidRPr="00251E86">
              <w:rPr>
                <w:sz w:val="26"/>
                <w:szCs w:val="26"/>
              </w:rPr>
              <w:t>Электро</w:t>
            </w:r>
            <w:r w:rsidR="005E3C6D" w:rsidRPr="00251E86">
              <w:rPr>
                <w:sz w:val="26"/>
                <w:szCs w:val="26"/>
              </w:rPr>
              <w:t>-</w:t>
            </w:r>
            <w:r w:rsidRPr="00251E86">
              <w:rPr>
                <w:sz w:val="26"/>
                <w:szCs w:val="26"/>
              </w:rPr>
              <w:t>линия</w:t>
            </w:r>
            <w:proofErr w:type="gramEnd"/>
            <w:r w:rsidRPr="00251E86">
              <w:rPr>
                <w:sz w:val="26"/>
                <w:szCs w:val="26"/>
              </w:rPr>
              <w:t xml:space="preserve"> от</w:t>
            </w:r>
          </w:p>
          <w:p w:rsidR="00D81AFB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83014 фидер</w:t>
            </w:r>
          </w:p>
          <w:p w:rsidR="00ED12C7" w:rsidRPr="00251E86" w:rsidRDefault="00D81AFB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>ул. Лазо</w:t>
            </w: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 xml:space="preserve"> и фидер </w:t>
            </w: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>ул. 2-я Шоссейная</w:t>
            </w:r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D81AF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D81AFB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Лазо,</w:t>
            </w: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ул. 2-я Шоссейная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81AFB" w:rsidRPr="00251E86" w:rsidRDefault="00D81AF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2,988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D24B1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155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C6D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gramStart"/>
            <w:r w:rsidRPr="00251E86">
              <w:rPr>
                <w:sz w:val="26"/>
                <w:szCs w:val="26"/>
              </w:rPr>
              <w:t>Электро</w:t>
            </w:r>
            <w:r w:rsidR="005E3C6D" w:rsidRPr="00251E86">
              <w:rPr>
                <w:sz w:val="26"/>
                <w:szCs w:val="26"/>
              </w:rPr>
              <w:t>-</w:t>
            </w:r>
            <w:r w:rsidRPr="00251E86">
              <w:rPr>
                <w:sz w:val="26"/>
                <w:szCs w:val="26"/>
              </w:rPr>
              <w:t>линия</w:t>
            </w:r>
            <w:proofErr w:type="gramEnd"/>
            <w:r w:rsidRPr="00251E86">
              <w:rPr>
                <w:sz w:val="26"/>
                <w:szCs w:val="26"/>
              </w:rPr>
              <w:t xml:space="preserve"> 0,4</w:t>
            </w:r>
            <w:r w:rsidR="005148ED"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кВ</w:t>
            </w:r>
            <w:proofErr w:type="spellEnd"/>
            <w:r w:rsidRPr="00251E86">
              <w:rPr>
                <w:sz w:val="26"/>
                <w:szCs w:val="26"/>
              </w:rPr>
              <w:t xml:space="preserve"> от КТП 83013 фидер</w:t>
            </w:r>
          </w:p>
          <w:p w:rsidR="00ED12C7" w:rsidRPr="00251E86" w:rsidRDefault="00D81AFB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="00ED12C7" w:rsidRPr="00251E86">
              <w:rPr>
                <w:sz w:val="26"/>
                <w:szCs w:val="26"/>
              </w:rPr>
              <w:t>Ленин</w:t>
            </w:r>
            <w:r w:rsidR="00915E84" w:rsidRPr="00251E86">
              <w:rPr>
                <w:sz w:val="26"/>
                <w:szCs w:val="26"/>
              </w:rPr>
              <w:t>-</w:t>
            </w:r>
            <w:proofErr w:type="spellStart"/>
            <w:r w:rsidR="00ED12C7"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 xml:space="preserve"> и фидер </w:t>
            </w: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>ул. Маяков</w:t>
            </w:r>
            <w:r w:rsidR="00915E84" w:rsidRPr="00251E86">
              <w:rPr>
                <w:sz w:val="26"/>
                <w:szCs w:val="26"/>
              </w:rPr>
              <w:t>-</w:t>
            </w:r>
            <w:proofErr w:type="spellStart"/>
            <w:r w:rsidR="00ED12C7"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15E84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sz w:val="26"/>
                <w:szCs w:val="26"/>
              </w:rPr>
              <w:t>Ленин</w:t>
            </w:r>
            <w:r w:rsidR="00915E84" w:rsidRPr="00251E86">
              <w:rPr>
                <w:sz w:val="26"/>
                <w:szCs w:val="26"/>
              </w:rPr>
              <w:t>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sz w:val="26"/>
                <w:szCs w:val="26"/>
              </w:rPr>
              <w:t>Маяков</w:t>
            </w:r>
            <w:r w:rsidR="00915E84" w:rsidRPr="00251E86">
              <w:rPr>
                <w:sz w:val="26"/>
                <w:szCs w:val="26"/>
              </w:rPr>
              <w:t>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2,411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E3C6D" w:rsidRPr="00251E86" w:rsidRDefault="005E3C6D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D24B1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156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83010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Шахтерская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E84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15E84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Шахтер</w:t>
            </w:r>
            <w:r w:rsidR="00915E84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15E84" w:rsidRPr="00251E86" w:rsidRDefault="00915E84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1,24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2D24B1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157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83010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Ленинская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5E84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15E84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6262FF" w:rsidRDefault="005F4C53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по 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="00ED12C7" w:rsidRPr="00251E86">
              <w:rPr>
                <w:rFonts w:ascii="Times New Roman" w:hAnsi="Times New Roman"/>
                <w:sz w:val="26"/>
                <w:szCs w:val="26"/>
              </w:rPr>
              <w:t>Ленин</w:t>
            </w:r>
            <w:r w:rsidR="00915E84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="00ED12C7"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ED12C7" w:rsidRPr="00251E86" w:rsidRDefault="00005888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59 до 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109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158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83024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Калинина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9455F6" w:rsidRDefault="005F4C53" w:rsidP="009455F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по 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="00ED12C7" w:rsidRPr="00251E86">
              <w:rPr>
                <w:rFonts w:ascii="Times New Roman" w:hAnsi="Times New Roman"/>
                <w:sz w:val="26"/>
                <w:szCs w:val="26"/>
              </w:rPr>
              <w:t>Кали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="00ED12C7" w:rsidRPr="00251E86">
              <w:rPr>
                <w:rFonts w:ascii="Times New Roman" w:hAnsi="Times New Roman"/>
                <w:sz w:val="26"/>
                <w:szCs w:val="26"/>
              </w:rPr>
              <w:t>нина</w:t>
            </w:r>
            <w:proofErr w:type="spellEnd"/>
            <w:proofErr w:type="gramEnd"/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ED12C7" w:rsidRPr="00251E86" w:rsidRDefault="00005888" w:rsidP="009455F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49 до 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67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и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75 до 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159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83010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 xml:space="preserve">2-я </w:t>
            </w:r>
            <w:proofErr w:type="gramStart"/>
            <w:r w:rsidRPr="00251E86">
              <w:rPr>
                <w:sz w:val="26"/>
                <w:szCs w:val="26"/>
              </w:rPr>
              <w:t>Шоссейная</w:t>
            </w:r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Шоссейная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160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83016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 xml:space="preserve">1-я </w:t>
            </w:r>
            <w:proofErr w:type="gramStart"/>
            <w:r w:rsidRPr="00251E86">
              <w:rPr>
                <w:sz w:val="26"/>
                <w:szCs w:val="26"/>
              </w:rPr>
              <w:t>Шоссейная</w:t>
            </w:r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Шоссейная, АЗС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161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83016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Садовая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Садовая, </w:t>
            </w:r>
            <w:r w:rsidR="005E3C6D"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Нижне-Садовая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2,08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162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83015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 xml:space="preserve">1-я </w:t>
            </w:r>
            <w:proofErr w:type="gramStart"/>
            <w:r w:rsidRPr="00251E86">
              <w:rPr>
                <w:sz w:val="26"/>
                <w:szCs w:val="26"/>
              </w:rPr>
              <w:t>Линейная</w:t>
            </w:r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Линейная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163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83015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 xml:space="preserve">2-я </w:t>
            </w:r>
            <w:proofErr w:type="gramStart"/>
            <w:r w:rsidRPr="00251E86">
              <w:rPr>
                <w:sz w:val="26"/>
                <w:szCs w:val="26"/>
              </w:rPr>
              <w:t>Линейная</w:t>
            </w:r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9653EB" w:rsidRPr="00251E86" w:rsidRDefault="009653EB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2-я Линейная,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1-я Шоссейная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164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КТП 83019 фидер</w:t>
            </w:r>
          </w:p>
          <w:p w:rsidR="00ED12C7" w:rsidRPr="00251E86" w:rsidRDefault="00D81AFB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"</w:t>
            </w:r>
            <w:r w:rsidR="00ED12C7" w:rsidRPr="00251E86">
              <w:rPr>
                <w:sz w:val="26"/>
                <w:szCs w:val="26"/>
              </w:rPr>
              <w:t>склад ГО</w:t>
            </w:r>
            <w:r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2-я Линейная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0,04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165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83019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Ленинская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D21BB9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Маяков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>, 2,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4, 4</w:t>
            </w:r>
            <w:r w:rsidR="00005888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0,32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166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83019 фидер </w:t>
            </w:r>
            <w:r w:rsidR="00D81AFB" w:rsidRPr="00251E86">
              <w:rPr>
                <w:sz w:val="26"/>
                <w:szCs w:val="26"/>
              </w:rPr>
              <w:t>"</w:t>
            </w:r>
            <w:proofErr w:type="gramStart"/>
            <w:r w:rsidRPr="00251E86">
              <w:rPr>
                <w:sz w:val="26"/>
                <w:szCs w:val="26"/>
              </w:rPr>
              <w:t>Маяков</w:t>
            </w:r>
            <w:r w:rsidR="009653EB" w:rsidRPr="00251E86">
              <w:rPr>
                <w:sz w:val="26"/>
                <w:szCs w:val="26"/>
              </w:rPr>
              <w:t>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, нечетная сторона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по</w:t>
            </w:r>
            <w:proofErr w:type="gramEnd"/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Маяков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proofErr w:type="gramEnd"/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653EB" w:rsidRPr="00251E86" w:rsidRDefault="009653EB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167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83020 фидер </w:t>
            </w:r>
            <w:r w:rsidR="00D81AFB" w:rsidRPr="00251E86">
              <w:rPr>
                <w:sz w:val="26"/>
                <w:szCs w:val="26"/>
              </w:rPr>
              <w:t>"</w:t>
            </w:r>
            <w:proofErr w:type="gramStart"/>
            <w:r w:rsidRPr="00251E86">
              <w:rPr>
                <w:sz w:val="26"/>
                <w:szCs w:val="26"/>
              </w:rPr>
              <w:t>Партизан</w:t>
            </w:r>
            <w:r w:rsidR="009653EB" w:rsidRPr="00251E86">
              <w:rPr>
                <w:sz w:val="26"/>
                <w:szCs w:val="26"/>
              </w:rPr>
              <w:t>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9C2AA2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Партизан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от </w:t>
            </w:r>
          </w:p>
          <w:p w:rsidR="00ED12C7" w:rsidRPr="00251E86" w:rsidRDefault="00005888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31 до </w:t>
            </w:r>
            <w:r w:rsidRPr="00251E86">
              <w:rPr>
                <w:rFonts w:ascii="Times New Roman" w:hAnsi="Times New Roman"/>
                <w:sz w:val="26"/>
                <w:szCs w:val="26"/>
              </w:rPr>
              <w:t>дома</w:t>
            </w:r>
            <w:r w:rsidR="00ED12C7" w:rsidRPr="00251E86">
              <w:rPr>
                <w:rFonts w:ascii="Times New Roman" w:hAnsi="Times New Roman"/>
                <w:sz w:val="26"/>
                <w:szCs w:val="26"/>
              </w:rPr>
              <w:t xml:space="preserve"> 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0,2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168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83020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Ползунова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Ползунова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1,8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169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83020 фидер </w:t>
            </w:r>
            <w:r w:rsidR="00D81AFB" w:rsidRPr="00251E86">
              <w:rPr>
                <w:sz w:val="26"/>
                <w:szCs w:val="26"/>
              </w:rPr>
              <w:t>"</w:t>
            </w:r>
            <w:proofErr w:type="gramStart"/>
            <w:r w:rsidRPr="00251E86">
              <w:rPr>
                <w:sz w:val="26"/>
                <w:szCs w:val="26"/>
              </w:rPr>
              <w:t>Пушкин</w:t>
            </w:r>
            <w:r w:rsidR="008E6AFC" w:rsidRPr="00251E86">
              <w:rPr>
                <w:sz w:val="26"/>
                <w:szCs w:val="26"/>
              </w:rPr>
              <w:t>-</w:t>
            </w:r>
            <w:proofErr w:type="spellStart"/>
            <w:r w:rsidRPr="00251E86">
              <w:rPr>
                <w:sz w:val="26"/>
                <w:szCs w:val="26"/>
              </w:rPr>
              <w:t>ская</w:t>
            </w:r>
            <w:proofErr w:type="spellEnd"/>
            <w:proofErr w:type="gramEnd"/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gramStart"/>
            <w:r w:rsidRPr="00251E86">
              <w:rPr>
                <w:rFonts w:ascii="Times New Roman" w:hAnsi="Times New Roman"/>
                <w:sz w:val="26"/>
                <w:szCs w:val="26"/>
              </w:rPr>
              <w:t>Пушкин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ская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E6AFC" w:rsidRPr="00251E86" w:rsidRDefault="008E6AFC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1,4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8E6AFC" w:rsidRPr="00251E86" w:rsidRDefault="008E6AFC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E6AFC" w:rsidRPr="00251E86" w:rsidRDefault="008E6AFC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E6AFC" w:rsidRPr="00251E86" w:rsidRDefault="008E6AFC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  <w:tr w:rsidR="003C0E5B" w:rsidRPr="00251E86" w:rsidTr="00251E86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lastRenderedPageBreak/>
              <w:t>170</w:t>
            </w:r>
            <w:r w:rsidR="003C0E5B" w:rsidRPr="00251E86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 xml:space="preserve">КТП 83020 фидер </w:t>
            </w:r>
            <w:r w:rsidR="00D81AFB" w:rsidRPr="00251E86">
              <w:rPr>
                <w:sz w:val="26"/>
                <w:szCs w:val="26"/>
              </w:rPr>
              <w:t>"</w:t>
            </w:r>
            <w:r w:rsidRPr="00251E86">
              <w:rPr>
                <w:sz w:val="26"/>
                <w:szCs w:val="26"/>
              </w:rPr>
              <w:t>Калинина</w:t>
            </w:r>
            <w:r w:rsidR="00D81AFB" w:rsidRPr="00251E86">
              <w:rPr>
                <w:sz w:val="26"/>
                <w:szCs w:val="26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53EB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9653EB" w:rsidRPr="00251E86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251E86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251E8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ул. Калинина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2,6 км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r w:rsidRPr="00251E86">
              <w:rPr>
                <w:sz w:val="26"/>
                <w:szCs w:val="26"/>
              </w:rPr>
              <w:t>1980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ED12C7" w:rsidRPr="00251E86" w:rsidRDefault="00ED12C7" w:rsidP="00251E86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251E86">
              <w:rPr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251E86">
              <w:rPr>
                <w:sz w:val="26"/>
                <w:szCs w:val="26"/>
              </w:rPr>
              <w:t xml:space="preserve"> казна Шкотов-</w:t>
            </w:r>
            <w:proofErr w:type="spellStart"/>
            <w:r w:rsidRPr="00251E86">
              <w:rPr>
                <w:sz w:val="26"/>
                <w:szCs w:val="26"/>
              </w:rPr>
              <w:t>ского</w:t>
            </w:r>
            <w:proofErr w:type="spellEnd"/>
            <w:r w:rsidRPr="00251E86">
              <w:rPr>
                <w:sz w:val="26"/>
                <w:szCs w:val="26"/>
              </w:rPr>
              <w:t xml:space="preserve"> </w:t>
            </w:r>
            <w:proofErr w:type="spellStart"/>
            <w:r w:rsidRPr="00251E86">
              <w:rPr>
                <w:sz w:val="26"/>
                <w:szCs w:val="26"/>
              </w:rPr>
              <w:t>муници-пального</w:t>
            </w:r>
            <w:proofErr w:type="spellEnd"/>
            <w:r w:rsidRPr="00251E86">
              <w:rPr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12C7" w:rsidRPr="00251E86" w:rsidRDefault="00ED12C7" w:rsidP="00251E86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1E86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9801CF" w:rsidRDefault="00D21BB9" w:rsidP="00D21BB9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>2)</w:t>
      </w:r>
      <w:r w:rsidR="009801CF">
        <w:rPr>
          <w:szCs w:val="28"/>
        </w:rPr>
        <w:t xml:space="preserve">в </w:t>
      </w:r>
      <w:r w:rsidRPr="00D21BB9">
        <w:rPr>
          <w:szCs w:val="28"/>
        </w:rPr>
        <w:t>раздел</w:t>
      </w:r>
      <w:r w:rsidR="009801CF">
        <w:rPr>
          <w:szCs w:val="28"/>
        </w:rPr>
        <w:t xml:space="preserve">е </w:t>
      </w:r>
      <w:r w:rsidRPr="00D21BB9">
        <w:rPr>
          <w:szCs w:val="28"/>
        </w:rPr>
        <w:t>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</w:t>
      </w:r>
      <w:r>
        <w:rPr>
          <w:szCs w:val="28"/>
        </w:rPr>
        <w:t>назначенное для их обслуживания</w:t>
      </w:r>
      <w:r w:rsidRPr="00D21BB9">
        <w:rPr>
          <w:szCs w:val="28"/>
        </w:rPr>
        <w:t>"</w:t>
      </w:r>
      <w:r w:rsidR="009801CF">
        <w:rPr>
          <w:szCs w:val="28"/>
        </w:rPr>
        <w:t>:</w:t>
      </w:r>
    </w:p>
    <w:p w:rsidR="009801CF" w:rsidRPr="002D39EA" w:rsidRDefault="009801CF" w:rsidP="009801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 w:rsidRPr="002D39EA">
        <w:rPr>
          <w:szCs w:val="28"/>
        </w:rPr>
        <w:t>а)</w:t>
      </w:r>
      <w:hyperlink r:id="rId9" w:history="1">
        <w:r w:rsidRPr="002D39EA">
          <w:rPr>
            <w:szCs w:val="28"/>
          </w:rPr>
          <w:t>наименование графы 4</w:t>
        </w:r>
      </w:hyperlink>
      <w:r w:rsidRPr="002D39EA">
        <w:rPr>
          <w:szCs w:val="28"/>
        </w:rPr>
        <w:t xml:space="preserve"> изложить в следующей редакции:</w:t>
      </w:r>
    </w:p>
    <w:p w:rsidR="009801CF" w:rsidRPr="002D39EA" w:rsidRDefault="009801CF" w:rsidP="009801C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50CB2">
        <w:rPr>
          <w:szCs w:val="28"/>
        </w:rPr>
        <w:t xml:space="preserve">"Площадь, кв. м/протяженность, </w:t>
      </w:r>
      <w:proofErr w:type="gramStart"/>
      <w:r w:rsidRPr="00450CB2">
        <w:rPr>
          <w:szCs w:val="28"/>
        </w:rPr>
        <w:t>м</w:t>
      </w:r>
      <w:proofErr w:type="gramEnd"/>
      <w:r w:rsidRPr="00450CB2">
        <w:rPr>
          <w:szCs w:val="28"/>
        </w:rPr>
        <w:t>, км";</w:t>
      </w:r>
    </w:p>
    <w:p w:rsidR="00D21BB9" w:rsidRPr="00D21BB9" w:rsidRDefault="009801CF" w:rsidP="00D21BB9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</w:r>
      <w:r w:rsidRPr="002D39EA">
        <w:rPr>
          <w:szCs w:val="28"/>
        </w:rPr>
        <w:t>б</w:t>
      </w:r>
      <w:proofErr w:type="gramStart"/>
      <w:r w:rsidRPr="002D39EA">
        <w:rPr>
          <w:szCs w:val="28"/>
        </w:rPr>
        <w:t>)</w:t>
      </w:r>
      <w:r w:rsidR="00D21BB9" w:rsidRPr="00D21BB9">
        <w:rPr>
          <w:szCs w:val="28"/>
        </w:rPr>
        <w:t>д</w:t>
      </w:r>
      <w:proofErr w:type="gramEnd"/>
      <w:r w:rsidR="00D21BB9" w:rsidRPr="00D21BB9">
        <w:rPr>
          <w:szCs w:val="28"/>
        </w:rPr>
        <w:t>ополнить пунктом 34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701"/>
        <w:gridCol w:w="1701"/>
        <w:gridCol w:w="709"/>
        <w:gridCol w:w="709"/>
        <w:gridCol w:w="567"/>
        <w:gridCol w:w="567"/>
        <w:gridCol w:w="1275"/>
        <w:gridCol w:w="1417"/>
      </w:tblGrid>
      <w:tr w:rsidR="00D21BB9" w:rsidRPr="00CB3B54" w:rsidTr="006260D8">
        <w:trPr>
          <w:cantSplit/>
          <w:trHeight w:val="148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ConsPlusTitle"/>
              <w:widowControl/>
              <w:ind w:left="-57" w:right="-57"/>
              <w:jc w:val="center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3B54">
              <w:rPr>
                <w:rFonts w:ascii="Times New Roman" w:hAnsi="Times New Roman" w:cs="Times New Roman"/>
                <w:b w:val="0"/>
                <w:sz w:val="26"/>
                <w:szCs w:val="26"/>
              </w:rPr>
              <w:t>9</w:t>
            </w:r>
          </w:p>
        </w:tc>
      </w:tr>
      <w:tr w:rsidR="00D21BB9" w:rsidRPr="00CB3B54" w:rsidTr="006260D8">
        <w:trPr>
          <w:cantSplit/>
          <w:trHeight w:val="1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666" w:rsidRPr="00CB3B54" w:rsidRDefault="00806666" w:rsidP="00CB3B54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Путепровод</w:t>
            </w:r>
            <w:r w:rsidR="00200B77">
              <w:rPr>
                <w:sz w:val="26"/>
                <w:szCs w:val="26"/>
              </w:rPr>
              <w:t xml:space="preserve"> </w:t>
            </w:r>
            <w:proofErr w:type="gramStart"/>
            <w:r w:rsidR="00077E9F" w:rsidRPr="00CB3B54">
              <w:rPr>
                <w:sz w:val="26"/>
                <w:szCs w:val="26"/>
              </w:rPr>
              <w:t>-</w:t>
            </w:r>
            <w:r w:rsidRPr="00CB3B54">
              <w:rPr>
                <w:sz w:val="26"/>
                <w:szCs w:val="26"/>
              </w:rPr>
              <w:t>ж</w:t>
            </w:r>
            <w:proofErr w:type="gramEnd"/>
            <w:r w:rsidRPr="00CB3B54">
              <w:rPr>
                <w:sz w:val="26"/>
                <w:szCs w:val="26"/>
              </w:rPr>
              <w:t>елезобетон</w:t>
            </w:r>
            <w:r w:rsidR="00077E9F" w:rsidRPr="00CB3B54">
              <w:rPr>
                <w:sz w:val="26"/>
                <w:szCs w:val="26"/>
              </w:rPr>
              <w:t>-</w:t>
            </w:r>
            <w:proofErr w:type="spellStart"/>
            <w:r w:rsidRPr="00CB3B54">
              <w:rPr>
                <w:sz w:val="26"/>
                <w:szCs w:val="26"/>
              </w:rPr>
              <w:t>ный</w:t>
            </w:r>
            <w:proofErr w:type="spellEnd"/>
            <w:r w:rsidRPr="00CB3B54">
              <w:rPr>
                <w:sz w:val="26"/>
                <w:szCs w:val="26"/>
              </w:rPr>
              <w:t xml:space="preserve"> мост на </w:t>
            </w:r>
            <w:r w:rsidR="00077E9F" w:rsidRPr="00CB3B54">
              <w:rPr>
                <w:sz w:val="26"/>
                <w:szCs w:val="26"/>
              </w:rPr>
              <w:t>ж</w:t>
            </w:r>
            <w:r w:rsidR="006260D8" w:rsidRPr="00CB3B54">
              <w:rPr>
                <w:sz w:val="26"/>
                <w:szCs w:val="26"/>
              </w:rPr>
              <w:t>/</w:t>
            </w:r>
            <w:r w:rsidRPr="00CB3B54">
              <w:rPr>
                <w:sz w:val="26"/>
                <w:szCs w:val="26"/>
              </w:rPr>
              <w:t xml:space="preserve">бетонных опорах, </w:t>
            </w:r>
            <w:proofErr w:type="spellStart"/>
            <w:r w:rsidRPr="00CB3B54">
              <w:rPr>
                <w:sz w:val="26"/>
                <w:szCs w:val="26"/>
              </w:rPr>
              <w:t>грузоподъем-ностью</w:t>
            </w:r>
            <w:proofErr w:type="spellEnd"/>
            <w:r w:rsidRPr="00CB3B54">
              <w:rPr>
                <w:sz w:val="26"/>
                <w:szCs w:val="26"/>
              </w:rPr>
              <w:t xml:space="preserve"> 70 т</w:t>
            </w:r>
            <w:r w:rsidR="00077E9F" w:rsidRPr="00CB3B54">
              <w:rPr>
                <w:sz w:val="26"/>
                <w:szCs w:val="26"/>
              </w:rPr>
              <w:t>,</w:t>
            </w:r>
          </w:p>
          <w:p w:rsidR="00D21BB9" w:rsidRPr="00CB3B54" w:rsidRDefault="00806666" w:rsidP="00CB3B54">
            <w:pPr>
              <w:ind w:left="-57" w:right="-57"/>
              <w:jc w:val="center"/>
              <w:rPr>
                <w:sz w:val="26"/>
                <w:szCs w:val="26"/>
              </w:rPr>
            </w:pPr>
            <w:r w:rsidRPr="00CB3B54">
              <w:rPr>
                <w:sz w:val="26"/>
                <w:szCs w:val="26"/>
              </w:rPr>
              <w:t>25:24:000000:531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666" w:rsidRPr="00CB3B54" w:rsidRDefault="00806666" w:rsidP="00CB3B54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пгт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Смоля</w:t>
            </w:r>
            <w:r w:rsidR="00077E9F" w:rsidRPr="00CB3B54">
              <w:rPr>
                <w:rFonts w:ascii="Times New Roman" w:hAnsi="Times New Roman"/>
                <w:sz w:val="26"/>
                <w:szCs w:val="26"/>
              </w:rPr>
              <w:t>-</w:t>
            </w: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ниново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D21BB9" w:rsidRPr="00CB3B54" w:rsidRDefault="00806666" w:rsidP="00200B77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 xml:space="preserve">через железную дорогу </w:t>
            </w:r>
            <w:r w:rsidR="00077E9F" w:rsidRPr="00CB3B54">
              <w:rPr>
                <w:rFonts w:ascii="Times New Roman" w:hAnsi="Times New Roman"/>
                <w:sz w:val="26"/>
                <w:szCs w:val="26"/>
              </w:rPr>
              <w:t>"Угловая</w:t>
            </w:r>
            <w:r w:rsidR="00200B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="00200B77">
              <w:rPr>
                <w:rFonts w:ascii="Times New Roman" w:hAnsi="Times New Roman"/>
                <w:sz w:val="26"/>
                <w:szCs w:val="26"/>
              </w:rPr>
              <w:t>-</w:t>
            </w:r>
            <w:r w:rsidRPr="00CB3B54">
              <w:rPr>
                <w:rFonts w:ascii="Times New Roman" w:hAnsi="Times New Roman"/>
                <w:sz w:val="26"/>
                <w:szCs w:val="26"/>
              </w:rPr>
              <w:t>Н</w:t>
            </w:r>
            <w:proofErr w:type="gramEnd"/>
            <w:r w:rsidRPr="00CB3B54">
              <w:rPr>
                <w:rFonts w:ascii="Times New Roman" w:hAnsi="Times New Roman"/>
                <w:sz w:val="26"/>
                <w:szCs w:val="26"/>
              </w:rPr>
              <w:t>аходка</w:t>
            </w:r>
            <w:r w:rsidR="00077E9F" w:rsidRPr="00CB3B54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D21BB9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D21BB9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D21BB9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CB3B54" w:rsidRDefault="009801C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6260D8" w:rsidRPr="00CB3B54" w:rsidRDefault="006260D8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077E9F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76,2м</w:t>
            </w:r>
            <w:r w:rsidR="00200B77">
              <w:rPr>
                <w:rFonts w:ascii="Times New Roman" w:hAnsi="Times New Roman"/>
                <w:sz w:val="26"/>
                <w:szCs w:val="26"/>
              </w:rPr>
              <w:t>/</w:t>
            </w: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CB3B54">
              <w:rPr>
                <w:sz w:val="26"/>
                <w:szCs w:val="26"/>
              </w:rPr>
              <w:t>1364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6260D8" w:rsidRPr="00CB3B54" w:rsidRDefault="006260D8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19</w:t>
            </w:r>
            <w:r w:rsidR="00077E9F" w:rsidRPr="00CB3B54">
              <w:rPr>
                <w:rFonts w:ascii="Times New Roman" w:hAnsi="Times New Roman"/>
                <w:sz w:val="26"/>
                <w:szCs w:val="26"/>
              </w:rPr>
              <w:t>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6260D8" w:rsidRPr="00CB3B54" w:rsidRDefault="006260D8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6260D8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077E9F" w:rsidRPr="00CB3B54" w:rsidRDefault="00077E9F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6260D8" w:rsidRPr="00CB3B54" w:rsidRDefault="006260D8" w:rsidP="00CB3B54">
            <w:pPr>
              <w:ind w:left="-57" w:right="-57"/>
              <w:jc w:val="center"/>
              <w:rPr>
                <w:sz w:val="26"/>
                <w:szCs w:val="26"/>
              </w:rPr>
            </w:pPr>
          </w:p>
          <w:p w:rsidR="00D21BB9" w:rsidRPr="00CB3B54" w:rsidRDefault="00D21BB9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D21BB9" w:rsidRPr="00CB3B54" w:rsidRDefault="006260D8" w:rsidP="00CB3B54">
            <w:pPr>
              <w:pStyle w:val="a6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CB3B54">
              <w:rPr>
                <w:rFonts w:ascii="Times New Roman" w:hAnsi="Times New Roman"/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казна Шкотов-</w:t>
            </w: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CB3B54">
              <w:rPr>
                <w:rFonts w:ascii="Times New Roman" w:hAnsi="Times New Roman"/>
                <w:sz w:val="26"/>
                <w:szCs w:val="26"/>
              </w:rPr>
              <w:t>муници-пального</w:t>
            </w:r>
            <w:proofErr w:type="spellEnd"/>
            <w:r w:rsidRPr="00CB3B54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21BB9" w:rsidRPr="00CB3B54" w:rsidRDefault="00D21BB9" w:rsidP="00CB3B54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B3B54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7D27D4" w:rsidRPr="0072624A" w:rsidRDefault="009801CF" w:rsidP="00ED12C7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ab/>
        <w:t xml:space="preserve">3)пункт 8 раздела </w:t>
      </w:r>
      <w:r w:rsidR="007D27D4" w:rsidRPr="0072624A">
        <w:rPr>
          <w:szCs w:val="28"/>
        </w:rPr>
        <w:t xml:space="preserve">"Жилищный фонд социального использования, а также имущество, необходимое для содержания муниципального жилищного фонда" </w:t>
      </w:r>
      <w:r>
        <w:rPr>
          <w:szCs w:val="28"/>
        </w:rPr>
        <w:t>изложить в следующей редакции</w:t>
      </w:r>
      <w:r w:rsidR="007D27D4" w:rsidRPr="0072624A">
        <w:rPr>
          <w:szCs w:val="28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559"/>
        <w:gridCol w:w="993"/>
        <w:gridCol w:w="567"/>
        <w:gridCol w:w="567"/>
        <w:gridCol w:w="567"/>
        <w:gridCol w:w="1275"/>
        <w:gridCol w:w="1418"/>
      </w:tblGrid>
      <w:tr w:rsidR="00C80D40" w:rsidRPr="009801CF" w:rsidTr="00980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D4" w:rsidRPr="009801CF" w:rsidRDefault="007D27D4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9</w:t>
            </w:r>
          </w:p>
        </w:tc>
      </w:tr>
      <w:tr w:rsidR="009801CF" w:rsidRPr="009801CF" w:rsidTr="009801C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Квартиры</w:t>
            </w: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 xml:space="preserve">№ 1, 2-19, </w:t>
            </w:r>
            <w:r w:rsidR="00CB3B54">
              <w:rPr>
                <w:sz w:val="26"/>
                <w:szCs w:val="26"/>
              </w:rPr>
              <w:br/>
            </w:r>
            <w:r w:rsidRPr="009801CF">
              <w:rPr>
                <w:sz w:val="26"/>
                <w:szCs w:val="26"/>
              </w:rPr>
              <w:t xml:space="preserve">21-23, 25, 26, 28, 29, 31, 32, </w:t>
            </w:r>
            <w:r w:rsidR="00CB3B54">
              <w:rPr>
                <w:sz w:val="26"/>
                <w:szCs w:val="26"/>
              </w:rPr>
              <w:br/>
            </w:r>
            <w:r w:rsidRPr="009801CF">
              <w:rPr>
                <w:sz w:val="26"/>
                <w:szCs w:val="26"/>
              </w:rPr>
              <w:t>34-60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proofErr w:type="spellStart"/>
            <w:r w:rsidRPr="009801CF">
              <w:rPr>
                <w:sz w:val="26"/>
                <w:szCs w:val="26"/>
              </w:rPr>
              <w:t>пгт</w:t>
            </w:r>
            <w:proofErr w:type="spellEnd"/>
            <w:r w:rsidRPr="009801CF">
              <w:rPr>
                <w:sz w:val="26"/>
                <w:szCs w:val="26"/>
              </w:rPr>
              <w:t xml:space="preserve"> Смоля</w:t>
            </w:r>
            <w:r w:rsidR="00CB3B54">
              <w:rPr>
                <w:sz w:val="26"/>
                <w:szCs w:val="26"/>
              </w:rPr>
              <w:t>-</w:t>
            </w:r>
            <w:proofErr w:type="spellStart"/>
            <w:r w:rsidRPr="009801CF">
              <w:rPr>
                <w:sz w:val="26"/>
                <w:szCs w:val="26"/>
              </w:rPr>
              <w:t>ни</w:t>
            </w:r>
            <w:r>
              <w:rPr>
                <w:sz w:val="26"/>
                <w:szCs w:val="26"/>
              </w:rPr>
              <w:t>ново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ул. </w:t>
            </w:r>
            <w:proofErr w:type="gramStart"/>
            <w:r w:rsidRPr="009801CF">
              <w:rPr>
                <w:sz w:val="26"/>
                <w:szCs w:val="26"/>
              </w:rPr>
              <w:t>Школь</w:t>
            </w:r>
            <w:r>
              <w:rPr>
                <w:sz w:val="26"/>
                <w:szCs w:val="26"/>
              </w:rPr>
              <w:t>-</w:t>
            </w:r>
            <w:proofErr w:type="spellStart"/>
            <w:r w:rsidRPr="009801CF">
              <w:rPr>
                <w:sz w:val="26"/>
                <w:szCs w:val="26"/>
              </w:rPr>
              <w:t>ная</w:t>
            </w:r>
            <w:proofErr w:type="spellEnd"/>
            <w:proofErr w:type="gramEnd"/>
            <w:r w:rsidRPr="009801CF">
              <w:rPr>
                <w:sz w:val="26"/>
                <w:szCs w:val="26"/>
              </w:rPr>
              <w:t>, 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2211,9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</w:p>
          <w:p w:rsidR="009801CF" w:rsidRPr="009801CF" w:rsidRDefault="009801CF" w:rsidP="00CB3B54">
            <w:pPr>
              <w:tabs>
                <w:tab w:val="right" w:pos="9072"/>
              </w:tabs>
              <w:ind w:left="-57" w:right="-57"/>
              <w:jc w:val="center"/>
              <w:rPr>
                <w:sz w:val="26"/>
                <w:szCs w:val="26"/>
              </w:rPr>
            </w:pPr>
            <w:r w:rsidRPr="009801CF">
              <w:rPr>
                <w:sz w:val="26"/>
                <w:szCs w:val="2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Pr="009801CF" w:rsidRDefault="009801CF" w:rsidP="00CB3B54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 w:rsidRPr="009801CF">
              <w:rPr>
                <w:rFonts w:ascii="Times New Roman" w:hAnsi="Times New Roman"/>
                <w:sz w:val="26"/>
                <w:szCs w:val="26"/>
              </w:rPr>
              <w:t>Муници-пальная</w:t>
            </w:r>
            <w:proofErr w:type="spellEnd"/>
            <w:proofErr w:type="gramEnd"/>
            <w:r w:rsidRPr="009801CF">
              <w:rPr>
                <w:rFonts w:ascii="Times New Roman" w:hAnsi="Times New Roman"/>
                <w:sz w:val="26"/>
                <w:szCs w:val="26"/>
              </w:rPr>
              <w:t xml:space="preserve"> казна Шкотов-</w:t>
            </w:r>
            <w:proofErr w:type="spellStart"/>
            <w:r w:rsidRPr="009801CF">
              <w:rPr>
                <w:rFonts w:ascii="Times New Roman" w:hAnsi="Times New Roman"/>
                <w:sz w:val="26"/>
                <w:szCs w:val="26"/>
              </w:rPr>
              <w:t>ского</w:t>
            </w:r>
            <w:proofErr w:type="spellEnd"/>
            <w:r w:rsidRPr="009801C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801CF">
              <w:rPr>
                <w:rFonts w:ascii="Times New Roman" w:hAnsi="Times New Roman"/>
                <w:sz w:val="26"/>
                <w:szCs w:val="26"/>
              </w:rPr>
              <w:t>муници-пального</w:t>
            </w:r>
            <w:proofErr w:type="spellEnd"/>
            <w:r w:rsidRPr="009801CF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1CF" w:rsidRPr="009801CF" w:rsidRDefault="009801CF" w:rsidP="00CB3B54">
            <w:pPr>
              <w:pStyle w:val="a7"/>
              <w:ind w:left="-57" w:right="-57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01CF">
              <w:rPr>
                <w:rFonts w:ascii="Times New Roman" w:hAnsi="Times New Roman"/>
                <w:sz w:val="26"/>
                <w:szCs w:val="26"/>
              </w:rPr>
              <w:t>г. Большой Камень, ул. Карла Маркса, 4</w:t>
            </w:r>
          </w:p>
        </w:tc>
      </w:tr>
    </w:tbl>
    <w:p w:rsidR="009801CF" w:rsidRDefault="009801CF" w:rsidP="00ED12C7">
      <w:pPr>
        <w:outlineLvl w:val="0"/>
        <w:rPr>
          <w:szCs w:val="28"/>
        </w:rPr>
      </w:pPr>
    </w:p>
    <w:p w:rsidR="00450CB2" w:rsidRDefault="00450CB2" w:rsidP="00ED12C7">
      <w:pPr>
        <w:outlineLvl w:val="0"/>
        <w:rPr>
          <w:szCs w:val="28"/>
        </w:rPr>
      </w:pPr>
    </w:p>
    <w:p w:rsidR="00450CB2" w:rsidRDefault="00450CB2" w:rsidP="00ED12C7">
      <w:pPr>
        <w:outlineLvl w:val="0"/>
        <w:rPr>
          <w:szCs w:val="28"/>
        </w:rPr>
      </w:pPr>
    </w:p>
    <w:p w:rsidR="00450CB2" w:rsidRDefault="00450CB2" w:rsidP="00ED12C7">
      <w:pPr>
        <w:outlineLvl w:val="0"/>
        <w:rPr>
          <w:szCs w:val="28"/>
        </w:rPr>
      </w:pPr>
    </w:p>
    <w:p w:rsidR="00450CB2" w:rsidRDefault="00450CB2" w:rsidP="00ED12C7">
      <w:pPr>
        <w:outlineLvl w:val="0"/>
        <w:rPr>
          <w:szCs w:val="28"/>
        </w:rPr>
      </w:pPr>
    </w:p>
    <w:p w:rsidR="00450CB2" w:rsidRDefault="00450CB2" w:rsidP="00ED12C7">
      <w:pPr>
        <w:outlineLvl w:val="0"/>
        <w:rPr>
          <w:szCs w:val="28"/>
        </w:rPr>
      </w:pPr>
    </w:p>
    <w:p w:rsidR="00450CB2" w:rsidRDefault="00450CB2" w:rsidP="00ED12C7">
      <w:pPr>
        <w:outlineLvl w:val="0"/>
        <w:rPr>
          <w:szCs w:val="28"/>
        </w:rPr>
      </w:pPr>
    </w:p>
    <w:p w:rsidR="007D27D4" w:rsidRPr="0072624A" w:rsidRDefault="007D27D4" w:rsidP="009801CF">
      <w:pPr>
        <w:ind w:firstLine="720"/>
        <w:outlineLvl w:val="0"/>
        <w:rPr>
          <w:szCs w:val="28"/>
        </w:rPr>
      </w:pPr>
      <w:r w:rsidRPr="0072624A">
        <w:rPr>
          <w:szCs w:val="28"/>
        </w:rPr>
        <w:lastRenderedPageBreak/>
        <w:t xml:space="preserve">СТАТЬЯ 2. </w:t>
      </w:r>
    </w:p>
    <w:p w:rsidR="007D27D4" w:rsidRPr="0072624A" w:rsidRDefault="007D27D4" w:rsidP="00ED12C7">
      <w:pPr>
        <w:jc w:val="both"/>
        <w:rPr>
          <w:szCs w:val="28"/>
        </w:rPr>
      </w:pPr>
      <w:r w:rsidRPr="0072624A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CE1B9E" w:rsidRDefault="00CE1B9E" w:rsidP="00ED12C7">
      <w:pPr>
        <w:jc w:val="both"/>
        <w:rPr>
          <w:szCs w:val="28"/>
        </w:rPr>
      </w:pPr>
    </w:p>
    <w:p w:rsidR="00C36941" w:rsidRDefault="00C36941" w:rsidP="00ED12C7">
      <w:pPr>
        <w:jc w:val="both"/>
        <w:rPr>
          <w:szCs w:val="28"/>
        </w:rPr>
      </w:pPr>
    </w:p>
    <w:p w:rsidR="008045AF" w:rsidRDefault="008045AF" w:rsidP="00ED12C7">
      <w:pPr>
        <w:jc w:val="both"/>
        <w:rPr>
          <w:szCs w:val="28"/>
        </w:rPr>
      </w:pPr>
    </w:p>
    <w:p w:rsidR="00CE1B9E" w:rsidRDefault="00CE1B9E" w:rsidP="00ED12C7">
      <w:pPr>
        <w:autoSpaceDE w:val="0"/>
        <w:autoSpaceDN w:val="0"/>
        <w:adjustRightInd w:val="0"/>
        <w:jc w:val="both"/>
        <w:outlineLvl w:val="0"/>
      </w:pPr>
      <w:r w:rsidRPr="00DF6CD7">
        <w:rPr>
          <w:szCs w:val="28"/>
        </w:rPr>
        <w:t>Губернатор края</w:t>
      </w:r>
      <w:r>
        <w:rPr>
          <w:szCs w:val="28"/>
        </w:rPr>
        <w:t xml:space="preserve">                                                                             О.Н. Кожемяко</w:t>
      </w:r>
    </w:p>
    <w:p w:rsidR="006E3FC7" w:rsidRDefault="006E3FC7" w:rsidP="00ED12C7">
      <w:pPr>
        <w:pStyle w:val="a3"/>
        <w:tabs>
          <w:tab w:val="clear" w:pos="4153"/>
          <w:tab w:val="clear" w:pos="8306"/>
        </w:tabs>
        <w:jc w:val="center"/>
      </w:pPr>
    </w:p>
    <w:sectPr w:rsidR="006E3FC7" w:rsidSect="007B22B9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B31" w:rsidRDefault="00A83B31">
      <w:r>
        <w:separator/>
      </w:r>
    </w:p>
  </w:endnote>
  <w:endnote w:type="continuationSeparator" w:id="0">
    <w:p w:rsidR="00A83B31" w:rsidRDefault="00A83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B31" w:rsidRDefault="00A83B31">
      <w:r>
        <w:separator/>
      </w:r>
    </w:p>
  </w:footnote>
  <w:footnote w:type="continuationSeparator" w:id="0">
    <w:p w:rsidR="00A83B31" w:rsidRDefault="00A83B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88035970"/>
      <w:docPartObj>
        <w:docPartGallery w:val="Page Numbers (Top of Page)"/>
        <w:docPartUnique/>
      </w:docPartObj>
    </w:sdtPr>
    <w:sdtEndPr/>
    <w:sdtContent>
      <w:p w:rsidR="00915E84" w:rsidRDefault="00915E8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6184">
          <w:rPr>
            <w:noProof/>
          </w:rPr>
          <w:t>5</w:t>
        </w:r>
        <w:r>
          <w:fldChar w:fldCharType="end"/>
        </w:r>
      </w:p>
    </w:sdtContent>
  </w:sdt>
  <w:p w:rsidR="00915E84" w:rsidRDefault="00915E84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879"/>
    <w:rsid w:val="00005888"/>
    <w:rsid w:val="00031879"/>
    <w:rsid w:val="00034359"/>
    <w:rsid w:val="00044E45"/>
    <w:rsid w:val="0007070E"/>
    <w:rsid w:val="00074BDC"/>
    <w:rsid w:val="00077E9F"/>
    <w:rsid w:val="000B5114"/>
    <w:rsid w:val="001167A0"/>
    <w:rsid w:val="001B31EA"/>
    <w:rsid w:val="001D2C84"/>
    <w:rsid w:val="00200B77"/>
    <w:rsid w:val="00202FFF"/>
    <w:rsid w:val="00251E86"/>
    <w:rsid w:val="002753D7"/>
    <w:rsid w:val="002B7A93"/>
    <w:rsid w:val="002D24B1"/>
    <w:rsid w:val="002D39EA"/>
    <w:rsid w:val="00347199"/>
    <w:rsid w:val="003C0E5B"/>
    <w:rsid w:val="003C2844"/>
    <w:rsid w:val="003E6F8D"/>
    <w:rsid w:val="00401B92"/>
    <w:rsid w:val="00450CB2"/>
    <w:rsid w:val="0048485E"/>
    <w:rsid w:val="005148ED"/>
    <w:rsid w:val="005412C3"/>
    <w:rsid w:val="005E3C6D"/>
    <w:rsid w:val="005F4C53"/>
    <w:rsid w:val="006133B0"/>
    <w:rsid w:val="006260D8"/>
    <w:rsid w:val="006262FF"/>
    <w:rsid w:val="00644CD3"/>
    <w:rsid w:val="006C226F"/>
    <w:rsid w:val="006D6184"/>
    <w:rsid w:val="006E3FC7"/>
    <w:rsid w:val="007347C1"/>
    <w:rsid w:val="00741FD1"/>
    <w:rsid w:val="00795E68"/>
    <w:rsid w:val="007B22B9"/>
    <w:rsid w:val="007D27D4"/>
    <w:rsid w:val="008045AF"/>
    <w:rsid w:val="00806666"/>
    <w:rsid w:val="008C7819"/>
    <w:rsid w:val="008E6AFC"/>
    <w:rsid w:val="0091508E"/>
    <w:rsid w:val="00915E84"/>
    <w:rsid w:val="009455F6"/>
    <w:rsid w:val="009653EB"/>
    <w:rsid w:val="009801CF"/>
    <w:rsid w:val="00997103"/>
    <w:rsid w:val="009C2AA2"/>
    <w:rsid w:val="009F5DE2"/>
    <w:rsid w:val="00A83B31"/>
    <w:rsid w:val="00AB1F85"/>
    <w:rsid w:val="00AB7615"/>
    <w:rsid w:val="00B7209C"/>
    <w:rsid w:val="00C36941"/>
    <w:rsid w:val="00C70C1F"/>
    <w:rsid w:val="00C80D40"/>
    <w:rsid w:val="00CB3B54"/>
    <w:rsid w:val="00CD1DC9"/>
    <w:rsid w:val="00CD55D2"/>
    <w:rsid w:val="00CD7DEC"/>
    <w:rsid w:val="00CE1B9E"/>
    <w:rsid w:val="00D21BB9"/>
    <w:rsid w:val="00D81AFB"/>
    <w:rsid w:val="00DB728E"/>
    <w:rsid w:val="00E828BF"/>
    <w:rsid w:val="00ED12C7"/>
    <w:rsid w:val="00F26397"/>
    <w:rsid w:val="00FC0F51"/>
    <w:rsid w:val="00FF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customStyle="1" w:styleId="a6">
    <w:name w:val="Нормальный (таблица)"/>
    <w:basedOn w:val="a"/>
    <w:next w:val="a"/>
    <w:uiPriority w:val="99"/>
    <w:rsid w:val="00ED12C7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ED12C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E1B9E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7B22B9"/>
    <w:rPr>
      <w:sz w:val="28"/>
    </w:rPr>
  </w:style>
  <w:style w:type="paragraph" w:customStyle="1" w:styleId="a6">
    <w:name w:val="Нормальный (таблица)"/>
    <w:basedOn w:val="a"/>
    <w:next w:val="a"/>
    <w:uiPriority w:val="99"/>
    <w:rsid w:val="00ED12C7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ED12C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3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DEB6ADBCAD3344C388E0143E7981BE4A1233772EAA79EC2A582A119583D525AD196A603B577D90107B2D200FCAE69221B8D61CAA2A22A6CDC54106BoBO9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DEB6ADBCAD3344C388E0143E7981BE4A1233772EAA79EC2A582A119583D525AD196A603B577D90107B2D200FCAE69221B8D61CAA2A22A6CDC54106BoBO9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F31F6-3B53-42C1-986C-7BFAABA50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415</TotalTime>
  <Pages>6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48</cp:revision>
  <cp:lastPrinted>2022-06-10T00:43:00Z</cp:lastPrinted>
  <dcterms:created xsi:type="dcterms:W3CDTF">2022-01-12T23:37:00Z</dcterms:created>
  <dcterms:modified xsi:type="dcterms:W3CDTF">2022-06-14T04:32:00Z</dcterms:modified>
</cp:coreProperties>
</file>