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3A5" w:rsidRDefault="008933A5" w:rsidP="00383131">
      <w:pPr>
        <w:spacing w:line="360" w:lineRule="auto"/>
        <w:jc w:val="center"/>
      </w:pPr>
      <w:r w:rsidRPr="009C254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16792926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8933A5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8933A5" w:rsidRPr="00E77161" w:rsidRDefault="008933A5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8933A5" w:rsidRPr="00383131" w:rsidRDefault="008933A5" w:rsidP="00383131">
            <w:pPr>
              <w:rPr>
                <w:sz w:val="20"/>
              </w:rPr>
            </w:pPr>
          </w:p>
          <w:p w:rsidR="008933A5" w:rsidRDefault="008933A5" w:rsidP="003F2358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8933A5" w:rsidRPr="00E77161" w:rsidRDefault="008933A5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8933A5" w:rsidRPr="009F0165" w:rsidRDefault="008933A5" w:rsidP="009F0165">
            <w:pPr>
              <w:rPr>
                <w:sz w:val="20"/>
              </w:rPr>
            </w:pPr>
          </w:p>
        </w:tc>
      </w:tr>
      <w:tr w:rsidR="008933A5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8933A5" w:rsidRPr="00080DED" w:rsidRDefault="00866073" w:rsidP="006C408D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20.06.2022</w:t>
            </w:r>
            <w:bookmarkStart w:id="0" w:name="_GoBack"/>
            <w:bookmarkEnd w:id="0"/>
          </w:p>
        </w:tc>
        <w:tc>
          <w:tcPr>
            <w:tcW w:w="2386" w:type="pct"/>
            <w:gridSpan w:val="2"/>
          </w:tcPr>
          <w:p w:rsidR="008933A5" w:rsidRDefault="008933A5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8933A5" w:rsidRPr="00D17A7A" w:rsidRDefault="008933A5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8933A5" w:rsidRPr="00D17A7A" w:rsidRDefault="00866073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</w:tr>
      <w:tr w:rsidR="008933A5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8933A5" w:rsidRPr="003D4A28" w:rsidRDefault="008933A5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8933A5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8933A5" w:rsidRDefault="0005642D" w:rsidP="006C408D">
            <w:pPr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отдельные законодательные акты Приморского края в области градостроительной деятельности"</w:t>
            </w:r>
            <w:r w:rsidR="008933A5">
              <w:t xml:space="preserve"> (первое чтение)</w:t>
            </w:r>
          </w:p>
        </w:tc>
      </w:tr>
    </w:tbl>
    <w:p w:rsidR="008933A5" w:rsidRDefault="008933A5" w:rsidP="0026074E">
      <w:pPr>
        <w:jc w:val="both"/>
      </w:pPr>
    </w:p>
    <w:p w:rsidR="001E64AC" w:rsidRDefault="008933A5" w:rsidP="0026074E">
      <w:pPr>
        <w:jc w:val="both"/>
      </w:pPr>
      <w:r>
        <w:tab/>
      </w:r>
      <w:r w:rsidR="0005642D" w:rsidRPr="00C475CE">
        <w:rPr>
          <w:szCs w:val="28"/>
        </w:rPr>
        <w:t>Рассмотрев</w:t>
      </w:r>
      <w:r w:rsidR="0005642D">
        <w:rPr>
          <w:szCs w:val="28"/>
        </w:rPr>
        <w:t xml:space="preserve"> и обсудив</w:t>
      </w:r>
      <w:r w:rsidR="0005642D" w:rsidRPr="00C475CE">
        <w:rPr>
          <w:szCs w:val="28"/>
        </w:rPr>
        <w:t xml:space="preserve"> </w:t>
      </w:r>
      <w:r w:rsidR="0005642D">
        <w:rPr>
          <w:szCs w:val="28"/>
        </w:rPr>
        <w:t xml:space="preserve">внесенный в Законодательное Собрание в качестве законодательной инициативы Губернатором Приморского края </w:t>
      </w:r>
      <w:r w:rsidR="0005642D" w:rsidRPr="00C475CE">
        <w:rPr>
          <w:szCs w:val="28"/>
        </w:rPr>
        <w:t>проект закона Примор</w:t>
      </w:r>
      <w:r w:rsidR="0005642D">
        <w:rPr>
          <w:szCs w:val="28"/>
        </w:rPr>
        <w:t>ского края "О внесении изменений в отдельные законодательные акты Приморского края в области градостроительной деятельности"</w:t>
      </w:r>
      <w:r w:rsidR="001E64AC">
        <w:rPr>
          <w:szCs w:val="28"/>
        </w:rPr>
        <w:t>, комитет</w:t>
      </w:r>
    </w:p>
    <w:p w:rsidR="008933A5" w:rsidRDefault="008933A5" w:rsidP="0026074E">
      <w:pPr>
        <w:jc w:val="both"/>
      </w:pPr>
    </w:p>
    <w:p w:rsidR="008933A5" w:rsidRDefault="008933A5" w:rsidP="0026074E">
      <w:pPr>
        <w:jc w:val="both"/>
      </w:pPr>
      <w:r>
        <w:t>РЕШИЛ:</w:t>
      </w:r>
    </w:p>
    <w:p w:rsidR="008933A5" w:rsidRDefault="008933A5" w:rsidP="0026074E">
      <w:pPr>
        <w:jc w:val="both"/>
      </w:pPr>
    </w:p>
    <w:p w:rsidR="0005642D" w:rsidRDefault="0005642D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 xml:space="preserve">ского края "О внесении изменений в отдельные законодательные акты Приморского края в области градостроительной деятельности"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июне 2022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05642D" w:rsidRDefault="0005642D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05642D" w:rsidRDefault="0005642D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Авдои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Джони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Титаловичу</w:t>
      </w:r>
      <w:proofErr w:type="spellEnd"/>
      <w:r>
        <w:rPr>
          <w:szCs w:val="28"/>
        </w:rPr>
        <w:t xml:space="preserve"> заместителю председателя</w:t>
      </w:r>
      <w:r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05642D" w:rsidRDefault="0005642D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933A5" w:rsidRPr="0005642D" w:rsidRDefault="0005642D" w:rsidP="0005642D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том числе для доклада – 5 минут, для содоклада 2 минуты.</w:t>
      </w:r>
    </w:p>
    <w:p w:rsidR="008933A5" w:rsidRDefault="008933A5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933A5" w:rsidRDefault="008933A5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933A5" w:rsidRDefault="008933A5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933A5" w:rsidRDefault="008933A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957743">
        <w:rPr>
          <w:szCs w:val="28"/>
        </w:rPr>
        <w:t>В.В</w:t>
      </w:r>
      <w:proofErr w:type="spellEnd"/>
      <w:r w:rsidR="00957743">
        <w:rPr>
          <w:szCs w:val="28"/>
        </w:rPr>
        <w:t>. Исаков</w:t>
      </w:r>
    </w:p>
    <w:p w:rsidR="008933A5" w:rsidRDefault="008933A5">
      <w:pPr>
        <w:pStyle w:val="a3"/>
        <w:tabs>
          <w:tab w:val="clear" w:pos="4153"/>
          <w:tab w:val="clear" w:pos="8306"/>
        </w:tabs>
      </w:pPr>
    </w:p>
    <w:sectPr w:rsidR="008933A5" w:rsidSect="009C254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2DA" w:rsidRDefault="003412DA">
      <w:r>
        <w:separator/>
      </w:r>
    </w:p>
  </w:endnote>
  <w:endnote w:type="continuationSeparator" w:id="0">
    <w:p w:rsidR="003412DA" w:rsidRDefault="00341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2DA" w:rsidRDefault="003412DA">
      <w:r>
        <w:separator/>
      </w:r>
    </w:p>
  </w:footnote>
  <w:footnote w:type="continuationSeparator" w:id="0">
    <w:p w:rsidR="003412DA" w:rsidRDefault="003412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2C76"/>
    <w:rsid w:val="00022B36"/>
    <w:rsid w:val="00032FEA"/>
    <w:rsid w:val="00053C61"/>
    <w:rsid w:val="0005642D"/>
    <w:rsid w:val="00072635"/>
    <w:rsid w:val="00080DED"/>
    <w:rsid w:val="000C41DD"/>
    <w:rsid w:val="000E3812"/>
    <w:rsid w:val="00160F97"/>
    <w:rsid w:val="00174832"/>
    <w:rsid w:val="001B3A35"/>
    <w:rsid w:val="001C5162"/>
    <w:rsid w:val="001E64AC"/>
    <w:rsid w:val="001F52DC"/>
    <w:rsid w:val="0020003C"/>
    <w:rsid w:val="0026074E"/>
    <w:rsid w:val="00286C1A"/>
    <w:rsid w:val="003412DA"/>
    <w:rsid w:val="00357541"/>
    <w:rsid w:val="00383131"/>
    <w:rsid w:val="003B4C86"/>
    <w:rsid w:val="003B681C"/>
    <w:rsid w:val="003D3B5A"/>
    <w:rsid w:val="003D4A28"/>
    <w:rsid w:val="003F2358"/>
    <w:rsid w:val="00461A23"/>
    <w:rsid w:val="00461E2B"/>
    <w:rsid w:val="004866EC"/>
    <w:rsid w:val="004B10BC"/>
    <w:rsid w:val="004D1134"/>
    <w:rsid w:val="004E18CF"/>
    <w:rsid w:val="004E3483"/>
    <w:rsid w:val="004E4783"/>
    <w:rsid w:val="005B1436"/>
    <w:rsid w:val="00611D90"/>
    <w:rsid w:val="00624BBF"/>
    <w:rsid w:val="00626C3E"/>
    <w:rsid w:val="00692D49"/>
    <w:rsid w:val="006A031E"/>
    <w:rsid w:val="006C408D"/>
    <w:rsid w:val="007128C1"/>
    <w:rsid w:val="007258FB"/>
    <w:rsid w:val="00751091"/>
    <w:rsid w:val="007F0598"/>
    <w:rsid w:val="008045A9"/>
    <w:rsid w:val="008602F8"/>
    <w:rsid w:val="00866073"/>
    <w:rsid w:val="0087792E"/>
    <w:rsid w:val="008933A5"/>
    <w:rsid w:val="00957743"/>
    <w:rsid w:val="009637B6"/>
    <w:rsid w:val="00975903"/>
    <w:rsid w:val="0099314B"/>
    <w:rsid w:val="009C254B"/>
    <w:rsid w:val="009E5CD9"/>
    <w:rsid w:val="009F0165"/>
    <w:rsid w:val="009F626B"/>
    <w:rsid w:val="00A01565"/>
    <w:rsid w:val="00A54C1F"/>
    <w:rsid w:val="00A7695D"/>
    <w:rsid w:val="00B26D33"/>
    <w:rsid w:val="00B46493"/>
    <w:rsid w:val="00B668A9"/>
    <w:rsid w:val="00B803DE"/>
    <w:rsid w:val="00BB6E67"/>
    <w:rsid w:val="00BE16C2"/>
    <w:rsid w:val="00C200F5"/>
    <w:rsid w:val="00C85878"/>
    <w:rsid w:val="00C9335B"/>
    <w:rsid w:val="00C958B6"/>
    <w:rsid w:val="00CC7915"/>
    <w:rsid w:val="00D17A7A"/>
    <w:rsid w:val="00E07B92"/>
    <w:rsid w:val="00E326C2"/>
    <w:rsid w:val="00E77161"/>
    <w:rsid w:val="00E85955"/>
    <w:rsid w:val="00F01DD8"/>
    <w:rsid w:val="00F16EB3"/>
    <w:rsid w:val="00F24187"/>
    <w:rsid w:val="00FA3E48"/>
    <w:rsid w:val="00FD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54B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C254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9C254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9C254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9C254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9C254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18</cp:revision>
  <cp:lastPrinted>2022-02-11T05:26:00Z</cp:lastPrinted>
  <dcterms:created xsi:type="dcterms:W3CDTF">2022-01-19T21:37:00Z</dcterms:created>
  <dcterms:modified xsi:type="dcterms:W3CDTF">2022-06-15T00:09:00Z</dcterms:modified>
</cp:coreProperties>
</file>