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679310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82DD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20.06.2022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A82DD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D860D1">
            <w:pPr>
              <w:jc w:val="both"/>
            </w:pPr>
            <w:r>
              <w:t>О проекте закона Приморского края</w:t>
            </w:r>
            <w:r w:rsidR="00165ECC">
              <w:t xml:space="preserve"> </w:t>
            </w:r>
            <w:r w:rsidR="00FA6E67">
              <w:rPr>
                <w:szCs w:val="28"/>
              </w:rPr>
              <w:t>"О внесении изменений</w:t>
            </w:r>
            <w:r w:rsidR="00D860D1">
              <w:rPr>
                <w:szCs w:val="28"/>
              </w:rPr>
              <w:t xml:space="preserve"> в статью 1 Закона Приморского края</w:t>
            </w:r>
            <w:r w:rsidR="00D860D1">
              <w:rPr>
                <w:szCs w:val="28"/>
              </w:rPr>
              <w:br/>
              <w:t>"</w:t>
            </w:r>
            <w:r w:rsidR="00D860D1" w:rsidRPr="00270B9F">
              <w:rPr>
                <w:szCs w:val="28"/>
              </w:rPr>
              <w:t xml:space="preserve">О поддержке организаций, оказывающих на территории Приморского края услуги по теплоснабжению объектов </w:t>
            </w:r>
            <w:r w:rsidR="00D860D1">
              <w:rPr>
                <w:szCs w:val="28"/>
              </w:rPr>
              <w:t>жилищно-коммунального хозяйства"</w:t>
            </w:r>
            <w:r w:rsidR="00D860D1">
              <w:t xml:space="preserve"> </w:t>
            </w:r>
            <w:r>
              <w:t xml:space="preserve"> (</w:t>
            </w:r>
            <w:r w:rsidR="00E170A5">
              <w:t>второе, третье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A629E2" w:rsidRDefault="00A629E2" w:rsidP="00A629E2">
      <w:pPr>
        <w:ind w:firstLine="709"/>
        <w:jc w:val="both"/>
        <w:rPr>
          <w:szCs w:val="28"/>
        </w:rPr>
      </w:pPr>
      <w:r>
        <w:t xml:space="preserve">Рассмотрев </w:t>
      </w:r>
      <w:r w:rsidR="00787476">
        <w:t xml:space="preserve">и обсудив </w:t>
      </w:r>
      <w:r>
        <w:t>проект закона Приморского края</w:t>
      </w:r>
      <w:r w:rsidR="00D860D1">
        <w:t xml:space="preserve"> </w:t>
      </w:r>
      <w:r w:rsidR="00FA6E67">
        <w:rPr>
          <w:szCs w:val="28"/>
        </w:rPr>
        <w:t>"О внесении изменений</w:t>
      </w:r>
      <w:r w:rsidR="00D860D1">
        <w:rPr>
          <w:szCs w:val="28"/>
        </w:rPr>
        <w:t xml:space="preserve"> в статью 1 Закона Приморского края "</w:t>
      </w:r>
      <w:r w:rsidR="00D860D1" w:rsidRPr="00270B9F">
        <w:rPr>
          <w:szCs w:val="28"/>
        </w:rPr>
        <w:t xml:space="preserve">О поддержке организаций, оказывающих на территории Приморского края услуги по теплоснабжению объектов </w:t>
      </w:r>
      <w:r w:rsidR="00D860D1">
        <w:rPr>
          <w:szCs w:val="28"/>
        </w:rPr>
        <w:t>жилищно-коммунального хозяйства"</w:t>
      </w:r>
      <w:r w:rsidR="00165ECC">
        <w:t xml:space="preserve">, руководствуясь статьей </w:t>
      </w:r>
      <w:r w:rsidR="00787476">
        <w:br/>
      </w:r>
      <w:r w:rsidR="00165ECC">
        <w:t xml:space="preserve">14 </w:t>
      </w:r>
      <w:r>
        <w:t>Закона Приморского края "О Законодательной деятельности в Приморском крае"</w:t>
      </w:r>
      <w:r>
        <w:rPr>
          <w:szCs w:val="28"/>
        </w:rPr>
        <w:t>, комитет</w:t>
      </w:r>
    </w:p>
    <w:p w:rsidR="00A629E2" w:rsidRDefault="00A629E2" w:rsidP="00A629E2">
      <w:pPr>
        <w:jc w:val="both"/>
        <w:rPr>
          <w:szCs w:val="28"/>
        </w:rPr>
      </w:pPr>
    </w:p>
    <w:p w:rsidR="00A629E2" w:rsidRDefault="00A629E2" w:rsidP="00A629E2">
      <w:pPr>
        <w:jc w:val="both"/>
      </w:pPr>
      <w:r>
        <w:rPr>
          <w:szCs w:val="28"/>
        </w:rPr>
        <w:t>РЕШИЛ: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закона Приморского края </w:t>
      </w:r>
      <w:r w:rsidR="00FA6E67">
        <w:rPr>
          <w:szCs w:val="28"/>
        </w:rPr>
        <w:t>"О внесении изменений</w:t>
      </w:r>
      <w:r w:rsidR="00D860D1">
        <w:rPr>
          <w:szCs w:val="28"/>
        </w:rPr>
        <w:t xml:space="preserve"> в статью 1 Закона Приморского края "</w:t>
      </w:r>
      <w:r w:rsidR="00D860D1" w:rsidRPr="00270B9F">
        <w:rPr>
          <w:szCs w:val="28"/>
        </w:rPr>
        <w:t xml:space="preserve">О поддержке организаций, оказывающих на территории Приморского края услуги по теплоснабжению объектов </w:t>
      </w:r>
      <w:r w:rsidR="00D860D1">
        <w:rPr>
          <w:szCs w:val="28"/>
        </w:rPr>
        <w:t>жилищно-коммунального хозяйства"</w:t>
      </w:r>
      <w:r>
        <w:t xml:space="preserve"> на рассмотрение Законодательного </w:t>
      </w:r>
      <w:r w:rsidR="00E65CFA">
        <w:t xml:space="preserve">Собрания в </w:t>
      </w:r>
      <w:r w:rsidR="0072674A">
        <w:t>июне 2022</w:t>
      </w:r>
      <w:r w:rsidR="00E65CFA">
        <w:t xml:space="preserve"> года в</w:t>
      </w:r>
      <w:r w:rsidR="00E170A5">
        <w:t>о втором и третьем чтениях</w:t>
      </w:r>
      <w:r w:rsidR="00E65CFA"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</w:t>
      </w:r>
      <w:r w:rsidR="00B80E81">
        <w:rPr>
          <w:szCs w:val="28"/>
        </w:rPr>
        <w:t xml:space="preserve"> проект закона Приморского края</w:t>
      </w:r>
      <w:r>
        <w:t xml:space="preserve"> </w:t>
      </w:r>
      <w:r w:rsidR="00FA6E67">
        <w:rPr>
          <w:szCs w:val="28"/>
        </w:rPr>
        <w:t>"О внесении изменений</w:t>
      </w:r>
      <w:r w:rsidR="00D860D1">
        <w:rPr>
          <w:szCs w:val="28"/>
        </w:rPr>
        <w:t xml:space="preserve"> в статью 1 Закона Приморского края "</w:t>
      </w:r>
      <w:r w:rsidR="00D860D1" w:rsidRPr="00270B9F">
        <w:rPr>
          <w:szCs w:val="28"/>
        </w:rPr>
        <w:t xml:space="preserve">О поддержке организаций, оказывающих на территории Приморского края услуги по теплоснабжению объектов </w:t>
      </w:r>
      <w:r w:rsidR="00D860D1">
        <w:rPr>
          <w:szCs w:val="28"/>
        </w:rPr>
        <w:t>жилищно-коммунального хозяйства"</w:t>
      </w:r>
      <w:r w:rsidR="00CE6091">
        <w:rPr>
          <w:szCs w:val="28"/>
        </w:rPr>
        <w:t xml:space="preserve"> </w:t>
      </w:r>
      <w:r w:rsidR="00AA6D46">
        <w:rPr>
          <w:szCs w:val="28"/>
        </w:rPr>
        <w:t>в</w:t>
      </w:r>
      <w:r w:rsidR="00165ECC">
        <w:rPr>
          <w:szCs w:val="28"/>
        </w:rPr>
        <w:t>о втором и</w:t>
      </w:r>
      <w:r w:rsidR="00AA6D46">
        <w:rPr>
          <w:szCs w:val="28"/>
        </w:rPr>
        <w:t xml:space="preserve"> </w:t>
      </w:r>
      <w:r w:rsidR="00165ECC">
        <w:rPr>
          <w:szCs w:val="28"/>
        </w:rPr>
        <w:t>третьем чтениях</w:t>
      </w:r>
      <w:r>
        <w:rPr>
          <w:szCs w:val="28"/>
        </w:rPr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r w:rsidR="0072674A">
        <w:rPr>
          <w:szCs w:val="28"/>
        </w:rPr>
        <w:t>Терендиной</w:t>
      </w:r>
      <w:proofErr w:type="spellEnd"/>
      <w:r w:rsidR="0072674A">
        <w:rPr>
          <w:szCs w:val="28"/>
        </w:rPr>
        <w:t xml:space="preserve"> </w:t>
      </w:r>
      <w:proofErr w:type="spellStart"/>
      <w:r w:rsidR="0072674A">
        <w:rPr>
          <w:szCs w:val="28"/>
        </w:rPr>
        <w:t>Л.Н</w:t>
      </w:r>
      <w:proofErr w:type="spellEnd"/>
      <w:r w:rsidR="0072674A">
        <w:rPr>
          <w:szCs w:val="28"/>
        </w:rPr>
        <w:t>.</w:t>
      </w:r>
      <w:r w:rsidR="00E8494D">
        <w:rPr>
          <w:szCs w:val="28"/>
        </w:rPr>
        <w:t xml:space="preserve">, </w:t>
      </w:r>
      <w:r w:rsidR="0072674A">
        <w:rPr>
          <w:szCs w:val="28"/>
        </w:rPr>
        <w:t>заместителю председателя</w:t>
      </w:r>
      <w:r w:rsidR="00E8494D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ind w:firstLine="709"/>
        <w:jc w:val="both"/>
      </w:pPr>
      <w:proofErr w:type="spellStart"/>
      <w:r>
        <w:lastRenderedPageBreak/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– 5 минут, в том числе для доклада – 2 минуты.</w:t>
      </w:r>
    </w:p>
    <w:p w:rsidR="00A629E2" w:rsidRDefault="00A629E2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2438E9">
        <w:t>В.В</w:t>
      </w:r>
      <w:proofErr w:type="spellEnd"/>
      <w:r w:rsidR="002438E9"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253" w:rsidRDefault="00875253">
      <w:r>
        <w:separator/>
      </w:r>
    </w:p>
  </w:endnote>
  <w:endnote w:type="continuationSeparator" w:id="0">
    <w:p w:rsidR="00875253" w:rsidRDefault="0087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253" w:rsidRDefault="00875253">
      <w:r>
        <w:separator/>
      </w:r>
    </w:p>
  </w:footnote>
  <w:footnote w:type="continuationSeparator" w:id="0">
    <w:p w:rsidR="00875253" w:rsidRDefault="00875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2942"/>
    <w:rsid w:val="00053C61"/>
    <w:rsid w:val="00080DED"/>
    <w:rsid w:val="000A2094"/>
    <w:rsid w:val="00160F97"/>
    <w:rsid w:val="00165ECC"/>
    <w:rsid w:val="001B3A35"/>
    <w:rsid w:val="001C5162"/>
    <w:rsid w:val="001C6001"/>
    <w:rsid w:val="001F315D"/>
    <w:rsid w:val="0020003C"/>
    <w:rsid w:val="002438E9"/>
    <w:rsid w:val="00245DE4"/>
    <w:rsid w:val="002646CE"/>
    <w:rsid w:val="00287F9B"/>
    <w:rsid w:val="003113B1"/>
    <w:rsid w:val="00357541"/>
    <w:rsid w:val="003632CE"/>
    <w:rsid w:val="00383131"/>
    <w:rsid w:val="00387E43"/>
    <w:rsid w:val="003B4C86"/>
    <w:rsid w:val="003D4A28"/>
    <w:rsid w:val="003F2358"/>
    <w:rsid w:val="0041510C"/>
    <w:rsid w:val="00461E2B"/>
    <w:rsid w:val="00476F58"/>
    <w:rsid w:val="005A620E"/>
    <w:rsid w:val="005E7861"/>
    <w:rsid w:val="00692D49"/>
    <w:rsid w:val="0070070A"/>
    <w:rsid w:val="007128C1"/>
    <w:rsid w:val="007258FB"/>
    <w:rsid w:val="0072674A"/>
    <w:rsid w:val="00751091"/>
    <w:rsid w:val="00787476"/>
    <w:rsid w:val="007951BF"/>
    <w:rsid w:val="007C2810"/>
    <w:rsid w:val="007F0598"/>
    <w:rsid w:val="00802F8F"/>
    <w:rsid w:val="008459C2"/>
    <w:rsid w:val="008602F8"/>
    <w:rsid w:val="00866AEC"/>
    <w:rsid w:val="00875253"/>
    <w:rsid w:val="0087792E"/>
    <w:rsid w:val="008B133D"/>
    <w:rsid w:val="00943C36"/>
    <w:rsid w:val="00964576"/>
    <w:rsid w:val="0099314B"/>
    <w:rsid w:val="009D0CA9"/>
    <w:rsid w:val="009D3091"/>
    <w:rsid w:val="009E5CD9"/>
    <w:rsid w:val="009E68E5"/>
    <w:rsid w:val="009F0165"/>
    <w:rsid w:val="009F626B"/>
    <w:rsid w:val="00A02A11"/>
    <w:rsid w:val="00A629E2"/>
    <w:rsid w:val="00A82DD9"/>
    <w:rsid w:val="00AA6D46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E6091"/>
    <w:rsid w:val="00CF138A"/>
    <w:rsid w:val="00D17A7A"/>
    <w:rsid w:val="00D860D1"/>
    <w:rsid w:val="00E170A5"/>
    <w:rsid w:val="00E247C1"/>
    <w:rsid w:val="00E65CFA"/>
    <w:rsid w:val="00E77161"/>
    <w:rsid w:val="00E8494D"/>
    <w:rsid w:val="00ED1374"/>
    <w:rsid w:val="00F01DD8"/>
    <w:rsid w:val="00F21DFC"/>
    <w:rsid w:val="00F274EA"/>
    <w:rsid w:val="00F75FD6"/>
    <w:rsid w:val="00FA6E67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rsid w:val="00A629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69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46</cp:revision>
  <cp:lastPrinted>2019-04-16T03:19:00Z</cp:lastPrinted>
  <dcterms:created xsi:type="dcterms:W3CDTF">2014-08-03T23:22:00Z</dcterms:created>
  <dcterms:modified xsi:type="dcterms:W3CDTF">2022-06-15T00:12:00Z</dcterms:modified>
</cp:coreProperties>
</file>