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0C5D45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0C5D4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C5D45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0C5D4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0C5D4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1F469A" w:rsidP="00E92292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  <w:bookmarkStart w:id="0" w:name="_GoBack"/>
            <w:r w:rsidRPr="001F469A">
              <w:t xml:space="preserve">О проекте закона Приморского края </w:t>
            </w:r>
            <w:r w:rsidR="005017EF" w:rsidRPr="008862D1">
              <w:t>"О внесении изменени</w:t>
            </w:r>
            <w:r w:rsidR="005017EF">
              <w:t>й в</w:t>
            </w:r>
            <w:r w:rsidR="00080D4B">
              <w:t xml:space="preserve"> приложение 2 к </w:t>
            </w:r>
            <w:r w:rsidR="00E92292">
              <w:t>Закон</w:t>
            </w:r>
            <w:r w:rsidR="00080D4B">
              <w:t>у</w:t>
            </w:r>
            <w:r w:rsidR="00E92292">
              <w:t xml:space="preserve"> Приморского края</w:t>
            </w:r>
            <w:r w:rsidR="00D82E01">
              <w:t xml:space="preserve"> </w:t>
            </w:r>
            <w:r w:rsidR="00E92292">
              <w:t>"Об отдельных вопросах в области обращения с животными в</w:t>
            </w:r>
            <w:r w:rsidR="005017EF">
              <w:t xml:space="preserve"> </w:t>
            </w:r>
            <w:r w:rsidR="005017EF">
              <w:rPr>
                <w:szCs w:val="28"/>
              </w:rPr>
              <w:t>Приморско</w:t>
            </w:r>
            <w:r w:rsidR="00E92292">
              <w:rPr>
                <w:szCs w:val="28"/>
              </w:rPr>
              <w:t>м</w:t>
            </w:r>
            <w:r w:rsidR="005017EF">
              <w:rPr>
                <w:szCs w:val="28"/>
              </w:rPr>
              <w:t xml:space="preserve"> кра</w:t>
            </w:r>
            <w:r w:rsidR="00E92292">
              <w:rPr>
                <w:szCs w:val="28"/>
              </w:rPr>
              <w:t>е</w:t>
            </w:r>
            <w:r w:rsidR="005017EF">
              <w:rPr>
                <w:szCs w:val="28"/>
              </w:rPr>
              <w:t>"</w:t>
            </w:r>
          </w:p>
          <w:bookmarkEnd w:id="0"/>
          <w:p w:rsidR="00E92292" w:rsidRPr="00B906C5" w:rsidRDefault="00E92292" w:rsidP="00E92292">
            <w:pPr>
              <w:autoSpaceDE w:val="0"/>
              <w:autoSpaceDN w:val="0"/>
              <w:adjustRightInd w:val="0"/>
              <w:ind w:left="-108"/>
              <w:jc w:val="both"/>
            </w:pPr>
          </w:p>
        </w:tc>
      </w:tr>
    </w:tbl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0C5D45">
      <w:pPr>
        <w:autoSpaceDE w:val="0"/>
        <w:autoSpaceDN w:val="0"/>
        <w:adjustRightInd w:val="0"/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5017EF" w:rsidRPr="008862D1">
        <w:t>"О внесении изменени</w:t>
      </w:r>
      <w:r w:rsidR="005017EF">
        <w:t>й в</w:t>
      </w:r>
      <w:r w:rsidR="00080D4B">
        <w:t xml:space="preserve"> приложение 2 к</w:t>
      </w:r>
      <w:r w:rsidR="005017EF">
        <w:t xml:space="preserve"> </w:t>
      </w:r>
      <w:r w:rsidR="00E92292">
        <w:t>Закон</w:t>
      </w:r>
      <w:r w:rsidR="00080D4B">
        <w:t>у</w:t>
      </w:r>
      <w:r w:rsidR="00E92292">
        <w:t xml:space="preserve"> Приморского края "Об отдельных вопросах в области обращения с животными в </w:t>
      </w:r>
      <w:r w:rsidR="00E92292">
        <w:rPr>
          <w:szCs w:val="28"/>
        </w:rPr>
        <w:t xml:space="preserve">Приморском крае"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164D07" w:rsidRDefault="00164D07" w:rsidP="00164D07">
      <w:pPr>
        <w:ind w:firstLine="709"/>
        <w:jc w:val="both"/>
      </w:pPr>
      <w:r>
        <w:t xml:space="preserve">2.Комитету Законодательного Собрания по продовольственной политике и природопользованию </w:t>
      </w:r>
      <w:r w:rsidRPr="00AC1C93">
        <w:t>(</w:t>
      </w:r>
      <w:r w:rsidR="00AC1C93" w:rsidRPr="00AC1C93">
        <w:t>Андрейченко</w:t>
      </w:r>
      <w:r w:rsidRPr="00AC1C93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4D07" w:rsidRDefault="00164D07" w:rsidP="00164D07">
      <w:pPr>
        <w:jc w:val="both"/>
      </w:pPr>
    </w:p>
    <w:p w:rsidR="00164D07" w:rsidRDefault="00164D07" w:rsidP="00164D0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 w:rsidSect="000C5D45">
      <w:pgSz w:w="11906" w:h="16838"/>
      <w:pgMar w:top="1134" w:right="850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B75" w:rsidRDefault="00537B75">
      <w:r>
        <w:separator/>
      </w:r>
    </w:p>
  </w:endnote>
  <w:endnote w:type="continuationSeparator" w:id="0">
    <w:p w:rsidR="00537B75" w:rsidRDefault="00537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B75" w:rsidRDefault="00537B75">
      <w:r>
        <w:separator/>
      </w:r>
    </w:p>
  </w:footnote>
  <w:footnote w:type="continuationSeparator" w:id="0">
    <w:p w:rsidR="00537B75" w:rsidRDefault="00537B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C5"/>
    <w:rsid w:val="00040CDD"/>
    <w:rsid w:val="00057575"/>
    <w:rsid w:val="0007488C"/>
    <w:rsid w:val="00080D4B"/>
    <w:rsid w:val="000B3FB2"/>
    <w:rsid w:val="000C5D45"/>
    <w:rsid w:val="000D628E"/>
    <w:rsid w:val="000E5228"/>
    <w:rsid w:val="000F1E8E"/>
    <w:rsid w:val="00123119"/>
    <w:rsid w:val="00142AC0"/>
    <w:rsid w:val="00155F7F"/>
    <w:rsid w:val="00164D07"/>
    <w:rsid w:val="001E6F62"/>
    <w:rsid w:val="001F469A"/>
    <w:rsid w:val="00271CEF"/>
    <w:rsid w:val="002F2A6D"/>
    <w:rsid w:val="003325F4"/>
    <w:rsid w:val="00392E21"/>
    <w:rsid w:val="003A21BF"/>
    <w:rsid w:val="003F24F8"/>
    <w:rsid w:val="00450AAE"/>
    <w:rsid w:val="004B69FA"/>
    <w:rsid w:val="004C518D"/>
    <w:rsid w:val="004D1A01"/>
    <w:rsid w:val="005017EF"/>
    <w:rsid w:val="00506283"/>
    <w:rsid w:val="00537B75"/>
    <w:rsid w:val="00583344"/>
    <w:rsid w:val="005A6019"/>
    <w:rsid w:val="005E6130"/>
    <w:rsid w:val="00602077"/>
    <w:rsid w:val="00695A4A"/>
    <w:rsid w:val="006B7A84"/>
    <w:rsid w:val="006D45ED"/>
    <w:rsid w:val="006E650F"/>
    <w:rsid w:val="00726997"/>
    <w:rsid w:val="0074418A"/>
    <w:rsid w:val="00795ABA"/>
    <w:rsid w:val="007B48E7"/>
    <w:rsid w:val="007B5289"/>
    <w:rsid w:val="007D497E"/>
    <w:rsid w:val="00835A0E"/>
    <w:rsid w:val="008818A7"/>
    <w:rsid w:val="00882F02"/>
    <w:rsid w:val="008E1779"/>
    <w:rsid w:val="008F4797"/>
    <w:rsid w:val="00922AED"/>
    <w:rsid w:val="00924B45"/>
    <w:rsid w:val="00931FD6"/>
    <w:rsid w:val="009372FF"/>
    <w:rsid w:val="0094344A"/>
    <w:rsid w:val="009959AC"/>
    <w:rsid w:val="009B270D"/>
    <w:rsid w:val="009C06BA"/>
    <w:rsid w:val="009C4DC8"/>
    <w:rsid w:val="00A13794"/>
    <w:rsid w:val="00A26C60"/>
    <w:rsid w:val="00A93332"/>
    <w:rsid w:val="00AC1C93"/>
    <w:rsid w:val="00AE5EE6"/>
    <w:rsid w:val="00B81A8A"/>
    <w:rsid w:val="00B906C5"/>
    <w:rsid w:val="00BA0F45"/>
    <w:rsid w:val="00BA58C7"/>
    <w:rsid w:val="00BA61C8"/>
    <w:rsid w:val="00C20E8F"/>
    <w:rsid w:val="00CA7E54"/>
    <w:rsid w:val="00CE19DF"/>
    <w:rsid w:val="00D02716"/>
    <w:rsid w:val="00D417AF"/>
    <w:rsid w:val="00D82E01"/>
    <w:rsid w:val="00D84696"/>
    <w:rsid w:val="00D92EFA"/>
    <w:rsid w:val="00DF01B2"/>
    <w:rsid w:val="00E92292"/>
    <w:rsid w:val="00E93A7F"/>
    <w:rsid w:val="00ED3F8A"/>
    <w:rsid w:val="00EE3AD2"/>
    <w:rsid w:val="00EF502B"/>
    <w:rsid w:val="00EF6F6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3B8469"/>
  <w15:docId w15:val="{186FF78D-4CD4-4FA3-BF54-6BC3D31D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281F8-9C1B-4A24-AF19-ABE7DD21F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6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5</cp:revision>
  <cp:lastPrinted>2022-06-17T05:02:00Z</cp:lastPrinted>
  <dcterms:created xsi:type="dcterms:W3CDTF">2022-06-13T23:41:00Z</dcterms:created>
  <dcterms:modified xsi:type="dcterms:W3CDTF">2022-06-17T05:05:00Z</dcterms:modified>
</cp:coreProperties>
</file>