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FE18AF" w:rsidRPr="00FE18AF" w:rsidRDefault="00FE18AF" w:rsidP="00FE18AF">
            <w:pPr>
              <w:ind w:left="6379"/>
              <w:rPr>
                <w:sz w:val="20"/>
              </w:rPr>
            </w:pPr>
            <w:r w:rsidRPr="00FE18AF">
              <w:rPr>
                <w:sz w:val="20"/>
              </w:rPr>
              <w:t xml:space="preserve">Проект </w:t>
            </w:r>
            <w:r w:rsidR="00A209FF">
              <w:rPr>
                <w:sz w:val="20"/>
              </w:rPr>
              <w:t>подготовлен комитетом</w:t>
            </w:r>
          </w:p>
          <w:p w:rsidR="00C46847" w:rsidRPr="00C46847" w:rsidRDefault="00A209FF" w:rsidP="00C46847">
            <w:pPr>
              <w:ind w:left="6600" w:hanging="221"/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C46847" w:rsidRDefault="00A209FF" w:rsidP="00C46847">
            <w:pPr>
              <w:ind w:left="6600" w:hanging="221"/>
              <w:rPr>
                <w:sz w:val="20"/>
              </w:rPr>
            </w:pPr>
            <w:r>
              <w:rPr>
                <w:sz w:val="20"/>
              </w:rPr>
              <w:t>по экономической политике</w:t>
            </w:r>
          </w:p>
          <w:p w:rsidR="00A209FF" w:rsidRPr="00C46847" w:rsidRDefault="00A209FF" w:rsidP="00C46847">
            <w:pPr>
              <w:ind w:left="6600" w:hanging="221"/>
              <w:rPr>
                <w:sz w:val="20"/>
              </w:rPr>
            </w:pPr>
            <w:r>
              <w:rPr>
                <w:sz w:val="20"/>
              </w:rPr>
              <w:t>и собственности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2BA3" w:rsidRPr="00A12BA3" w:rsidRDefault="00A12BA3" w:rsidP="00A12BA3">
      <w:pPr>
        <w:jc w:val="center"/>
        <w:outlineLvl w:val="0"/>
        <w:rPr>
          <w:b/>
          <w:szCs w:val="28"/>
        </w:rPr>
      </w:pPr>
      <w:r w:rsidRPr="00A12BA3">
        <w:rPr>
          <w:b/>
          <w:szCs w:val="28"/>
        </w:rPr>
        <w:t xml:space="preserve">О ВНЕСЕНИИ ИЗМЕНЕНИЙ В ЗАКОН ПРИМОРСКОГО КРАЯ </w:t>
      </w:r>
    </w:p>
    <w:p w:rsidR="00A12BA3" w:rsidRPr="00A12BA3" w:rsidRDefault="00A12BA3" w:rsidP="00A12BA3">
      <w:pPr>
        <w:jc w:val="center"/>
        <w:outlineLvl w:val="0"/>
        <w:rPr>
          <w:szCs w:val="28"/>
        </w:rPr>
      </w:pPr>
      <w:r w:rsidRPr="00A12BA3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1776B4">
        <w:rPr>
          <w:b/>
          <w:szCs w:val="28"/>
        </w:rPr>
        <w:t>КРАСНОАРМЕЙ</w:t>
      </w:r>
      <w:r w:rsidRPr="00A12BA3">
        <w:rPr>
          <w:b/>
          <w:szCs w:val="28"/>
        </w:rPr>
        <w:t xml:space="preserve">СКОГО МУНИЦИПАЛЬНОГО РАЙОНА И </w:t>
      </w:r>
      <w:r w:rsidR="001776B4">
        <w:rPr>
          <w:b/>
          <w:szCs w:val="28"/>
        </w:rPr>
        <w:t>КРАСНОАРМЕЙС</w:t>
      </w:r>
      <w:r w:rsidRPr="00A12BA3">
        <w:rPr>
          <w:b/>
          <w:szCs w:val="28"/>
        </w:rPr>
        <w:t>КИМ МУНИЦИПАЛЬНЫМ РАЙОНОМ"</w:t>
      </w:r>
    </w:p>
    <w:p w:rsidR="00A12BA3" w:rsidRPr="00A12BA3" w:rsidRDefault="00A12BA3" w:rsidP="00A12BA3">
      <w:pPr>
        <w:jc w:val="center"/>
        <w:outlineLvl w:val="0"/>
        <w:rPr>
          <w:szCs w:val="28"/>
        </w:rPr>
      </w:pPr>
    </w:p>
    <w:p w:rsidR="00A12BA3" w:rsidRDefault="00A12BA3" w:rsidP="00C46847">
      <w:pPr>
        <w:tabs>
          <w:tab w:val="left" w:pos="709"/>
        </w:tabs>
        <w:jc w:val="both"/>
        <w:rPr>
          <w:szCs w:val="28"/>
        </w:rPr>
      </w:pPr>
      <w:r w:rsidRPr="00A12BA3">
        <w:rPr>
          <w:b/>
          <w:sz w:val="24"/>
          <w:szCs w:val="24"/>
        </w:rPr>
        <w:tab/>
      </w:r>
      <w:r w:rsidR="00FE18AF" w:rsidRPr="00A12BA3">
        <w:rPr>
          <w:szCs w:val="28"/>
        </w:rPr>
        <w:t>Принят Законодательным Собранием Приморского края</w:t>
      </w:r>
      <w:r w:rsidR="00A209FF">
        <w:rPr>
          <w:szCs w:val="28"/>
        </w:rPr>
        <w:t xml:space="preserve"> </w:t>
      </w:r>
      <w:r w:rsidR="004437A4">
        <w:rPr>
          <w:szCs w:val="28"/>
        </w:rPr>
        <w:t>27 мая 2022 </w:t>
      </w:r>
      <w:bookmarkStart w:id="0" w:name="_GoBack"/>
      <w:bookmarkEnd w:id="0"/>
      <w:r w:rsidR="004437A4">
        <w:rPr>
          <w:szCs w:val="28"/>
        </w:rPr>
        <w:t xml:space="preserve">года </w:t>
      </w:r>
      <w:r w:rsidR="00A209FF">
        <w:rPr>
          <w:szCs w:val="28"/>
        </w:rPr>
        <w:t>в первом чтении</w:t>
      </w:r>
    </w:p>
    <w:p w:rsidR="00A209FF" w:rsidRDefault="00A209FF" w:rsidP="00C46847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A12BA3">
        <w:rPr>
          <w:szCs w:val="28"/>
        </w:rPr>
        <w:t>Принят Законодательным Собранием Приморского края</w:t>
      </w:r>
    </w:p>
    <w:p w:rsidR="00FE18AF" w:rsidRPr="00A12BA3" w:rsidRDefault="00FE18AF" w:rsidP="00A12BA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C46847" w:rsidRPr="00C46847" w:rsidRDefault="00C46847" w:rsidP="00C4684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C46847">
        <w:rPr>
          <w:rFonts w:eastAsia="SimSun"/>
          <w:bCs/>
          <w:szCs w:val="28"/>
          <w:lang w:eastAsia="zh-CN"/>
        </w:rPr>
        <w:t>СТАТЬЯ 1.</w:t>
      </w:r>
    </w:p>
    <w:p w:rsidR="001776B4" w:rsidRPr="00485187" w:rsidRDefault="001776B4" w:rsidP="001776B4">
      <w:pPr>
        <w:pStyle w:val="a9"/>
        <w:tabs>
          <w:tab w:val="left" w:pos="709"/>
        </w:tabs>
        <w:ind w:left="0" w:firstLine="709"/>
        <w:jc w:val="both"/>
        <w:rPr>
          <w:szCs w:val="28"/>
        </w:rPr>
      </w:pPr>
      <w:r w:rsidRPr="00485187">
        <w:rPr>
          <w:szCs w:val="28"/>
        </w:rPr>
        <w:t xml:space="preserve">Внести в </w:t>
      </w:r>
      <w:r w:rsidR="006E11ED">
        <w:rPr>
          <w:szCs w:val="28"/>
        </w:rPr>
        <w:t>З</w:t>
      </w:r>
      <w:r w:rsidRPr="00485187">
        <w:rPr>
          <w:szCs w:val="28"/>
        </w:rPr>
        <w:t>акон Приморского края от 7 апреля 2015 г</w:t>
      </w:r>
      <w:r w:rsidR="006E11ED">
        <w:rPr>
          <w:szCs w:val="28"/>
        </w:rPr>
        <w:t>ода</w:t>
      </w:r>
      <w:r w:rsidRPr="00485187">
        <w:rPr>
          <w:szCs w:val="28"/>
        </w:rPr>
        <w:t xml:space="preserve"> № 588-КЗ</w:t>
      </w:r>
      <w:r w:rsidR="006E11ED">
        <w:rPr>
          <w:szCs w:val="28"/>
        </w:rPr>
        <w:t xml:space="preserve"> </w:t>
      </w:r>
      <w:r>
        <w:rPr>
          <w:szCs w:val="28"/>
        </w:rPr>
        <w:t>"</w:t>
      </w:r>
      <w:r w:rsidRPr="00485187">
        <w:rPr>
          <w:szCs w:val="28"/>
        </w:rPr>
        <w:t>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</w:t>
      </w:r>
      <w:r>
        <w:rPr>
          <w:szCs w:val="28"/>
        </w:rPr>
        <w:t>"</w:t>
      </w:r>
      <w:r w:rsidRPr="00485187">
        <w:rPr>
          <w:szCs w:val="28"/>
        </w:rPr>
        <w:t xml:space="preserve"> </w:t>
      </w:r>
      <w:r w:rsidRPr="00F82E04">
        <w:rPr>
          <w:szCs w:val="28"/>
        </w:rPr>
        <w:t>(Ведомости Законодательного Собрания Приморского края, 2015, № 116, стр. 12</w:t>
      </w:r>
      <w:r w:rsidR="00F82E04" w:rsidRPr="00F82E04">
        <w:rPr>
          <w:szCs w:val="28"/>
        </w:rPr>
        <w:t>9</w:t>
      </w:r>
      <w:r w:rsidRPr="00F82E04">
        <w:rPr>
          <w:szCs w:val="28"/>
        </w:rPr>
        <w:t>, №</w:t>
      </w:r>
      <w:r w:rsidR="006E11ED">
        <w:rPr>
          <w:szCs w:val="28"/>
        </w:rPr>
        <w:t xml:space="preserve"> </w:t>
      </w:r>
      <w:r w:rsidRPr="00F82E04">
        <w:rPr>
          <w:szCs w:val="28"/>
        </w:rPr>
        <w:t>141, стр.</w:t>
      </w:r>
      <w:r w:rsidR="006E11ED">
        <w:rPr>
          <w:szCs w:val="28"/>
        </w:rPr>
        <w:t xml:space="preserve"> </w:t>
      </w:r>
      <w:r w:rsidRPr="00F82E04">
        <w:rPr>
          <w:szCs w:val="28"/>
        </w:rPr>
        <w:t>35; 2017, № 15,</w:t>
      </w:r>
      <w:r w:rsidR="006E11ED">
        <w:rPr>
          <w:szCs w:val="28"/>
        </w:rPr>
        <w:t xml:space="preserve"> </w:t>
      </w:r>
      <w:r w:rsidRPr="00F82E04">
        <w:rPr>
          <w:szCs w:val="28"/>
        </w:rPr>
        <w:t>стр. 56; 2018, № 49, стр.</w:t>
      </w:r>
      <w:r w:rsidR="006E11ED">
        <w:rPr>
          <w:szCs w:val="28"/>
        </w:rPr>
        <w:t xml:space="preserve"> </w:t>
      </w:r>
      <w:r w:rsidRPr="00F82E04">
        <w:rPr>
          <w:szCs w:val="28"/>
        </w:rPr>
        <w:t>22</w:t>
      </w:r>
      <w:r w:rsidR="00F82E04" w:rsidRPr="00F82E04">
        <w:rPr>
          <w:szCs w:val="28"/>
        </w:rPr>
        <w:t>; 2019, № 110, стр. 15</w:t>
      </w:r>
      <w:r w:rsidRPr="00F82E04">
        <w:rPr>
          <w:szCs w:val="28"/>
        </w:rPr>
        <w:t>) следующие изменения:</w:t>
      </w:r>
    </w:p>
    <w:p w:rsidR="000A0BAC" w:rsidRPr="00047CE7" w:rsidRDefault="00A1321C" w:rsidP="00FC1C7A">
      <w:pPr>
        <w:ind w:right="-1" w:firstLine="708"/>
        <w:jc w:val="both"/>
        <w:outlineLvl w:val="0"/>
        <w:rPr>
          <w:szCs w:val="28"/>
        </w:rPr>
      </w:pPr>
      <w:r w:rsidRPr="00047CE7">
        <w:rPr>
          <w:szCs w:val="28"/>
        </w:rPr>
        <w:t>1)в раздел</w:t>
      </w:r>
      <w:r w:rsidR="001F2C83" w:rsidRPr="00047CE7">
        <w:rPr>
          <w:szCs w:val="28"/>
        </w:rPr>
        <w:t>е</w:t>
      </w:r>
      <w:r w:rsidRPr="00047CE7">
        <w:rPr>
          <w:szCs w:val="28"/>
        </w:rPr>
        <w:t xml:space="preserve"> "</w:t>
      </w:r>
      <w:r w:rsidR="001776B4" w:rsidRPr="00047CE7">
        <w:rPr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</w:t>
      </w:r>
      <w:r w:rsidR="001F2C83" w:rsidRPr="00047CE7">
        <w:rPr>
          <w:szCs w:val="28"/>
        </w:rPr>
        <w:t xml:space="preserve"> приложения 1:</w:t>
      </w:r>
    </w:p>
    <w:p w:rsidR="00A1321C" w:rsidRPr="00A1321C" w:rsidRDefault="001F2C83" w:rsidP="005F4A47">
      <w:pPr>
        <w:ind w:firstLine="709"/>
        <w:jc w:val="both"/>
        <w:rPr>
          <w:szCs w:val="28"/>
        </w:rPr>
      </w:pPr>
      <w:r w:rsidRPr="00047CE7">
        <w:rPr>
          <w:szCs w:val="28"/>
        </w:rPr>
        <w:t>а)</w:t>
      </w:r>
      <w:r w:rsidR="00A1321C" w:rsidRPr="00047CE7">
        <w:rPr>
          <w:szCs w:val="28"/>
        </w:rPr>
        <w:t xml:space="preserve">пункт </w:t>
      </w:r>
      <w:r w:rsidR="001776B4" w:rsidRPr="00047CE7">
        <w:rPr>
          <w:szCs w:val="28"/>
        </w:rPr>
        <w:t>29</w:t>
      </w:r>
      <w:r w:rsidR="00A1321C" w:rsidRPr="00047CE7">
        <w:rPr>
          <w:szCs w:val="28"/>
        </w:rPr>
        <w:t xml:space="preserve">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1321C" w:rsidRPr="005570A8" w:rsidTr="00A1321C">
        <w:tc>
          <w:tcPr>
            <w:tcW w:w="70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1321C" w:rsidRPr="005570A8" w:rsidTr="00A1321C">
        <w:trPr>
          <w:trHeight w:val="160"/>
        </w:trPr>
        <w:tc>
          <w:tcPr>
            <w:tcW w:w="709" w:type="dxa"/>
            <w:shd w:val="clear" w:color="auto" w:fill="auto"/>
          </w:tcPr>
          <w:p w:rsidR="00A1321C" w:rsidRPr="00C215F6" w:rsidRDefault="001776B4" w:rsidP="006D46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 w:rsidR="00A1321C" w:rsidRPr="00C215F6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A1321C" w:rsidRPr="00C215F6" w:rsidRDefault="00F82E04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776B4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shd w:val="clear" w:color="auto" w:fill="auto"/>
          </w:tcPr>
          <w:p w:rsidR="00F82E04" w:rsidRPr="00F82E04" w:rsidRDefault="00F82E04" w:rsidP="00E70B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 xml:space="preserve">с. Рощино, </w:t>
            </w:r>
          </w:p>
          <w:p w:rsidR="00A1321C" w:rsidRPr="00C215F6" w:rsidRDefault="00F82E04" w:rsidP="00E70B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ул. Луговая</w:t>
            </w:r>
          </w:p>
        </w:tc>
        <w:tc>
          <w:tcPr>
            <w:tcW w:w="819" w:type="dxa"/>
            <w:shd w:val="clear" w:color="auto" w:fill="auto"/>
          </w:tcPr>
          <w:p w:rsidR="00A1321C" w:rsidRPr="00F82E04" w:rsidRDefault="00F82E04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2,0 км</w:t>
            </w:r>
          </w:p>
        </w:tc>
        <w:tc>
          <w:tcPr>
            <w:tcW w:w="740" w:type="dxa"/>
            <w:shd w:val="clear" w:color="auto" w:fill="auto"/>
          </w:tcPr>
          <w:p w:rsidR="00A1321C" w:rsidRPr="00F82E04" w:rsidRDefault="00F82E04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1321C" w:rsidRPr="00F82E04" w:rsidRDefault="00F82E04" w:rsidP="00A1321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2,764</w:t>
            </w:r>
          </w:p>
        </w:tc>
        <w:tc>
          <w:tcPr>
            <w:tcW w:w="709" w:type="dxa"/>
            <w:shd w:val="clear" w:color="auto" w:fill="auto"/>
          </w:tcPr>
          <w:p w:rsidR="00A1321C" w:rsidRPr="00F82E04" w:rsidRDefault="00F82E04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1,922</w:t>
            </w:r>
          </w:p>
        </w:tc>
        <w:tc>
          <w:tcPr>
            <w:tcW w:w="1276" w:type="dxa"/>
            <w:shd w:val="clear" w:color="auto" w:fill="auto"/>
          </w:tcPr>
          <w:p w:rsidR="001776B4" w:rsidRPr="001776B4" w:rsidRDefault="001776B4" w:rsidP="00F82E04">
            <w:pPr>
              <w:ind w:left="-113" w:right="-113"/>
              <w:jc w:val="center"/>
              <w:rPr>
                <w:kern w:val="16"/>
                <w:sz w:val="24"/>
                <w:szCs w:val="24"/>
              </w:rPr>
            </w:pPr>
            <w:r w:rsidRPr="001776B4">
              <w:rPr>
                <w:kern w:val="16"/>
                <w:sz w:val="24"/>
                <w:szCs w:val="24"/>
              </w:rPr>
              <w:t>Админи</w:t>
            </w:r>
            <w:r w:rsidR="00F82E04">
              <w:rPr>
                <w:kern w:val="16"/>
                <w:sz w:val="24"/>
                <w:szCs w:val="24"/>
              </w:rPr>
              <w:t>-</w:t>
            </w:r>
            <w:r w:rsidRPr="001776B4">
              <w:rPr>
                <w:kern w:val="16"/>
                <w:sz w:val="24"/>
                <w:szCs w:val="24"/>
              </w:rPr>
              <w:t xml:space="preserve">страция Рощинского сельского </w:t>
            </w:r>
          </w:p>
          <w:p w:rsidR="00A1321C" w:rsidRPr="00C215F6" w:rsidRDefault="001776B4" w:rsidP="001776B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1776B4">
              <w:rPr>
                <w:kern w:val="16"/>
                <w:sz w:val="24"/>
                <w:szCs w:val="24"/>
              </w:rPr>
              <w:t>поселения</w:t>
            </w:r>
          </w:p>
        </w:tc>
        <w:tc>
          <w:tcPr>
            <w:tcW w:w="1431" w:type="dxa"/>
            <w:shd w:val="clear" w:color="auto" w:fill="auto"/>
          </w:tcPr>
          <w:p w:rsidR="001776B4" w:rsidRPr="001776B4" w:rsidRDefault="001776B4" w:rsidP="001776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776B4">
              <w:rPr>
                <w:sz w:val="24"/>
                <w:szCs w:val="24"/>
              </w:rPr>
              <w:t xml:space="preserve">692180, </w:t>
            </w:r>
          </w:p>
          <w:p w:rsidR="001776B4" w:rsidRPr="001776B4" w:rsidRDefault="001776B4" w:rsidP="001776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776B4">
              <w:rPr>
                <w:sz w:val="24"/>
                <w:szCs w:val="24"/>
              </w:rPr>
              <w:t>с. Рощино,</w:t>
            </w:r>
          </w:p>
          <w:p w:rsidR="00A1321C" w:rsidRPr="00C215F6" w:rsidRDefault="001776B4" w:rsidP="001776B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76B4">
              <w:rPr>
                <w:sz w:val="24"/>
                <w:szCs w:val="24"/>
              </w:rPr>
              <w:t>ул. Рощина, 47</w:t>
            </w:r>
          </w:p>
        </w:tc>
      </w:tr>
    </w:tbl>
    <w:p w:rsidR="00C215F6" w:rsidRDefault="001776B4" w:rsidP="003F02CF">
      <w:pPr>
        <w:ind w:firstLine="709"/>
        <w:rPr>
          <w:szCs w:val="28"/>
        </w:rPr>
      </w:pPr>
      <w:r>
        <w:rPr>
          <w:szCs w:val="28"/>
        </w:rPr>
        <w:t>б</w:t>
      </w:r>
      <w:r w:rsidR="001F2C83">
        <w:rPr>
          <w:szCs w:val="28"/>
        </w:rPr>
        <w:t>)</w:t>
      </w:r>
      <w:r w:rsidR="00C215F6" w:rsidRPr="00C215F6">
        <w:rPr>
          <w:szCs w:val="28"/>
        </w:rPr>
        <w:t>дополнить пункт</w:t>
      </w:r>
      <w:r>
        <w:rPr>
          <w:szCs w:val="28"/>
        </w:rPr>
        <w:t>о</w:t>
      </w:r>
      <w:r w:rsidR="00C215F6" w:rsidRPr="00C215F6">
        <w:rPr>
          <w:szCs w:val="28"/>
        </w:rPr>
        <w:t xml:space="preserve">м </w:t>
      </w:r>
      <w:r>
        <w:rPr>
          <w:szCs w:val="28"/>
        </w:rPr>
        <w:t>85</w:t>
      </w:r>
      <w:r w:rsidR="00970D29">
        <w:rPr>
          <w:szCs w:val="28"/>
        </w:rPr>
        <w:t xml:space="preserve"> </w:t>
      </w:r>
      <w:r w:rsidR="00CA4DCE">
        <w:rPr>
          <w:szCs w:val="28"/>
        </w:rPr>
        <w:t>следующего содержания</w:t>
      </w:r>
      <w:r w:rsidR="00C215F6" w:rsidRPr="00C215F6">
        <w:rPr>
          <w:szCs w:val="28"/>
        </w:rPr>
        <w:t>:</w:t>
      </w:r>
    </w:p>
    <w:tbl>
      <w:tblPr>
        <w:tblStyle w:val="10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C215F6" w:rsidRPr="00C215F6" w:rsidTr="005F4A47">
        <w:tc>
          <w:tcPr>
            <w:tcW w:w="70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C215F6" w:rsidRPr="00C215F6" w:rsidRDefault="00C215F6" w:rsidP="003F02C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215F6" w:rsidRPr="00C215F6" w:rsidTr="005F4A47">
        <w:trPr>
          <w:trHeight w:val="160"/>
        </w:trPr>
        <w:tc>
          <w:tcPr>
            <w:tcW w:w="709" w:type="dxa"/>
          </w:tcPr>
          <w:p w:rsidR="00C215F6" w:rsidRPr="00C215F6" w:rsidRDefault="001776B4" w:rsidP="00C215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1276" w:type="dxa"/>
          </w:tcPr>
          <w:p w:rsidR="00C215F6" w:rsidRPr="001776B4" w:rsidRDefault="001776B4" w:rsidP="00F82E0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6B4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82E04" w:rsidRDefault="00F82E04" w:rsidP="003F02CF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Таборово, </w:t>
            </w:r>
          </w:p>
          <w:p w:rsidR="00C215F6" w:rsidRPr="001776B4" w:rsidRDefault="00F82E04" w:rsidP="003F02CF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6E11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Снежная</w:t>
            </w:r>
          </w:p>
        </w:tc>
        <w:tc>
          <w:tcPr>
            <w:tcW w:w="819" w:type="dxa"/>
          </w:tcPr>
          <w:p w:rsidR="00C215F6" w:rsidRPr="00F82E04" w:rsidRDefault="00F82E04" w:rsidP="00F82E0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F82E04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</w:tc>
        <w:tc>
          <w:tcPr>
            <w:tcW w:w="740" w:type="dxa"/>
          </w:tcPr>
          <w:p w:rsidR="00C215F6" w:rsidRPr="001776B4" w:rsidRDefault="00F82E04" w:rsidP="00C2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215F6" w:rsidRPr="001776B4" w:rsidRDefault="00F82E04" w:rsidP="00C2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215F6" w:rsidRPr="001776B4" w:rsidRDefault="00F82E04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776B4" w:rsidRPr="001776B4" w:rsidRDefault="001776B4" w:rsidP="00F82E04">
            <w:pPr>
              <w:ind w:left="-113" w:right="-113"/>
              <w:jc w:val="center"/>
              <w:rPr>
                <w:rFonts w:ascii="Times New Roman" w:hAnsi="Times New Roman" w:cs="Times New Roman"/>
                <w:kern w:val="16"/>
                <w:sz w:val="24"/>
                <w:szCs w:val="24"/>
              </w:rPr>
            </w:pPr>
            <w:r w:rsidRPr="001776B4">
              <w:rPr>
                <w:rFonts w:ascii="Times New Roman" w:hAnsi="Times New Roman" w:cs="Times New Roman"/>
                <w:kern w:val="16"/>
                <w:sz w:val="24"/>
                <w:szCs w:val="24"/>
              </w:rPr>
              <w:t>Админи</w:t>
            </w:r>
            <w:r w:rsidR="00F82E04">
              <w:rPr>
                <w:rFonts w:ascii="Times New Roman" w:hAnsi="Times New Roman" w:cs="Times New Roman"/>
                <w:kern w:val="16"/>
                <w:sz w:val="24"/>
                <w:szCs w:val="24"/>
              </w:rPr>
              <w:t>-</w:t>
            </w:r>
            <w:r w:rsidRPr="001776B4">
              <w:rPr>
                <w:rFonts w:ascii="Times New Roman" w:hAnsi="Times New Roman" w:cs="Times New Roman"/>
                <w:kern w:val="16"/>
                <w:sz w:val="24"/>
                <w:szCs w:val="24"/>
              </w:rPr>
              <w:t xml:space="preserve">страция Рощинского сельского </w:t>
            </w:r>
          </w:p>
          <w:p w:rsidR="00C215F6" w:rsidRPr="001776B4" w:rsidRDefault="001776B4" w:rsidP="001776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6B4">
              <w:rPr>
                <w:rFonts w:ascii="Times New Roman" w:hAnsi="Times New Roman" w:cs="Times New Roman"/>
                <w:kern w:val="16"/>
                <w:sz w:val="24"/>
                <w:szCs w:val="24"/>
              </w:rPr>
              <w:t>поселения</w:t>
            </w:r>
          </w:p>
        </w:tc>
        <w:tc>
          <w:tcPr>
            <w:tcW w:w="1431" w:type="dxa"/>
          </w:tcPr>
          <w:p w:rsidR="001776B4" w:rsidRPr="001776B4" w:rsidRDefault="001776B4" w:rsidP="001776B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6B4">
              <w:rPr>
                <w:rFonts w:ascii="Times New Roman" w:hAnsi="Times New Roman" w:cs="Times New Roman"/>
                <w:sz w:val="24"/>
                <w:szCs w:val="24"/>
              </w:rPr>
              <w:t xml:space="preserve">692180, </w:t>
            </w:r>
          </w:p>
          <w:p w:rsidR="001776B4" w:rsidRPr="001776B4" w:rsidRDefault="001776B4" w:rsidP="001776B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6B4">
              <w:rPr>
                <w:rFonts w:ascii="Times New Roman" w:hAnsi="Times New Roman" w:cs="Times New Roman"/>
                <w:sz w:val="24"/>
                <w:szCs w:val="24"/>
              </w:rPr>
              <w:t>с. Рощино,</w:t>
            </w:r>
          </w:p>
          <w:p w:rsidR="00C215F6" w:rsidRPr="001776B4" w:rsidRDefault="001776B4" w:rsidP="001776B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6B4">
              <w:rPr>
                <w:rFonts w:ascii="Times New Roman" w:hAnsi="Times New Roman" w:cs="Times New Roman"/>
                <w:sz w:val="24"/>
                <w:szCs w:val="24"/>
              </w:rPr>
              <w:t>ул. Рощина, 47</w:t>
            </w:r>
          </w:p>
        </w:tc>
      </w:tr>
    </w:tbl>
    <w:p w:rsidR="001776B4" w:rsidRPr="00047CE7" w:rsidRDefault="005F4A47" w:rsidP="001776B4">
      <w:pPr>
        <w:ind w:right="-1" w:firstLine="708"/>
        <w:jc w:val="both"/>
        <w:outlineLvl w:val="0"/>
        <w:rPr>
          <w:szCs w:val="28"/>
        </w:rPr>
      </w:pPr>
      <w:r w:rsidRPr="00047CE7">
        <w:rPr>
          <w:szCs w:val="28"/>
        </w:rPr>
        <w:t>2</w:t>
      </w:r>
      <w:r w:rsidR="00C46847" w:rsidRPr="00047CE7">
        <w:rPr>
          <w:szCs w:val="28"/>
        </w:rPr>
        <w:t>)</w:t>
      </w:r>
      <w:r w:rsidR="001776B4" w:rsidRPr="00047CE7">
        <w:rPr>
          <w:szCs w:val="28"/>
        </w:rPr>
        <w:t>в разделе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приложения 8:</w:t>
      </w:r>
    </w:p>
    <w:p w:rsidR="00A209FF" w:rsidRDefault="00A209FF">
      <w:pPr>
        <w:rPr>
          <w:szCs w:val="28"/>
        </w:rPr>
      </w:pPr>
      <w:r>
        <w:rPr>
          <w:szCs w:val="28"/>
        </w:rPr>
        <w:br w:type="page"/>
      </w:r>
    </w:p>
    <w:p w:rsidR="001776B4" w:rsidRPr="00A1321C" w:rsidRDefault="001776B4" w:rsidP="001776B4">
      <w:pPr>
        <w:ind w:firstLine="709"/>
        <w:jc w:val="both"/>
        <w:rPr>
          <w:szCs w:val="28"/>
        </w:rPr>
      </w:pPr>
      <w:r w:rsidRPr="00047CE7">
        <w:rPr>
          <w:szCs w:val="28"/>
        </w:rPr>
        <w:lastRenderedPageBreak/>
        <w:t>а)пункт 6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81594B" w:rsidRPr="005570A8" w:rsidTr="005F4A47">
        <w:tc>
          <w:tcPr>
            <w:tcW w:w="70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5F4A47" w:rsidRPr="005570A8" w:rsidTr="005F4A47">
        <w:trPr>
          <w:trHeight w:val="160"/>
        </w:trPr>
        <w:tc>
          <w:tcPr>
            <w:tcW w:w="709" w:type="dxa"/>
            <w:shd w:val="clear" w:color="auto" w:fill="auto"/>
          </w:tcPr>
          <w:p w:rsidR="005F4A47" w:rsidRPr="005848B9" w:rsidRDefault="001776B4" w:rsidP="00A12B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848B9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5F4A47" w:rsidRPr="005848B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5F4A47" w:rsidRPr="005848B9" w:rsidRDefault="001776B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shd w:val="clear" w:color="auto" w:fill="auto"/>
          </w:tcPr>
          <w:p w:rsidR="005848B9" w:rsidRPr="005848B9" w:rsidRDefault="005848B9" w:rsidP="005848B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 xml:space="preserve">с. Новопок-ровка, </w:t>
            </w:r>
          </w:p>
          <w:p w:rsidR="005F4A47" w:rsidRPr="005848B9" w:rsidRDefault="005848B9" w:rsidP="005848B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ул. Озерная</w:t>
            </w:r>
          </w:p>
        </w:tc>
        <w:tc>
          <w:tcPr>
            <w:tcW w:w="819" w:type="dxa"/>
            <w:shd w:val="clear" w:color="auto" w:fill="auto"/>
          </w:tcPr>
          <w:p w:rsidR="005F4A47" w:rsidRPr="005848B9" w:rsidRDefault="005848B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740" w:type="dxa"/>
            <w:shd w:val="clear" w:color="auto" w:fill="auto"/>
          </w:tcPr>
          <w:p w:rsidR="005F4A47" w:rsidRPr="005848B9" w:rsidRDefault="005848B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2001</w:t>
            </w:r>
          </w:p>
        </w:tc>
        <w:tc>
          <w:tcPr>
            <w:tcW w:w="850" w:type="dxa"/>
            <w:shd w:val="clear" w:color="auto" w:fill="auto"/>
          </w:tcPr>
          <w:p w:rsidR="005F4A47" w:rsidRPr="005848B9" w:rsidRDefault="005848B9" w:rsidP="005F4A47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20,7</w:t>
            </w:r>
          </w:p>
        </w:tc>
        <w:tc>
          <w:tcPr>
            <w:tcW w:w="709" w:type="dxa"/>
            <w:shd w:val="clear" w:color="auto" w:fill="auto"/>
          </w:tcPr>
          <w:p w:rsidR="005F4A47" w:rsidRPr="005848B9" w:rsidRDefault="005848B9" w:rsidP="005F4A47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16,788</w:t>
            </w:r>
          </w:p>
        </w:tc>
        <w:tc>
          <w:tcPr>
            <w:tcW w:w="1276" w:type="dxa"/>
            <w:shd w:val="clear" w:color="auto" w:fill="auto"/>
          </w:tcPr>
          <w:p w:rsidR="005F4A47" w:rsidRPr="005848B9" w:rsidRDefault="001776B4" w:rsidP="005848B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848B9">
              <w:rPr>
                <w:sz w:val="24"/>
                <w:szCs w:val="24"/>
              </w:rPr>
              <w:t>Админи</w:t>
            </w:r>
            <w:r w:rsidR="005848B9" w:rsidRPr="005848B9">
              <w:rPr>
                <w:sz w:val="24"/>
                <w:szCs w:val="24"/>
              </w:rPr>
              <w:t>-</w:t>
            </w:r>
            <w:r w:rsidRPr="005848B9">
              <w:rPr>
                <w:sz w:val="24"/>
                <w:szCs w:val="24"/>
              </w:rPr>
              <w:t>страция Новопок-ровского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1776B4" w:rsidRPr="005848B9" w:rsidRDefault="001776B4" w:rsidP="001776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5848B9">
              <w:rPr>
                <w:sz w:val="24"/>
                <w:szCs w:val="24"/>
              </w:rPr>
              <w:t xml:space="preserve">с. Новопок-ровка, </w:t>
            </w:r>
          </w:p>
          <w:p w:rsidR="005F4A47" w:rsidRPr="005848B9" w:rsidRDefault="001776B4" w:rsidP="001776B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848B9">
              <w:rPr>
                <w:sz w:val="24"/>
                <w:szCs w:val="24"/>
              </w:rPr>
              <w:t>ул. Калинина, 11</w:t>
            </w:r>
          </w:p>
        </w:tc>
      </w:tr>
    </w:tbl>
    <w:p w:rsidR="00AF191B" w:rsidRPr="00AF191B" w:rsidRDefault="00047CE7" w:rsidP="00AF191B">
      <w:pPr>
        <w:ind w:firstLine="709"/>
        <w:rPr>
          <w:szCs w:val="28"/>
        </w:rPr>
      </w:pPr>
      <w:r>
        <w:rPr>
          <w:szCs w:val="28"/>
        </w:rPr>
        <w:t>б)</w:t>
      </w:r>
      <w:r w:rsidR="00AF191B" w:rsidRPr="00AF191B">
        <w:rPr>
          <w:szCs w:val="28"/>
        </w:rPr>
        <w:t>дополнить</w:t>
      </w:r>
      <w:r w:rsidR="005848B9">
        <w:rPr>
          <w:b/>
          <w:color w:val="FF0000"/>
          <w:szCs w:val="28"/>
        </w:rPr>
        <w:t xml:space="preserve"> </w:t>
      </w:r>
      <w:r w:rsidR="00AF191B" w:rsidRPr="00AF191B">
        <w:rPr>
          <w:szCs w:val="28"/>
        </w:rPr>
        <w:t xml:space="preserve">пунктами </w:t>
      </w:r>
      <w:r w:rsidR="002E7C33">
        <w:rPr>
          <w:szCs w:val="28"/>
        </w:rPr>
        <w:t>39</w:t>
      </w:r>
      <w:r w:rsidR="00AF191B" w:rsidRPr="00AF191B">
        <w:rPr>
          <w:szCs w:val="28"/>
        </w:rPr>
        <w:t>-</w:t>
      </w:r>
      <w:r w:rsidR="002E7C33">
        <w:rPr>
          <w:szCs w:val="28"/>
        </w:rPr>
        <w:t>4</w:t>
      </w:r>
      <w:r w:rsidR="00AF191B" w:rsidRPr="00AF191B">
        <w:rPr>
          <w:szCs w:val="28"/>
        </w:rPr>
        <w:t>1</w:t>
      </w:r>
      <w:r w:rsidR="00CA4DCE">
        <w:rPr>
          <w:szCs w:val="28"/>
        </w:rPr>
        <w:t xml:space="preserve"> следующего содержания</w:t>
      </w:r>
      <w:r w:rsidR="00AF191B" w:rsidRPr="00AF191B">
        <w:rPr>
          <w:szCs w:val="28"/>
        </w:rPr>
        <w:t>:</w:t>
      </w:r>
    </w:p>
    <w:tbl>
      <w:tblPr>
        <w:tblStyle w:val="2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AF191B" w:rsidRPr="00AF191B" w:rsidTr="00AF191B"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F191B" w:rsidRPr="00AF191B" w:rsidRDefault="00AF191B" w:rsidP="00FF6E0B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FF6E0B" w:rsidRDefault="002E7C33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AF191B"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AF191B" w:rsidRPr="00FF6E0B" w:rsidRDefault="005848B9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5848B9" w:rsidRPr="00FF6E0B" w:rsidRDefault="005848B9" w:rsidP="005848B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Новопок-ровка, </w:t>
            </w:r>
          </w:p>
          <w:p w:rsidR="00AF191B" w:rsidRPr="00FF6E0B" w:rsidRDefault="005848B9" w:rsidP="00A51C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пер. Озерн</w:t>
            </w:r>
            <w:r w:rsidR="00A51C6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</w:tc>
        <w:tc>
          <w:tcPr>
            <w:tcW w:w="819" w:type="dxa"/>
          </w:tcPr>
          <w:p w:rsidR="00AF191B" w:rsidRPr="00FF6E0B" w:rsidRDefault="005848B9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40" w:type="dxa"/>
          </w:tcPr>
          <w:p w:rsidR="00AF191B" w:rsidRPr="00FF6E0B" w:rsidRDefault="005848B9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F191B" w:rsidRPr="00FF6E0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FF6E0B" w:rsidRDefault="002E7C33" w:rsidP="00FF6E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страция Новопок-ровского сельского поселения</w:t>
            </w:r>
          </w:p>
        </w:tc>
        <w:tc>
          <w:tcPr>
            <w:tcW w:w="1431" w:type="dxa"/>
          </w:tcPr>
          <w:p w:rsidR="002E7C33" w:rsidRPr="00FF6E0B" w:rsidRDefault="002E7C33" w:rsidP="002E7C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Новопок-ровка, </w:t>
            </w:r>
          </w:p>
          <w:p w:rsidR="00AF191B" w:rsidRPr="00FF6E0B" w:rsidRDefault="002E7C33" w:rsidP="002E7C3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ул. Калинина, 11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FF6E0B" w:rsidRDefault="002E7C33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AF191B"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AF191B" w:rsidRPr="00FF6E0B" w:rsidRDefault="005848B9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F6E0B" w:rsidRPr="00FF6E0B" w:rsidRDefault="00FF6E0B" w:rsidP="00FF6E0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Новопок-ровка, </w:t>
            </w:r>
          </w:p>
          <w:p w:rsidR="00AF191B" w:rsidRPr="00FF6E0B" w:rsidRDefault="00FF6E0B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пер. Полтавский</w:t>
            </w:r>
          </w:p>
        </w:tc>
        <w:tc>
          <w:tcPr>
            <w:tcW w:w="819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4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F191B" w:rsidRPr="00FF6E0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FF6E0B" w:rsidRDefault="002E7C33" w:rsidP="00FF6E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страция Новопок-ровского сельского поселения</w:t>
            </w:r>
          </w:p>
        </w:tc>
        <w:tc>
          <w:tcPr>
            <w:tcW w:w="1431" w:type="dxa"/>
          </w:tcPr>
          <w:p w:rsidR="002E7C33" w:rsidRPr="00FF6E0B" w:rsidRDefault="002E7C33" w:rsidP="002E7C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Новопок-ровка, </w:t>
            </w:r>
          </w:p>
          <w:p w:rsidR="00AF191B" w:rsidRPr="00FF6E0B" w:rsidRDefault="002E7C33" w:rsidP="002E7C3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ул. Калинина, 11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FF6E0B" w:rsidRDefault="002E7C33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AF191B"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AF191B" w:rsidRPr="00FF6E0B" w:rsidRDefault="005848B9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F6E0B" w:rsidRPr="00FF6E0B" w:rsidRDefault="00FF6E0B" w:rsidP="00FF6E0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Новопок-ровка, </w:t>
            </w:r>
          </w:p>
          <w:p w:rsidR="00AF191B" w:rsidRPr="00FF6E0B" w:rsidRDefault="00FF6E0B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819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4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F191B" w:rsidRPr="00FF6E0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FF6E0B" w:rsidRDefault="002E7C33" w:rsidP="00FF6E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страция Новопок-ровского сельского поселения</w:t>
            </w:r>
          </w:p>
        </w:tc>
        <w:tc>
          <w:tcPr>
            <w:tcW w:w="1431" w:type="dxa"/>
          </w:tcPr>
          <w:p w:rsidR="002E7C33" w:rsidRPr="00FF6E0B" w:rsidRDefault="002E7C33" w:rsidP="002E7C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Новопок-ровка, </w:t>
            </w:r>
          </w:p>
          <w:p w:rsidR="00AF191B" w:rsidRPr="00FF6E0B" w:rsidRDefault="002E7C33" w:rsidP="002E7C3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ул. Калинина, 11</w:t>
            </w:r>
          </w:p>
        </w:tc>
      </w:tr>
    </w:tbl>
    <w:p w:rsidR="00F84F27" w:rsidRPr="003F545D" w:rsidRDefault="002E7C33" w:rsidP="00FC1C7A">
      <w:pPr>
        <w:ind w:right="-1"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074AA5">
        <w:rPr>
          <w:szCs w:val="28"/>
        </w:rPr>
        <w:t>)</w:t>
      </w:r>
      <w:r w:rsidR="00F84F27" w:rsidRPr="003F545D">
        <w:rPr>
          <w:szCs w:val="28"/>
        </w:rPr>
        <w:t xml:space="preserve">раздел </w:t>
      </w:r>
      <w:r w:rsidRPr="00A1321C">
        <w:rPr>
          <w:szCs w:val="28"/>
        </w:rPr>
        <w:t>"</w:t>
      </w:r>
      <w:r w:rsidRPr="00ED11B6">
        <w:rPr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>
        <w:rPr>
          <w:szCs w:val="28"/>
        </w:rPr>
        <w:t>"</w:t>
      </w:r>
      <w:r w:rsidRPr="001F2C83">
        <w:rPr>
          <w:szCs w:val="28"/>
        </w:rPr>
        <w:t xml:space="preserve"> </w:t>
      </w:r>
      <w:r w:rsidRPr="00A1321C">
        <w:rPr>
          <w:szCs w:val="28"/>
        </w:rPr>
        <w:t>приложени</w:t>
      </w:r>
      <w:r>
        <w:rPr>
          <w:szCs w:val="28"/>
        </w:rPr>
        <w:t>я</w:t>
      </w:r>
      <w:r w:rsidRPr="00A1321C">
        <w:rPr>
          <w:szCs w:val="28"/>
        </w:rPr>
        <w:t xml:space="preserve"> </w:t>
      </w:r>
      <w:r>
        <w:rPr>
          <w:szCs w:val="28"/>
        </w:rPr>
        <w:t>9</w:t>
      </w:r>
      <w:r w:rsidR="00074AA5" w:rsidRPr="003F545D">
        <w:rPr>
          <w:szCs w:val="28"/>
        </w:rPr>
        <w:t xml:space="preserve"> </w:t>
      </w:r>
      <w:r w:rsidR="00F84F27">
        <w:rPr>
          <w:szCs w:val="28"/>
        </w:rPr>
        <w:t xml:space="preserve">дополнить </w:t>
      </w:r>
      <w:r w:rsidR="00F84F27" w:rsidRPr="003F545D">
        <w:rPr>
          <w:szCs w:val="28"/>
        </w:rPr>
        <w:t>пункт</w:t>
      </w:r>
      <w:r>
        <w:rPr>
          <w:szCs w:val="28"/>
        </w:rPr>
        <w:t>а</w:t>
      </w:r>
      <w:r w:rsidR="00F84F27">
        <w:rPr>
          <w:szCs w:val="28"/>
        </w:rPr>
        <w:t>м</w:t>
      </w:r>
      <w:r>
        <w:rPr>
          <w:szCs w:val="28"/>
        </w:rPr>
        <w:t>и</w:t>
      </w:r>
      <w:r w:rsidR="00F84F27" w:rsidRPr="003F545D">
        <w:rPr>
          <w:szCs w:val="28"/>
        </w:rPr>
        <w:t xml:space="preserve"> 1</w:t>
      </w:r>
      <w:r>
        <w:rPr>
          <w:szCs w:val="28"/>
        </w:rPr>
        <w:t>9 и 20</w:t>
      </w:r>
      <w:r w:rsidR="000B7FE9" w:rsidRPr="000B7FE9">
        <w:rPr>
          <w:szCs w:val="28"/>
        </w:rPr>
        <w:t xml:space="preserve"> </w:t>
      </w:r>
      <w:r w:rsidR="000B7FE9">
        <w:rPr>
          <w:szCs w:val="28"/>
        </w:rPr>
        <w:t>следующего содержания</w:t>
      </w:r>
      <w:r w:rsidR="00F84F27" w:rsidRPr="003F545D">
        <w:rPr>
          <w:szCs w:val="28"/>
        </w:rPr>
        <w:t>:</w:t>
      </w:r>
    </w:p>
    <w:tbl>
      <w:tblPr>
        <w:tblStyle w:val="6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F84F27" w:rsidRPr="00F84F27" w:rsidTr="00F84F27"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84F27" w:rsidRPr="00F84F27" w:rsidRDefault="00F84F27" w:rsidP="00FF6E0B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F84F27" w:rsidRPr="00F84F27" w:rsidRDefault="00F84F27" w:rsidP="00026CD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F84F27" w:rsidRPr="00F84F27" w:rsidRDefault="00F84F27" w:rsidP="00FF6E0B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2E7C33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F84F27"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F84F27" w:rsidRPr="00F84F27" w:rsidRDefault="00FF6E0B" w:rsidP="00FF6E0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F6E0B" w:rsidRPr="002E7C33" w:rsidRDefault="00FF6E0B" w:rsidP="00FF6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с. Измайлиха,</w:t>
            </w:r>
          </w:p>
          <w:p w:rsidR="00F84F27" w:rsidRPr="00F84F27" w:rsidRDefault="00FF6E0B" w:rsidP="00FF6E0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Клубный</w:t>
            </w:r>
          </w:p>
        </w:tc>
        <w:tc>
          <w:tcPr>
            <w:tcW w:w="850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0,263</w:t>
            </w:r>
          </w:p>
        </w:tc>
        <w:tc>
          <w:tcPr>
            <w:tcW w:w="709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F84F27" w:rsidRPr="00F84F27" w:rsidRDefault="00FC1C7A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F84F27" w:rsidRPr="002E7C33" w:rsidRDefault="002E7C33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Измайли-хинское сельское поселение</w:t>
            </w:r>
          </w:p>
        </w:tc>
        <w:tc>
          <w:tcPr>
            <w:tcW w:w="1418" w:type="dxa"/>
          </w:tcPr>
          <w:p w:rsidR="002E7C33" w:rsidRPr="002E7C33" w:rsidRDefault="002E7C33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с. Измайлиха,</w:t>
            </w:r>
          </w:p>
          <w:p w:rsidR="00F84F27" w:rsidRPr="002E7C33" w:rsidRDefault="002E7C33" w:rsidP="00FF6E0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ул. Централь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  <w:r w:rsidRPr="002E7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F84F27" w:rsidP="002E7C3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E7C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F84F27" w:rsidRPr="00F84F27" w:rsidRDefault="00FF6E0B" w:rsidP="00FF6E0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F6E0B" w:rsidRPr="002E7C33" w:rsidRDefault="00FF6E0B" w:rsidP="00FF6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Лимонники</w:t>
            </w: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4F27" w:rsidRPr="00F84F27" w:rsidRDefault="00FF6E0B" w:rsidP="00FF6E0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Тихий</w:t>
            </w:r>
          </w:p>
        </w:tc>
        <w:tc>
          <w:tcPr>
            <w:tcW w:w="850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0,259</w:t>
            </w:r>
          </w:p>
        </w:tc>
        <w:tc>
          <w:tcPr>
            <w:tcW w:w="709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F84F27" w:rsidRPr="00F84F27" w:rsidRDefault="00FC1C7A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F84F27" w:rsidRPr="002E7C33" w:rsidRDefault="002E7C33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Измайли-хинское сельское поселение</w:t>
            </w:r>
          </w:p>
        </w:tc>
        <w:tc>
          <w:tcPr>
            <w:tcW w:w="1418" w:type="dxa"/>
          </w:tcPr>
          <w:p w:rsidR="002E7C33" w:rsidRPr="002E7C33" w:rsidRDefault="002E7C33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с. Измайлиха,</w:t>
            </w:r>
          </w:p>
          <w:p w:rsidR="00F84F27" w:rsidRPr="002E7C33" w:rsidRDefault="002E7C33" w:rsidP="00FF6E0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ул. Централь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  <w:r w:rsidRPr="002E7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</w:tbl>
    <w:p w:rsidR="00EF2AB2" w:rsidRDefault="00EF2AB2" w:rsidP="00A12BA3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rFonts w:eastAsia="SimSun"/>
          <w:szCs w:val="28"/>
          <w:highlight w:val="yellow"/>
          <w:lang w:eastAsia="zh-CN"/>
        </w:rPr>
      </w:pPr>
    </w:p>
    <w:p w:rsidR="00A12BA3" w:rsidRPr="00A12BA3" w:rsidRDefault="00A12BA3" w:rsidP="00A12BA3">
      <w:pPr>
        <w:ind w:firstLine="708"/>
        <w:rPr>
          <w:szCs w:val="28"/>
        </w:rPr>
      </w:pPr>
      <w:r w:rsidRPr="00A12BA3">
        <w:rPr>
          <w:szCs w:val="28"/>
        </w:rPr>
        <w:t xml:space="preserve">СТАТЬЯ 2. </w:t>
      </w:r>
    </w:p>
    <w:p w:rsidR="00A12BA3" w:rsidRPr="00A12BA3" w:rsidRDefault="00A12BA3" w:rsidP="00A12BA3">
      <w:pPr>
        <w:jc w:val="both"/>
        <w:rPr>
          <w:szCs w:val="28"/>
        </w:rPr>
      </w:pPr>
      <w:r w:rsidRPr="00A12BA3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b/>
          <w:sz w:val="24"/>
          <w:szCs w:val="24"/>
        </w:rPr>
      </w:pPr>
      <w:r w:rsidRPr="00A12BA3">
        <w:rPr>
          <w:szCs w:val="28"/>
        </w:rPr>
        <w:t>Губернатор края                                                                              О.Н. Кожемяко</w:t>
      </w:r>
    </w:p>
    <w:p w:rsidR="00BE0544" w:rsidRDefault="00BE0544" w:rsidP="00347DEE"/>
    <w:sectPr w:rsidR="00BE0544" w:rsidSect="00A12BA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4BD" w:rsidRDefault="00FF24BD">
      <w:r>
        <w:separator/>
      </w:r>
    </w:p>
  </w:endnote>
  <w:endnote w:type="continuationSeparator" w:id="0">
    <w:p w:rsidR="00FF24BD" w:rsidRDefault="00FF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4BD" w:rsidRDefault="00FF24BD">
      <w:r>
        <w:separator/>
      </w:r>
    </w:p>
  </w:footnote>
  <w:footnote w:type="continuationSeparator" w:id="0">
    <w:p w:rsidR="00FF24BD" w:rsidRDefault="00FF2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6B4" w:rsidRDefault="001776B4" w:rsidP="00A12B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437A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A3"/>
    <w:rsid w:val="00026CDD"/>
    <w:rsid w:val="0003291F"/>
    <w:rsid w:val="00047CE7"/>
    <w:rsid w:val="00070CED"/>
    <w:rsid w:val="00074AA5"/>
    <w:rsid w:val="000A0BAC"/>
    <w:rsid w:val="000B7FE9"/>
    <w:rsid w:val="000F3226"/>
    <w:rsid w:val="00123B98"/>
    <w:rsid w:val="001776B4"/>
    <w:rsid w:val="001F2C83"/>
    <w:rsid w:val="00263C71"/>
    <w:rsid w:val="002E7C33"/>
    <w:rsid w:val="00337DFF"/>
    <w:rsid w:val="00347DEE"/>
    <w:rsid w:val="00357555"/>
    <w:rsid w:val="00362A44"/>
    <w:rsid w:val="00380EE1"/>
    <w:rsid w:val="00391831"/>
    <w:rsid w:val="003A180C"/>
    <w:rsid w:val="003B26E7"/>
    <w:rsid w:val="003D7B78"/>
    <w:rsid w:val="003F02CF"/>
    <w:rsid w:val="003F545D"/>
    <w:rsid w:val="004437A4"/>
    <w:rsid w:val="0047435B"/>
    <w:rsid w:val="005570A8"/>
    <w:rsid w:val="005848B9"/>
    <w:rsid w:val="00590EE3"/>
    <w:rsid w:val="005A2827"/>
    <w:rsid w:val="005F4A47"/>
    <w:rsid w:val="006A3BC1"/>
    <w:rsid w:val="006C3C96"/>
    <w:rsid w:val="006D4679"/>
    <w:rsid w:val="006E11ED"/>
    <w:rsid w:val="006E2ABA"/>
    <w:rsid w:val="0081594B"/>
    <w:rsid w:val="00832425"/>
    <w:rsid w:val="00861631"/>
    <w:rsid w:val="009632FF"/>
    <w:rsid w:val="00970D29"/>
    <w:rsid w:val="00991775"/>
    <w:rsid w:val="00A12BA3"/>
    <w:rsid w:val="00A1321C"/>
    <w:rsid w:val="00A209FF"/>
    <w:rsid w:val="00A51C6C"/>
    <w:rsid w:val="00AB70F9"/>
    <w:rsid w:val="00AC31EC"/>
    <w:rsid w:val="00AF191B"/>
    <w:rsid w:val="00AF3517"/>
    <w:rsid w:val="00B14397"/>
    <w:rsid w:val="00B916B9"/>
    <w:rsid w:val="00BA24C4"/>
    <w:rsid w:val="00BC0675"/>
    <w:rsid w:val="00BC46F9"/>
    <w:rsid w:val="00BE0544"/>
    <w:rsid w:val="00C215F6"/>
    <w:rsid w:val="00C25F9A"/>
    <w:rsid w:val="00C46847"/>
    <w:rsid w:val="00CA4DCE"/>
    <w:rsid w:val="00CA67F9"/>
    <w:rsid w:val="00D102A9"/>
    <w:rsid w:val="00D34604"/>
    <w:rsid w:val="00D72B40"/>
    <w:rsid w:val="00DB61CE"/>
    <w:rsid w:val="00DF39F5"/>
    <w:rsid w:val="00E34273"/>
    <w:rsid w:val="00E60B2A"/>
    <w:rsid w:val="00E70BD3"/>
    <w:rsid w:val="00E75963"/>
    <w:rsid w:val="00EF2AB2"/>
    <w:rsid w:val="00F23036"/>
    <w:rsid w:val="00F704C7"/>
    <w:rsid w:val="00F82E04"/>
    <w:rsid w:val="00F84F27"/>
    <w:rsid w:val="00FC1C7A"/>
    <w:rsid w:val="00FD1087"/>
    <w:rsid w:val="00FE18AF"/>
    <w:rsid w:val="00FF24BD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60848"/>
  <w15:docId w15:val="{440754B3-6708-45FC-9C70-4FA852B9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6B9"/>
    <w:rPr>
      <w:sz w:val="28"/>
    </w:rPr>
  </w:style>
  <w:style w:type="paragraph" w:styleId="1">
    <w:name w:val="heading 1"/>
    <w:basedOn w:val="a"/>
    <w:next w:val="a"/>
    <w:qFormat/>
    <w:rsid w:val="00B916B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916B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916B9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12BA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12BA3"/>
    <w:rPr>
      <w:sz w:val="28"/>
    </w:rPr>
  </w:style>
  <w:style w:type="paragraph" w:styleId="a7">
    <w:name w:val="Balloon Text"/>
    <w:basedOn w:val="a"/>
    <w:link w:val="a8"/>
    <w:semiHidden/>
    <w:unhideWhenUsed/>
    <w:rsid w:val="00337D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37DFF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6"/>
    <w:uiPriority w:val="59"/>
    <w:rsid w:val="00C215F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AF19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A0B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3F54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1631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table" w:customStyle="1" w:styleId="5">
    <w:name w:val="Сетка таблицы5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77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8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DFC9A-29AD-4371-880E-F2165E63B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282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Мегей Юлия Викторовна</cp:lastModifiedBy>
  <cp:revision>21</cp:revision>
  <cp:lastPrinted>2022-04-28T22:48:00Z</cp:lastPrinted>
  <dcterms:created xsi:type="dcterms:W3CDTF">2022-04-14T00:01:00Z</dcterms:created>
  <dcterms:modified xsi:type="dcterms:W3CDTF">2022-06-02T05:16:00Z</dcterms:modified>
</cp:coreProperties>
</file>