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1557978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430144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01.06.2022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430144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D3792E">
            <w:pPr>
              <w:jc w:val="both"/>
            </w:pPr>
            <w:r>
              <w:t>О проекте закона Примор</w:t>
            </w:r>
            <w:r w:rsidR="007C59D4">
              <w:t xml:space="preserve">ского края </w:t>
            </w:r>
            <w:r w:rsidR="00D3792E">
              <w:t>"О внесении изменений в Закон Приморского края "</w:t>
            </w:r>
            <w:r w:rsidR="00D3792E">
              <w:rPr>
                <w:szCs w:val="28"/>
              </w:rPr>
              <w:t>О жилищном фонде Приморского края коммерческого использования</w:t>
            </w:r>
            <w:r w:rsidR="00D3792E">
              <w:t>"</w:t>
            </w:r>
            <w:r>
              <w:t xml:space="preserve">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и обсудив</w:t>
      </w:r>
      <w:r w:rsidRPr="00C475CE">
        <w:rPr>
          <w:szCs w:val="28"/>
        </w:rPr>
        <w:t xml:space="preserve"> закона Приморского края</w:t>
      </w:r>
      <w:r w:rsidR="00D3792E">
        <w:rPr>
          <w:szCs w:val="28"/>
        </w:rPr>
        <w:t xml:space="preserve"> </w:t>
      </w:r>
      <w:r w:rsidR="00D3792E">
        <w:t>"О внесении изменений в Закон Приморского края "</w:t>
      </w:r>
      <w:r w:rsidR="00D3792E">
        <w:rPr>
          <w:szCs w:val="28"/>
        </w:rPr>
        <w:t>О жилищном фонде Приморского края коммерческого использования</w:t>
      </w:r>
      <w:r w:rsidR="00D3792E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rPr>
          <w:szCs w:val="28"/>
        </w:rPr>
        <w:t>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E446F1">
        <w:t>"О внесении изменений в Закон Приморского края "</w:t>
      </w:r>
      <w:r w:rsidR="00E446F1">
        <w:rPr>
          <w:szCs w:val="28"/>
        </w:rPr>
        <w:t>О жилищном фонде Приморского края коммерческого использования</w:t>
      </w:r>
      <w:r w:rsidR="00E446F1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D3792E">
        <w:rPr>
          <w:szCs w:val="28"/>
        </w:rPr>
        <w:t>июне</w:t>
      </w:r>
      <w:r w:rsidR="007C59D4">
        <w:rPr>
          <w:szCs w:val="28"/>
        </w:rPr>
        <w:t xml:space="preserve"> 2022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D3792E">
        <w:t>"О внесении изменений в Закон Приморского края "</w:t>
      </w:r>
      <w:r w:rsidR="00D3792E">
        <w:rPr>
          <w:szCs w:val="28"/>
        </w:rPr>
        <w:t>О жилищном фонде Приморского края коммерческого использования</w:t>
      </w:r>
      <w:r w:rsidR="00D3792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E446F1">
        <w:rPr>
          <w:szCs w:val="28"/>
        </w:rPr>
        <w:t xml:space="preserve"> </w:t>
      </w:r>
      <w:proofErr w:type="spellStart"/>
      <w:r w:rsidR="00E446F1">
        <w:rPr>
          <w:szCs w:val="28"/>
        </w:rPr>
        <w:t>Авдои</w:t>
      </w:r>
      <w:proofErr w:type="spellEnd"/>
      <w:r w:rsidR="00E446F1">
        <w:rPr>
          <w:szCs w:val="28"/>
        </w:rPr>
        <w:t xml:space="preserve"> </w:t>
      </w:r>
      <w:proofErr w:type="spellStart"/>
      <w:r w:rsidR="00E446F1">
        <w:rPr>
          <w:szCs w:val="28"/>
        </w:rPr>
        <w:t>Джони</w:t>
      </w:r>
      <w:proofErr w:type="spellEnd"/>
      <w:r w:rsidR="00E446F1">
        <w:rPr>
          <w:szCs w:val="28"/>
        </w:rPr>
        <w:t xml:space="preserve"> </w:t>
      </w:r>
      <w:proofErr w:type="spellStart"/>
      <w:r w:rsidR="00E446F1">
        <w:rPr>
          <w:szCs w:val="28"/>
        </w:rPr>
        <w:t>Титаловичу</w:t>
      </w:r>
      <w:proofErr w:type="spellEnd"/>
      <w:r w:rsidRPr="00E446F1">
        <w:rPr>
          <w:szCs w:val="28"/>
        </w:rPr>
        <w:t>,</w:t>
      </w:r>
      <w:r w:rsidR="007C59D4" w:rsidRPr="00E446F1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F79" w:rsidRDefault="006A5F79">
      <w:r>
        <w:separator/>
      </w:r>
    </w:p>
  </w:endnote>
  <w:endnote w:type="continuationSeparator" w:id="0">
    <w:p w:rsidR="006A5F79" w:rsidRDefault="006A5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F79" w:rsidRDefault="006A5F79">
      <w:r>
        <w:separator/>
      </w:r>
    </w:p>
  </w:footnote>
  <w:footnote w:type="continuationSeparator" w:id="0">
    <w:p w:rsidR="006A5F79" w:rsidRDefault="006A5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62A5D"/>
    <w:rsid w:val="00287F9B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30144"/>
    <w:rsid w:val="00461E2B"/>
    <w:rsid w:val="005E7861"/>
    <w:rsid w:val="006435CE"/>
    <w:rsid w:val="006617B9"/>
    <w:rsid w:val="00692D49"/>
    <w:rsid w:val="006A5F79"/>
    <w:rsid w:val="006B2814"/>
    <w:rsid w:val="006E3025"/>
    <w:rsid w:val="007128C1"/>
    <w:rsid w:val="007258FB"/>
    <w:rsid w:val="00751091"/>
    <w:rsid w:val="00787FC7"/>
    <w:rsid w:val="007A1736"/>
    <w:rsid w:val="007C59D4"/>
    <w:rsid w:val="007F0598"/>
    <w:rsid w:val="008602F8"/>
    <w:rsid w:val="0087792E"/>
    <w:rsid w:val="008B133D"/>
    <w:rsid w:val="0099314B"/>
    <w:rsid w:val="009A01C9"/>
    <w:rsid w:val="009C740C"/>
    <w:rsid w:val="009E5CD9"/>
    <w:rsid w:val="009F0165"/>
    <w:rsid w:val="009F315E"/>
    <w:rsid w:val="009F626B"/>
    <w:rsid w:val="00A05330"/>
    <w:rsid w:val="00A14FCF"/>
    <w:rsid w:val="00A40448"/>
    <w:rsid w:val="00B668A9"/>
    <w:rsid w:val="00B803DE"/>
    <w:rsid w:val="00BA5100"/>
    <w:rsid w:val="00BA529B"/>
    <w:rsid w:val="00BD582E"/>
    <w:rsid w:val="00BE16C2"/>
    <w:rsid w:val="00C717B4"/>
    <w:rsid w:val="00C856E0"/>
    <w:rsid w:val="00C9335B"/>
    <w:rsid w:val="00C958B6"/>
    <w:rsid w:val="00D06E7F"/>
    <w:rsid w:val="00D17A7A"/>
    <w:rsid w:val="00D30DFE"/>
    <w:rsid w:val="00D3792E"/>
    <w:rsid w:val="00D91C07"/>
    <w:rsid w:val="00DF1035"/>
    <w:rsid w:val="00E04D4D"/>
    <w:rsid w:val="00E446F1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504BB-031F-4D42-AD87-09C6985BA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73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44</cp:revision>
  <cp:lastPrinted>2022-05-17T01:21:00Z</cp:lastPrinted>
  <dcterms:created xsi:type="dcterms:W3CDTF">2014-08-03T23:22:00Z</dcterms:created>
  <dcterms:modified xsi:type="dcterms:W3CDTF">2022-05-31T23:10:00Z</dcterms:modified>
</cp:coreProperties>
</file>