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1629185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1D6E66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1D6E66" w:rsidRPr="001D6E66">
              <w:t>О внесении изменений в отдельные законодательные акты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1D6E66" w:rsidRPr="001D6E66">
        <w:t>О внесении изменений в отдельные законодательные акты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130CE8">
        <w:rPr>
          <w:szCs w:val="28"/>
        </w:rPr>
        <w:t>пункт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</w:t>
      </w:r>
      <w:r w:rsidR="006613AD" w:rsidRPr="006613AD">
        <w:rPr>
          <w:szCs w:val="28"/>
        </w:rPr>
        <w:t>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1D6E66" w:rsidRPr="001D6E66">
        <w:t>О внесении изменений в отдельные законодательные акты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</w:t>
      </w:r>
      <w:bookmarkStart w:id="0" w:name="_GoBack"/>
      <w:bookmarkEnd w:id="0"/>
      <w:r w:rsidRPr="0018442D">
        <w:rPr>
          <w:color w:val="000000"/>
          <w:spacing w:val="2"/>
          <w:szCs w:val="28"/>
        </w:rPr>
        <w:t>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proofErr w:type="spellStart"/>
      <w:r w:rsidR="00424F0D">
        <w:rPr>
          <w:szCs w:val="28"/>
        </w:rPr>
        <w:t>Чемерису</w:t>
      </w:r>
      <w:proofErr w:type="spellEnd"/>
      <w:r w:rsidR="00424F0D">
        <w:rPr>
          <w:szCs w:val="28"/>
        </w:rPr>
        <w:t xml:space="preserve">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 xml:space="preserve">И.С. </w:t>
      </w:r>
      <w:proofErr w:type="spellStart"/>
      <w:r w:rsidR="003314F5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707" w:rsidRDefault="00744707">
      <w:r>
        <w:separator/>
      </w:r>
    </w:p>
  </w:endnote>
  <w:endnote w:type="continuationSeparator" w:id="0">
    <w:p w:rsidR="00744707" w:rsidRDefault="0074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707" w:rsidRDefault="00744707">
      <w:r>
        <w:separator/>
      </w:r>
    </w:p>
  </w:footnote>
  <w:footnote w:type="continuationSeparator" w:id="0">
    <w:p w:rsidR="00744707" w:rsidRDefault="00744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E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D6E66"/>
    <w:rsid w:val="001E24C5"/>
    <w:rsid w:val="0020003C"/>
    <w:rsid w:val="00212C27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4F0D"/>
    <w:rsid w:val="00460A9A"/>
    <w:rsid w:val="00461E2B"/>
    <w:rsid w:val="00465FBF"/>
    <w:rsid w:val="00484A27"/>
    <w:rsid w:val="0049706D"/>
    <w:rsid w:val="004F18EE"/>
    <w:rsid w:val="004F6FC2"/>
    <w:rsid w:val="00514B1B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44707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106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107</cp:revision>
  <cp:lastPrinted>2019-09-02T23:56:00Z</cp:lastPrinted>
  <dcterms:created xsi:type="dcterms:W3CDTF">2019-03-12T04:24:00Z</dcterms:created>
  <dcterms:modified xsi:type="dcterms:W3CDTF">2022-06-09T04:57:00Z</dcterms:modified>
</cp:coreProperties>
</file>