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2D3586">
            <w:pPr>
              <w:ind w:left="-108"/>
              <w:jc w:val="both"/>
            </w:pPr>
            <w:r w:rsidRPr="001F469A">
              <w:t xml:space="preserve">О проекте закона Приморского края </w:t>
            </w:r>
            <w:r w:rsidR="00ED60ED" w:rsidRPr="008862D1">
              <w:t>"О внесении изменени</w:t>
            </w:r>
            <w:r w:rsidR="009611B8">
              <w:t>я</w:t>
            </w:r>
            <w:r w:rsidR="00ED60ED" w:rsidRPr="008862D1">
              <w:t xml:space="preserve"> в </w:t>
            </w:r>
            <w:r w:rsidR="00ED60ED">
              <w:t>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ED60ED" w:rsidRPr="00ED60ED">
        <w:t>"О внесении изменени</w:t>
      </w:r>
      <w:r w:rsidR="009611B8">
        <w:t>я</w:t>
      </w:r>
      <w:r w:rsidR="00ED60ED" w:rsidRPr="00ED60ED">
        <w:t xml:space="preserve"> в Закон Приморского края "О порядке пользования участками недр местного значения на территории Приморского края"</w:t>
      </w:r>
      <w:r w:rsidRPr="00B906C5">
        <w:t xml:space="preserve"> в первом чтении.</w:t>
      </w:r>
    </w:p>
    <w:p w:rsidR="00B906C5" w:rsidRDefault="00B906C5" w:rsidP="00B906C5">
      <w:pPr>
        <w:ind w:firstLine="709"/>
        <w:jc w:val="both"/>
      </w:pPr>
    </w:p>
    <w:p w:rsidR="005D5C76" w:rsidRPr="005D5C76" w:rsidRDefault="005D5C76" w:rsidP="005D5C76">
      <w:pPr>
        <w:ind w:firstLine="720"/>
        <w:jc w:val="both"/>
      </w:pPr>
      <w:r w:rsidRPr="005D5C76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10</w:t>
      </w:r>
      <w:r w:rsidRPr="005D5C76">
        <w:t xml:space="preserve"> </w:t>
      </w:r>
      <w:r>
        <w:t>июня</w:t>
      </w:r>
      <w:r w:rsidRPr="005D5C76">
        <w:t xml:space="preserve"> 2022 года.</w:t>
      </w:r>
    </w:p>
    <w:p w:rsidR="005D5C76" w:rsidRPr="005D5C76" w:rsidRDefault="005D5C76" w:rsidP="005D5C76">
      <w:pPr>
        <w:ind w:firstLine="709"/>
        <w:jc w:val="both"/>
      </w:pPr>
    </w:p>
    <w:p w:rsidR="005D5C76" w:rsidRPr="005D5C76" w:rsidRDefault="005D5C76" w:rsidP="005D5C76">
      <w:pPr>
        <w:ind w:firstLine="709"/>
        <w:jc w:val="both"/>
      </w:pPr>
      <w:r w:rsidRPr="005D5C76">
        <w:t>3.Комитету Законодательного Собрания по продовольственной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D5C76" w:rsidRPr="005D5C76" w:rsidRDefault="005D5C76" w:rsidP="005D5C76">
      <w:pPr>
        <w:jc w:val="both"/>
      </w:pPr>
    </w:p>
    <w:p w:rsidR="005D5C76" w:rsidRPr="005D5C76" w:rsidRDefault="005D5C76" w:rsidP="005D5C76">
      <w:pPr>
        <w:ind w:firstLine="709"/>
        <w:jc w:val="both"/>
      </w:pPr>
      <w:r w:rsidRPr="005D5C76">
        <w:t>4.Настоящее постановление вступает в силу со дня его принятия</w:t>
      </w:r>
      <w:r w:rsidR="00D43190">
        <w:t>.</w:t>
      </w:r>
      <w:bookmarkStart w:id="0" w:name="_GoBack"/>
      <w:bookmarkEnd w:id="0"/>
    </w:p>
    <w:p w:rsidR="005D5C76" w:rsidRDefault="005D5C76" w:rsidP="00B906C5">
      <w:pPr>
        <w:ind w:firstLine="709"/>
        <w:jc w:val="both"/>
      </w:pP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24" w:rsidRDefault="00197224">
      <w:r>
        <w:separator/>
      </w:r>
    </w:p>
  </w:endnote>
  <w:endnote w:type="continuationSeparator" w:id="0">
    <w:p w:rsidR="00197224" w:rsidRDefault="00197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24" w:rsidRDefault="00197224">
      <w:r>
        <w:separator/>
      </w:r>
    </w:p>
  </w:footnote>
  <w:footnote w:type="continuationSeparator" w:id="0">
    <w:p w:rsidR="00197224" w:rsidRDefault="00197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97224"/>
    <w:rsid w:val="001E6F62"/>
    <w:rsid w:val="001F469A"/>
    <w:rsid w:val="00271CEF"/>
    <w:rsid w:val="002D3586"/>
    <w:rsid w:val="003325F4"/>
    <w:rsid w:val="00392E21"/>
    <w:rsid w:val="003A21BF"/>
    <w:rsid w:val="0043063F"/>
    <w:rsid w:val="00435F79"/>
    <w:rsid w:val="004A1F69"/>
    <w:rsid w:val="004B69FA"/>
    <w:rsid w:val="004C518D"/>
    <w:rsid w:val="004D1A01"/>
    <w:rsid w:val="004F1C46"/>
    <w:rsid w:val="00506283"/>
    <w:rsid w:val="005A6019"/>
    <w:rsid w:val="005B5868"/>
    <w:rsid w:val="005D5C76"/>
    <w:rsid w:val="005E6130"/>
    <w:rsid w:val="00602077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611B8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43190"/>
    <w:rsid w:val="00DF01B2"/>
    <w:rsid w:val="00E93A7F"/>
    <w:rsid w:val="00ED3F8A"/>
    <w:rsid w:val="00ED60ED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42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15</cp:revision>
  <cp:lastPrinted>2022-05-30T06:22:00Z</cp:lastPrinted>
  <dcterms:created xsi:type="dcterms:W3CDTF">2019-01-18T01:20:00Z</dcterms:created>
  <dcterms:modified xsi:type="dcterms:W3CDTF">2022-05-30T06:26:00Z</dcterms:modified>
</cp:coreProperties>
</file>