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247739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201E4">
              <w:rPr>
                <w:szCs w:val="28"/>
              </w:rPr>
              <w:t>й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и обсудив</w:t>
      </w:r>
      <w:r w:rsidRPr="007B207D">
        <w:rPr>
          <w:b w:val="0"/>
          <w:sz w:val="28"/>
          <w:szCs w:val="28"/>
        </w:rPr>
        <w:t xml:space="preserve"> 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201E4">
        <w:rPr>
          <w:b w:val="0"/>
          <w:sz w:val="28"/>
          <w:szCs w:val="28"/>
        </w:rPr>
        <w:t>й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201E4">
        <w:rPr>
          <w:szCs w:val="28"/>
        </w:rPr>
        <w:t>й</w:t>
      </w:r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BA15D1">
        <w:rPr>
          <w:szCs w:val="28"/>
        </w:rPr>
        <w:t>В.В.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168" w:rsidRDefault="00716168">
      <w:r>
        <w:separator/>
      </w:r>
    </w:p>
  </w:endnote>
  <w:endnote w:type="continuationSeparator" w:id="0">
    <w:p w:rsidR="00716168" w:rsidRDefault="0071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168" w:rsidRDefault="00716168">
      <w:r>
        <w:separator/>
      </w:r>
    </w:p>
  </w:footnote>
  <w:footnote w:type="continuationSeparator" w:id="0">
    <w:p w:rsidR="00716168" w:rsidRDefault="00716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2F90"/>
    <w:rsid w:val="001A3D2F"/>
    <w:rsid w:val="001A6ED2"/>
    <w:rsid w:val="001B3A35"/>
    <w:rsid w:val="001C5162"/>
    <w:rsid w:val="0020003C"/>
    <w:rsid w:val="00213517"/>
    <w:rsid w:val="0026074E"/>
    <w:rsid w:val="002B702F"/>
    <w:rsid w:val="002B7D79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507CAA"/>
    <w:rsid w:val="006112DE"/>
    <w:rsid w:val="00624BBF"/>
    <w:rsid w:val="006361AC"/>
    <w:rsid w:val="00664171"/>
    <w:rsid w:val="00664386"/>
    <w:rsid w:val="00692D49"/>
    <w:rsid w:val="006A09B7"/>
    <w:rsid w:val="006C4877"/>
    <w:rsid w:val="007128C1"/>
    <w:rsid w:val="00716168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D17A7A"/>
    <w:rsid w:val="00DE4B3F"/>
    <w:rsid w:val="00E207A5"/>
    <w:rsid w:val="00E326C2"/>
    <w:rsid w:val="00E645B0"/>
    <w:rsid w:val="00E77161"/>
    <w:rsid w:val="00E85955"/>
    <w:rsid w:val="00F01DD8"/>
    <w:rsid w:val="00F03CDB"/>
    <w:rsid w:val="00F05967"/>
    <w:rsid w:val="00F174C1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0256E-9479-478D-A128-F4141CB4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29</cp:revision>
  <cp:lastPrinted>2019-08-13T00:42:00Z</cp:lastPrinted>
  <dcterms:created xsi:type="dcterms:W3CDTF">2019-01-31T06:05:00Z</dcterms:created>
  <dcterms:modified xsi:type="dcterms:W3CDTF">2022-04-26T01:23:00Z</dcterms:modified>
</cp:coreProperties>
</file>