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6pt" o:ole="" fillcolor="window">
            <v:imagedata r:id="rId8" o:title="" grayscale="t"/>
          </v:shape>
          <o:OLEObject Type="Embed" ProgID="Word.Picture.8" ShapeID="_x0000_i1025" DrawAspect="Content" ObjectID="_1713933653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C717B4" w:rsidP="00F75FD6">
            <w:pPr>
              <w:jc w:val="both"/>
            </w:pPr>
            <w:r>
              <w:t>О проекте закона Примор</w:t>
            </w:r>
            <w:r w:rsidR="007C59D4">
              <w:t>ского края "О внесении изменений</w:t>
            </w:r>
            <w:r>
              <w:t xml:space="preserve"> в статью </w:t>
            </w:r>
            <w:r w:rsidR="00C856E0">
              <w:br/>
            </w:r>
            <w:r w:rsidR="007C59D4">
              <w:t>26</w:t>
            </w:r>
            <w:r>
              <w:t xml:space="preserve"> Закона Приморского края "</w:t>
            </w:r>
            <w:r>
              <w:rPr>
                <w:szCs w:val="28"/>
              </w:rPr>
              <w:t xml:space="preserve">О системе капитального ремонта </w:t>
            </w:r>
            <w:proofErr w:type="gramStart"/>
            <w:r>
              <w:rPr>
                <w:szCs w:val="28"/>
              </w:rPr>
              <w:t>много-квартирных</w:t>
            </w:r>
            <w:proofErr w:type="gramEnd"/>
            <w:r>
              <w:rPr>
                <w:szCs w:val="28"/>
              </w:rPr>
              <w:t xml:space="preserve"> домов в Приморском крае</w:t>
            </w:r>
            <w:r>
              <w:t xml:space="preserve">" </w:t>
            </w:r>
            <w:r w:rsidR="00E96A57">
              <w:t>(</w:t>
            </w:r>
            <w:r w:rsidR="00A40448">
              <w:t>второе,</w:t>
            </w:r>
            <w:r w:rsidR="00242F8F">
              <w:t xml:space="preserve"> </w:t>
            </w:r>
            <w:r w:rsidR="00E96A57">
              <w:t>третье</w:t>
            </w:r>
            <w:r w:rsidR="00242F8F">
              <w:t xml:space="preserve"> чтения</w:t>
            </w:r>
            <w:r w:rsidR="0041510C">
              <w:t>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D30DFE" w:rsidRPr="0041510C" w:rsidRDefault="00E96A57" w:rsidP="00D30DFE">
      <w:pPr>
        <w:ind w:firstLine="709"/>
        <w:jc w:val="both"/>
        <w:rPr>
          <w:szCs w:val="28"/>
        </w:rPr>
      </w:pPr>
      <w:r w:rsidRPr="00C475CE">
        <w:rPr>
          <w:szCs w:val="28"/>
        </w:rPr>
        <w:t>Рассмотрев</w:t>
      </w:r>
      <w:r w:rsidR="007C59D4">
        <w:rPr>
          <w:szCs w:val="28"/>
        </w:rPr>
        <w:t xml:space="preserve"> и обсудив</w:t>
      </w:r>
      <w:r w:rsidRPr="00C475CE">
        <w:rPr>
          <w:szCs w:val="28"/>
        </w:rPr>
        <w:t xml:space="preserve"> закона Приморского края</w:t>
      </w:r>
      <w:r w:rsidR="00C717B4">
        <w:rPr>
          <w:szCs w:val="28"/>
        </w:rPr>
        <w:t xml:space="preserve"> </w:t>
      </w:r>
      <w:r w:rsidR="00C717B4">
        <w:t>"О внесении изменения в статью 29 Закона Приморского края "</w:t>
      </w:r>
      <w:r w:rsidR="00C717B4">
        <w:rPr>
          <w:szCs w:val="28"/>
        </w:rPr>
        <w:t>О сис</w:t>
      </w:r>
      <w:r w:rsidR="003F61F3">
        <w:rPr>
          <w:szCs w:val="28"/>
        </w:rPr>
        <w:t>теме капитального ремонта много</w:t>
      </w:r>
      <w:r w:rsidR="00C717B4">
        <w:rPr>
          <w:szCs w:val="28"/>
        </w:rPr>
        <w:t>квартирных домов в Приморском крае</w:t>
      </w:r>
      <w:r w:rsidR="00C717B4">
        <w:t>"</w:t>
      </w:r>
      <w:r w:rsidRPr="00C475CE">
        <w:rPr>
          <w:szCs w:val="28"/>
        </w:rPr>
        <w:t>,</w:t>
      </w:r>
      <w:r w:rsidR="00094174">
        <w:rPr>
          <w:szCs w:val="28"/>
        </w:rPr>
        <w:t xml:space="preserve"> </w:t>
      </w:r>
      <w:r w:rsidR="007C59D4">
        <w:t>учитывая, что поправок к законопроекту не поступило,</w:t>
      </w:r>
      <w:r w:rsidR="007C59D4">
        <w:rPr>
          <w:szCs w:val="28"/>
        </w:rPr>
        <w:t xml:space="preserve"> руководствуясь статьей 14 Закона Приморского края от 22 декабря 2008 года № 373-</w:t>
      </w:r>
      <w:proofErr w:type="spellStart"/>
      <w:r w:rsidR="007C59D4">
        <w:rPr>
          <w:szCs w:val="28"/>
        </w:rPr>
        <w:t>КЗ</w:t>
      </w:r>
      <w:proofErr w:type="spellEnd"/>
      <w:r w:rsidR="007C59D4">
        <w:rPr>
          <w:szCs w:val="28"/>
        </w:rPr>
        <w:t xml:space="preserve"> "О законодательной деятельности в Приморском крае"</w:t>
      </w:r>
      <w:r w:rsidR="007C59D4">
        <w:t xml:space="preserve">, </w:t>
      </w:r>
      <w:r w:rsidR="007C59D4">
        <w:rPr>
          <w:szCs w:val="28"/>
        </w:rPr>
        <w:t>комитет</w:t>
      </w:r>
    </w:p>
    <w:p w:rsidR="00E96A57" w:rsidRDefault="00E96A57" w:rsidP="006E3025">
      <w:pPr>
        <w:jc w:val="both"/>
        <w:rPr>
          <w:szCs w:val="28"/>
        </w:rPr>
      </w:pPr>
    </w:p>
    <w:p w:rsidR="00E96A57" w:rsidRDefault="00E96A57" w:rsidP="00E96A57">
      <w:pPr>
        <w:jc w:val="both"/>
      </w:pPr>
      <w:r>
        <w:rPr>
          <w:szCs w:val="28"/>
        </w:rPr>
        <w:t>РЕШИЛ: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1.Внести</w:t>
      </w:r>
      <w:proofErr w:type="spellEnd"/>
      <w:r>
        <w:rPr>
          <w:szCs w:val="28"/>
        </w:rPr>
        <w:t xml:space="preserve"> проект </w:t>
      </w:r>
      <w:r w:rsidRPr="00C475CE">
        <w:rPr>
          <w:szCs w:val="28"/>
        </w:rPr>
        <w:t xml:space="preserve">закона Приморского края </w:t>
      </w:r>
      <w:r w:rsidR="007C59D4">
        <w:t>"О внесении изменений в статью 26</w:t>
      </w:r>
      <w:r w:rsidR="00C717B4">
        <w:t xml:space="preserve"> Закона Приморского края "</w:t>
      </w:r>
      <w:r w:rsidR="00C717B4">
        <w:rPr>
          <w:szCs w:val="28"/>
        </w:rPr>
        <w:t>О сис</w:t>
      </w:r>
      <w:r w:rsidR="009F315E">
        <w:rPr>
          <w:szCs w:val="28"/>
        </w:rPr>
        <w:t>теме капитального ремонта много</w:t>
      </w:r>
      <w:r w:rsidR="00C717B4">
        <w:rPr>
          <w:szCs w:val="28"/>
        </w:rPr>
        <w:t>квартирных домов в Приморском крае</w:t>
      </w:r>
      <w:r w:rsidR="00C717B4">
        <w:t>"</w:t>
      </w:r>
      <w:r>
        <w:rPr>
          <w:szCs w:val="28"/>
        </w:rPr>
        <w:t xml:space="preserve"> на рассмотрение Законо</w:t>
      </w:r>
      <w:r w:rsidR="00244CC0">
        <w:rPr>
          <w:szCs w:val="28"/>
        </w:rPr>
        <w:t xml:space="preserve">дательного Собрания в </w:t>
      </w:r>
      <w:r w:rsidR="007C59D4">
        <w:rPr>
          <w:szCs w:val="28"/>
        </w:rPr>
        <w:t>мае 2022</w:t>
      </w:r>
      <w:r>
        <w:rPr>
          <w:szCs w:val="28"/>
        </w:rPr>
        <w:t xml:space="preserve"> года в</w:t>
      </w:r>
      <w:r w:rsidR="00242F8F">
        <w:rPr>
          <w:szCs w:val="28"/>
        </w:rPr>
        <w:t>о втором и третьем чтениях</w:t>
      </w:r>
      <w:r>
        <w:rPr>
          <w:szCs w:val="28"/>
        </w:rPr>
        <w:t>.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2.Рекомендовать</w:t>
      </w:r>
      <w:proofErr w:type="spellEnd"/>
      <w:r>
        <w:rPr>
          <w:szCs w:val="28"/>
        </w:rPr>
        <w:t xml:space="preserve"> Законодательному Собранию принять проект </w:t>
      </w:r>
      <w:r w:rsidRPr="00C475CE">
        <w:rPr>
          <w:szCs w:val="28"/>
        </w:rPr>
        <w:t xml:space="preserve">закона Приморского края </w:t>
      </w:r>
      <w:r w:rsidR="007C59D4">
        <w:t>"О внесении изменений в статью 26</w:t>
      </w:r>
      <w:r w:rsidR="009F315E">
        <w:t xml:space="preserve"> Закона Приморского края "</w:t>
      </w:r>
      <w:r w:rsidR="009F315E">
        <w:rPr>
          <w:szCs w:val="28"/>
        </w:rPr>
        <w:t>О системе капитального ремонта многоквартирных домов в Приморском крае</w:t>
      </w:r>
      <w:r w:rsidR="009F315E">
        <w:t>"</w:t>
      </w:r>
      <w:r w:rsidR="009F315E">
        <w:rPr>
          <w:szCs w:val="28"/>
        </w:rPr>
        <w:t xml:space="preserve"> </w:t>
      </w:r>
      <w:r>
        <w:rPr>
          <w:szCs w:val="28"/>
        </w:rPr>
        <w:t>в</w:t>
      </w:r>
      <w:r w:rsidR="00094174">
        <w:rPr>
          <w:szCs w:val="28"/>
        </w:rPr>
        <w:t>о втором и третьем чтениях</w:t>
      </w:r>
      <w:r>
        <w:rPr>
          <w:szCs w:val="28"/>
        </w:rPr>
        <w:t>.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  <w:proofErr w:type="spellStart"/>
      <w:r>
        <w:rPr>
          <w:szCs w:val="28"/>
        </w:rPr>
        <w:t>3.Поручить</w:t>
      </w:r>
      <w:proofErr w:type="spellEnd"/>
      <w:r w:rsidR="007C59D4">
        <w:rPr>
          <w:szCs w:val="28"/>
        </w:rPr>
        <w:t xml:space="preserve"> </w:t>
      </w:r>
      <w:proofErr w:type="spellStart"/>
      <w:r w:rsidR="007C59D4">
        <w:rPr>
          <w:szCs w:val="28"/>
        </w:rPr>
        <w:t>Терендиной</w:t>
      </w:r>
      <w:proofErr w:type="spellEnd"/>
      <w:r w:rsidR="007C59D4">
        <w:rPr>
          <w:szCs w:val="28"/>
        </w:rPr>
        <w:t xml:space="preserve"> Любовь Николаевне</w:t>
      </w:r>
      <w:r>
        <w:rPr>
          <w:szCs w:val="28"/>
        </w:rPr>
        <w:t>,</w:t>
      </w:r>
      <w:r w:rsidR="007C59D4">
        <w:rPr>
          <w:szCs w:val="28"/>
        </w:rPr>
        <w:t xml:space="preserve"> заместителю председателя</w:t>
      </w:r>
      <w:r>
        <w:rPr>
          <w:szCs w:val="28"/>
        </w:rPr>
        <w:t xml:space="preserve"> комитета Законодательного Собрания по экономической политике и собственности выступить на заседании Законодательного Собрания с докладом по данному вопросу.</w:t>
      </w:r>
    </w:p>
    <w:p w:rsidR="00E96A57" w:rsidRDefault="00E96A57" w:rsidP="00E96A57">
      <w:pPr>
        <w:ind w:firstLine="709"/>
        <w:jc w:val="both"/>
        <w:rPr>
          <w:szCs w:val="28"/>
        </w:rPr>
      </w:pPr>
    </w:p>
    <w:p w:rsidR="00E96A57" w:rsidRDefault="00E96A57" w:rsidP="00E96A57">
      <w:pPr>
        <w:ind w:firstLine="709"/>
        <w:jc w:val="both"/>
      </w:pPr>
      <w:proofErr w:type="spellStart"/>
      <w:r>
        <w:rPr>
          <w:szCs w:val="28"/>
        </w:rPr>
        <w:t>4.Определить</w:t>
      </w:r>
      <w:proofErr w:type="spellEnd"/>
      <w:r>
        <w:rPr>
          <w:szCs w:val="28"/>
        </w:rPr>
        <w:t xml:space="preserve"> вр</w:t>
      </w:r>
      <w:r w:rsidR="00A40448">
        <w:rPr>
          <w:szCs w:val="28"/>
        </w:rPr>
        <w:t>е</w:t>
      </w:r>
      <w:r w:rsidR="00A05330">
        <w:rPr>
          <w:szCs w:val="28"/>
        </w:rPr>
        <w:t>мя для рассмотрения вопроса – 5</w:t>
      </w:r>
      <w:r>
        <w:rPr>
          <w:szCs w:val="28"/>
        </w:rPr>
        <w:t xml:space="preserve"> минут, в том числе для доклада – 2 минуты.</w:t>
      </w: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357541" w:rsidRPr="00E96A57" w:rsidRDefault="0041510C" w:rsidP="00E96A57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 w:rsidR="007C59D4">
        <w:t>В.В</w:t>
      </w:r>
      <w:proofErr w:type="spellEnd"/>
      <w:r w:rsidR="007C59D4">
        <w:t>. Исаков</w:t>
      </w:r>
      <w:bookmarkStart w:id="1" w:name="_GoBack"/>
      <w:bookmarkEnd w:id="1"/>
    </w:p>
    <w:sectPr w:rsidR="00357541" w:rsidRPr="00E96A57" w:rsidSect="00BA529B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4090" w:rsidRDefault="00E94090">
      <w:r>
        <w:separator/>
      </w:r>
    </w:p>
  </w:endnote>
  <w:endnote w:type="continuationSeparator" w:id="0">
    <w:p w:rsidR="00E94090" w:rsidRDefault="00E94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4090" w:rsidRDefault="00E94090">
      <w:r>
        <w:separator/>
      </w:r>
    </w:p>
  </w:footnote>
  <w:footnote w:type="continuationSeparator" w:id="0">
    <w:p w:rsidR="00E94090" w:rsidRDefault="00E940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A529B" w:rsidP="00BA529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30DFE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094174"/>
    <w:rsid w:val="001352DD"/>
    <w:rsid w:val="001476CA"/>
    <w:rsid w:val="00160F97"/>
    <w:rsid w:val="001B3A35"/>
    <w:rsid w:val="001C5162"/>
    <w:rsid w:val="0020003C"/>
    <w:rsid w:val="00242F8F"/>
    <w:rsid w:val="00244CC0"/>
    <w:rsid w:val="00245DE4"/>
    <w:rsid w:val="00287F9B"/>
    <w:rsid w:val="003113B1"/>
    <w:rsid w:val="00321F20"/>
    <w:rsid w:val="00357541"/>
    <w:rsid w:val="00383131"/>
    <w:rsid w:val="003B4C86"/>
    <w:rsid w:val="003D4A28"/>
    <w:rsid w:val="003F2358"/>
    <w:rsid w:val="003F61F3"/>
    <w:rsid w:val="0041510C"/>
    <w:rsid w:val="00461E2B"/>
    <w:rsid w:val="005E7861"/>
    <w:rsid w:val="006435CE"/>
    <w:rsid w:val="00692D49"/>
    <w:rsid w:val="006B2814"/>
    <w:rsid w:val="006E3025"/>
    <w:rsid w:val="007128C1"/>
    <w:rsid w:val="007258FB"/>
    <w:rsid w:val="00751091"/>
    <w:rsid w:val="00787FC7"/>
    <w:rsid w:val="007A1736"/>
    <w:rsid w:val="007C59D4"/>
    <w:rsid w:val="007F0598"/>
    <w:rsid w:val="008602F8"/>
    <w:rsid w:val="0087792E"/>
    <w:rsid w:val="008B133D"/>
    <w:rsid w:val="0099314B"/>
    <w:rsid w:val="009E5CD9"/>
    <w:rsid w:val="009F0165"/>
    <w:rsid w:val="009F315E"/>
    <w:rsid w:val="009F626B"/>
    <w:rsid w:val="00A05330"/>
    <w:rsid w:val="00A14FCF"/>
    <w:rsid w:val="00A40448"/>
    <w:rsid w:val="00B668A9"/>
    <w:rsid w:val="00B803DE"/>
    <w:rsid w:val="00BA5100"/>
    <w:rsid w:val="00BA529B"/>
    <w:rsid w:val="00BE16C2"/>
    <w:rsid w:val="00C717B4"/>
    <w:rsid w:val="00C856E0"/>
    <w:rsid w:val="00C9335B"/>
    <w:rsid w:val="00C958B6"/>
    <w:rsid w:val="00D06E7F"/>
    <w:rsid w:val="00D17A7A"/>
    <w:rsid w:val="00D30DFE"/>
    <w:rsid w:val="00D91C07"/>
    <w:rsid w:val="00DF1035"/>
    <w:rsid w:val="00E04D4D"/>
    <w:rsid w:val="00E77161"/>
    <w:rsid w:val="00E94090"/>
    <w:rsid w:val="00E96A57"/>
    <w:rsid w:val="00ED1374"/>
    <w:rsid w:val="00F01DD8"/>
    <w:rsid w:val="00F36028"/>
    <w:rsid w:val="00F463F7"/>
    <w:rsid w:val="00F75FD6"/>
    <w:rsid w:val="00F77E62"/>
    <w:rsid w:val="00F90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BA529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F52AD7-7A8A-4DB0-8FC8-622EF34C7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69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37</cp:revision>
  <cp:lastPrinted>2020-11-11T00:08:00Z</cp:lastPrinted>
  <dcterms:created xsi:type="dcterms:W3CDTF">2014-08-03T23:22:00Z</dcterms:created>
  <dcterms:modified xsi:type="dcterms:W3CDTF">2022-05-12T21:54:00Z</dcterms:modified>
</cp:coreProperties>
</file>