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2D3586">
            <w:pPr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"О внесении изменени</w:t>
            </w:r>
            <w:r w:rsidR="009611B8">
              <w:t>я</w:t>
            </w:r>
            <w:r w:rsidR="00ED60ED" w:rsidRPr="008862D1">
              <w:t xml:space="preserve"> в </w:t>
            </w:r>
            <w:r w:rsidR="00ED60ED">
              <w:t>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</w:t>
      </w:r>
      <w:r w:rsidR="009611B8">
        <w:t>я</w:t>
      </w:r>
      <w:r w:rsidR="00ED60ED" w:rsidRPr="00ED60ED">
        <w:t xml:space="preserve"> в Закон Приморского края "О порядке пользования участками недр местного значения на территории Приморского края"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B906C5" w:rsidRPr="00B906C5" w:rsidRDefault="00435F79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9611B8">
        <w:t>Андрейченко</w:t>
      </w:r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435F79" w:rsidP="00B906C5">
      <w:pPr>
        <w:ind w:firstLine="709"/>
        <w:jc w:val="both"/>
      </w:pPr>
      <w:r>
        <w:t>3</w:t>
      </w:r>
      <w:bookmarkStart w:id="0" w:name="_GoBack"/>
      <w:bookmarkEnd w:id="0"/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868" w:rsidRDefault="005B5868">
      <w:r>
        <w:separator/>
      </w:r>
    </w:p>
  </w:endnote>
  <w:endnote w:type="continuationSeparator" w:id="0">
    <w:p w:rsidR="005B5868" w:rsidRDefault="005B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868" w:rsidRDefault="005B5868">
      <w:r>
        <w:separator/>
      </w:r>
    </w:p>
  </w:footnote>
  <w:footnote w:type="continuationSeparator" w:id="0">
    <w:p w:rsidR="005B5868" w:rsidRDefault="005B5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E6F62"/>
    <w:rsid w:val="001F469A"/>
    <w:rsid w:val="00271CEF"/>
    <w:rsid w:val="002D3586"/>
    <w:rsid w:val="003325F4"/>
    <w:rsid w:val="00392E21"/>
    <w:rsid w:val="003A21BF"/>
    <w:rsid w:val="0043063F"/>
    <w:rsid w:val="00435F79"/>
    <w:rsid w:val="004A1F69"/>
    <w:rsid w:val="004B69FA"/>
    <w:rsid w:val="004C518D"/>
    <w:rsid w:val="004D1A01"/>
    <w:rsid w:val="004F1C46"/>
    <w:rsid w:val="00506283"/>
    <w:rsid w:val="005A6019"/>
    <w:rsid w:val="005B5868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D3F8A"/>
    <w:rsid w:val="00ED60ED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13</cp:revision>
  <cp:lastPrinted>2014-07-16T00:00:00Z</cp:lastPrinted>
  <dcterms:created xsi:type="dcterms:W3CDTF">2019-01-18T01:20:00Z</dcterms:created>
  <dcterms:modified xsi:type="dcterms:W3CDTF">2022-04-27T23:34:00Z</dcterms:modified>
</cp:coreProperties>
</file>