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247610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403016">
            <w:pPr>
              <w:jc w:val="both"/>
            </w:pPr>
            <w:r>
              <w:t xml:space="preserve">О проекте закона Приморского края </w:t>
            </w:r>
            <w:r w:rsidR="004E7986">
              <w:t>"О внесении изменений</w:t>
            </w:r>
            <w:r w:rsidR="00403016">
              <w:t xml:space="preserve"> в статью 2 Закона Приморского края "</w:t>
            </w:r>
            <w:r w:rsidR="00403016" w:rsidRPr="00CF7723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      </w:r>
            <w:r w:rsidR="00403016">
              <w:rPr>
                <w:bCs/>
                <w:szCs w:val="28"/>
              </w:rPr>
              <w:t>фере транспортного обслуживания</w:t>
            </w:r>
            <w:r w:rsidR="00403016">
              <w:t>"</w:t>
            </w:r>
            <w:r>
              <w:t xml:space="preserve">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проект закона Приморского края</w:t>
      </w:r>
      <w:r w:rsidR="00403016">
        <w:rPr>
          <w:szCs w:val="28"/>
        </w:rPr>
        <w:t xml:space="preserve"> </w:t>
      </w:r>
      <w:r w:rsidR="004E7986">
        <w:t>"О внесении изменений</w:t>
      </w:r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4E7986">
        <w:t>"О внесении изменений</w:t>
      </w:r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>
        <w:t xml:space="preserve"> в Законодательное Собрание</w:t>
      </w:r>
      <w:r w:rsidR="001C1E32">
        <w:t xml:space="preserve"> Приморского края</w:t>
      </w:r>
      <w:r>
        <w:t xml:space="preserve">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85172">
        <w:t>В.В</w:t>
      </w:r>
      <w:proofErr w:type="spellEnd"/>
      <w:r w:rsidR="00685172">
        <w:t>. Исаков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8F9" w:rsidRDefault="002D48F9">
      <w:r>
        <w:separator/>
      </w:r>
    </w:p>
  </w:endnote>
  <w:endnote w:type="continuationSeparator" w:id="0">
    <w:p w:rsidR="002D48F9" w:rsidRDefault="002D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8F9" w:rsidRDefault="002D48F9">
      <w:r>
        <w:separator/>
      </w:r>
    </w:p>
  </w:footnote>
  <w:footnote w:type="continuationSeparator" w:id="0">
    <w:p w:rsidR="002D48F9" w:rsidRDefault="002D4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AF5"/>
    <w:rsid w:val="00160F97"/>
    <w:rsid w:val="001B3A35"/>
    <w:rsid w:val="001C1E32"/>
    <w:rsid w:val="001C5162"/>
    <w:rsid w:val="0020003C"/>
    <w:rsid w:val="0029047B"/>
    <w:rsid w:val="002D48F9"/>
    <w:rsid w:val="002F40FE"/>
    <w:rsid w:val="00357541"/>
    <w:rsid w:val="00383131"/>
    <w:rsid w:val="003A7E80"/>
    <w:rsid w:val="003B4C86"/>
    <w:rsid w:val="003D4A28"/>
    <w:rsid w:val="003F2358"/>
    <w:rsid w:val="00403016"/>
    <w:rsid w:val="00461E2B"/>
    <w:rsid w:val="004749A2"/>
    <w:rsid w:val="004E7986"/>
    <w:rsid w:val="00515FC7"/>
    <w:rsid w:val="005C5568"/>
    <w:rsid w:val="00685172"/>
    <w:rsid w:val="00692D49"/>
    <w:rsid w:val="007128C1"/>
    <w:rsid w:val="007258FB"/>
    <w:rsid w:val="00751091"/>
    <w:rsid w:val="007F0598"/>
    <w:rsid w:val="008602F8"/>
    <w:rsid w:val="00872827"/>
    <w:rsid w:val="0087792E"/>
    <w:rsid w:val="00880E13"/>
    <w:rsid w:val="008B133D"/>
    <w:rsid w:val="0099314B"/>
    <w:rsid w:val="009E5CD9"/>
    <w:rsid w:val="009F0165"/>
    <w:rsid w:val="009F626B"/>
    <w:rsid w:val="00AF598C"/>
    <w:rsid w:val="00B0708A"/>
    <w:rsid w:val="00B668A9"/>
    <w:rsid w:val="00B803DE"/>
    <w:rsid w:val="00BA5100"/>
    <w:rsid w:val="00BE16C2"/>
    <w:rsid w:val="00C25FD2"/>
    <w:rsid w:val="00C541DE"/>
    <w:rsid w:val="00C9335B"/>
    <w:rsid w:val="00C958B6"/>
    <w:rsid w:val="00D17A7A"/>
    <w:rsid w:val="00E22C51"/>
    <w:rsid w:val="00E77161"/>
    <w:rsid w:val="00ED1374"/>
    <w:rsid w:val="00F01DD8"/>
    <w:rsid w:val="00F13EA9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28</cp:revision>
  <cp:lastPrinted>2022-01-16T22:45:00Z</cp:lastPrinted>
  <dcterms:created xsi:type="dcterms:W3CDTF">2014-08-03T23:22:00Z</dcterms:created>
  <dcterms:modified xsi:type="dcterms:W3CDTF">2022-04-26T01:02:00Z</dcterms:modified>
</cp:coreProperties>
</file>