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FE18AF" w:rsidRPr="00FE18AF" w:rsidRDefault="00FE18AF" w:rsidP="00FE18AF">
            <w:pPr>
              <w:ind w:left="6379"/>
              <w:rPr>
                <w:sz w:val="20"/>
              </w:rPr>
            </w:pPr>
            <w:r w:rsidRPr="00FE18AF">
              <w:rPr>
                <w:sz w:val="20"/>
              </w:rPr>
              <w:t xml:space="preserve">Проект </w:t>
            </w:r>
            <w:r w:rsidR="001F2C83">
              <w:rPr>
                <w:sz w:val="20"/>
              </w:rPr>
              <w:t>внесе</w:t>
            </w:r>
            <w:r w:rsidRPr="00FE18AF">
              <w:rPr>
                <w:sz w:val="20"/>
              </w:rPr>
              <w:t>н</w:t>
            </w:r>
          </w:p>
          <w:p w:rsidR="00C46847" w:rsidRPr="00C46847" w:rsidRDefault="00C46847" w:rsidP="00C46847">
            <w:pPr>
              <w:ind w:left="6600" w:hanging="221"/>
              <w:rPr>
                <w:sz w:val="20"/>
              </w:rPr>
            </w:pPr>
            <w:r w:rsidRPr="00C46847">
              <w:rPr>
                <w:sz w:val="20"/>
              </w:rPr>
              <w:t>Думой Михайловского</w:t>
            </w:r>
          </w:p>
          <w:p w:rsidR="00C46847" w:rsidRPr="00C46847" w:rsidRDefault="00C46847" w:rsidP="00C46847">
            <w:pPr>
              <w:ind w:left="6600" w:hanging="221"/>
              <w:rPr>
                <w:sz w:val="20"/>
              </w:rPr>
            </w:pPr>
            <w:r w:rsidRPr="00C46847">
              <w:rPr>
                <w:sz w:val="20"/>
              </w:rPr>
              <w:t>муниципального района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2BA3" w:rsidRPr="00A12BA3" w:rsidRDefault="00A12BA3" w:rsidP="00A12BA3">
      <w:pPr>
        <w:jc w:val="center"/>
        <w:outlineLvl w:val="0"/>
        <w:rPr>
          <w:b/>
          <w:szCs w:val="28"/>
        </w:rPr>
      </w:pPr>
      <w:r w:rsidRPr="00A12BA3">
        <w:rPr>
          <w:b/>
          <w:szCs w:val="28"/>
        </w:rPr>
        <w:t xml:space="preserve">О ВНЕСЕНИИ ИЗМЕНЕНИЙ В ЗАКОН ПРИМОРСКОГО КРАЯ </w:t>
      </w:r>
    </w:p>
    <w:p w:rsidR="00A12BA3" w:rsidRPr="00A12BA3" w:rsidRDefault="00A12BA3" w:rsidP="00A12BA3">
      <w:pPr>
        <w:jc w:val="center"/>
        <w:outlineLvl w:val="0"/>
        <w:rPr>
          <w:szCs w:val="28"/>
        </w:rPr>
      </w:pPr>
      <w:r w:rsidRPr="00A12BA3">
        <w:rPr>
          <w:b/>
          <w:szCs w:val="28"/>
        </w:rPr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</w:t>
      </w:r>
    </w:p>
    <w:p w:rsidR="00A12BA3" w:rsidRPr="00A12BA3" w:rsidRDefault="00A12BA3" w:rsidP="00A12BA3">
      <w:pPr>
        <w:jc w:val="center"/>
        <w:outlineLvl w:val="0"/>
        <w:rPr>
          <w:szCs w:val="28"/>
        </w:rPr>
      </w:pPr>
    </w:p>
    <w:p w:rsidR="00A12BA3" w:rsidRDefault="00A12BA3" w:rsidP="00C46847">
      <w:pPr>
        <w:tabs>
          <w:tab w:val="left" w:pos="709"/>
        </w:tabs>
        <w:jc w:val="both"/>
        <w:rPr>
          <w:szCs w:val="28"/>
        </w:rPr>
      </w:pPr>
      <w:r w:rsidRPr="00A12BA3">
        <w:rPr>
          <w:b/>
          <w:sz w:val="24"/>
          <w:szCs w:val="24"/>
        </w:rPr>
        <w:tab/>
      </w:r>
      <w:r w:rsidR="00FE18AF" w:rsidRPr="00A12BA3">
        <w:rPr>
          <w:szCs w:val="28"/>
        </w:rPr>
        <w:t>Принят Законодательным Собранием Приморского края</w:t>
      </w:r>
    </w:p>
    <w:p w:rsidR="00FE18AF" w:rsidRPr="00A12BA3" w:rsidRDefault="00FE18AF" w:rsidP="00A12BA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C46847" w:rsidRPr="00C46847" w:rsidRDefault="00C46847" w:rsidP="00C4684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C46847">
        <w:rPr>
          <w:rFonts w:eastAsia="SimSun"/>
          <w:bCs/>
          <w:szCs w:val="28"/>
          <w:lang w:eastAsia="zh-CN"/>
        </w:rPr>
        <w:t>СТАТЬЯ 1.</w:t>
      </w:r>
    </w:p>
    <w:p w:rsidR="00C46847" w:rsidRPr="00C46847" w:rsidRDefault="00C46847" w:rsidP="00C46847">
      <w:pPr>
        <w:ind w:right="-1" w:firstLine="708"/>
        <w:jc w:val="both"/>
        <w:outlineLvl w:val="0"/>
        <w:rPr>
          <w:szCs w:val="28"/>
        </w:rPr>
      </w:pPr>
      <w:r w:rsidRPr="00C46847">
        <w:rPr>
          <w:szCs w:val="28"/>
        </w:rPr>
        <w:t>Внести в Закон Приморского края от 5 мая 2015 года № 620-КЗ</w:t>
      </w:r>
      <w:r w:rsidRPr="00C46847">
        <w:rPr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(Ведомости Законодательного Собрания Приморского края, 2015, № 121, стр. 92; 2016, № 156, стр. 13, № 4, стр. 10; 2017, № 25, стр. 7; 2018, № 49, стр. 22, № 66, стр. 26; 2019, № 91, стр. 30</w:t>
      </w:r>
      <w:r w:rsidR="005570A8">
        <w:rPr>
          <w:szCs w:val="28"/>
        </w:rPr>
        <w:t>; 2020, № 124, стр. 67</w:t>
      </w:r>
      <w:r w:rsidRPr="00C46847">
        <w:rPr>
          <w:szCs w:val="28"/>
        </w:rPr>
        <w:t>) следующие изменения:</w:t>
      </w:r>
    </w:p>
    <w:p w:rsidR="000A0BAC" w:rsidRDefault="00A1321C" w:rsidP="00FC1C7A">
      <w:pPr>
        <w:ind w:right="-1" w:firstLine="708"/>
        <w:jc w:val="both"/>
        <w:outlineLvl w:val="0"/>
        <w:rPr>
          <w:szCs w:val="28"/>
        </w:rPr>
      </w:pPr>
      <w:r w:rsidRPr="00A1321C">
        <w:rPr>
          <w:szCs w:val="28"/>
        </w:rPr>
        <w:t>1)в раздел</w:t>
      </w:r>
      <w:r w:rsidR="001F2C83">
        <w:rPr>
          <w:szCs w:val="28"/>
        </w:rPr>
        <w:t>е</w:t>
      </w:r>
      <w:r w:rsidRPr="00A1321C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 w:rsidR="001F2C83" w:rsidRPr="001F2C83">
        <w:rPr>
          <w:szCs w:val="28"/>
        </w:rPr>
        <w:t xml:space="preserve"> </w:t>
      </w:r>
      <w:r w:rsidR="001F2C83" w:rsidRPr="00A1321C">
        <w:rPr>
          <w:szCs w:val="28"/>
        </w:rPr>
        <w:t>приложени</w:t>
      </w:r>
      <w:r w:rsidR="001F2C83">
        <w:rPr>
          <w:szCs w:val="28"/>
        </w:rPr>
        <w:t>я</w:t>
      </w:r>
      <w:r w:rsidR="001F2C83" w:rsidRPr="00A1321C">
        <w:rPr>
          <w:szCs w:val="28"/>
        </w:rPr>
        <w:t xml:space="preserve"> 1:</w:t>
      </w:r>
    </w:p>
    <w:p w:rsidR="00A1321C" w:rsidRPr="00A1321C" w:rsidRDefault="001F2C83" w:rsidP="005F4A47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="00A1321C" w:rsidRPr="00A1321C">
        <w:rPr>
          <w:szCs w:val="28"/>
        </w:rPr>
        <w:t>пункт 7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1321C" w:rsidRPr="005570A8" w:rsidTr="00A1321C"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1321C" w:rsidRPr="005570A8" w:rsidTr="00A1321C">
        <w:trPr>
          <w:trHeight w:val="160"/>
        </w:trPr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18" w:type="dxa"/>
            <w:shd w:val="clear" w:color="auto" w:fill="auto"/>
          </w:tcPr>
          <w:p w:rsidR="00A1321C" w:rsidRPr="00C215F6" w:rsidRDefault="00A1321C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215F6">
              <w:rPr>
                <w:rFonts w:eastAsiaTheme="minorHAnsi"/>
                <w:sz w:val="24"/>
                <w:szCs w:val="24"/>
                <w:lang w:eastAsia="en-US"/>
              </w:rPr>
              <w:t>Угольный склад</w:t>
            </w:r>
          </w:p>
        </w:tc>
        <w:tc>
          <w:tcPr>
            <w:tcW w:w="1559" w:type="dxa"/>
            <w:shd w:val="clear" w:color="auto" w:fill="auto"/>
          </w:tcPr>
          <w:p w:rsidR="00A1321C" w:rsidRPr="00C215F6" w:rsidRDefault="00A1321C" w:rsidP="00E70B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215F6">
              <w:rPr>
                <w:rFonts w:eastAsiaTheme="minorHAnsi"/>
                <w:sz w:val="24"/>
                <w:szCs w:val="24"/>
                <w:lang w:eastAsia="en-US"/>
              </w:rPr>
              <w:t>с. Абрамовка, ул. Советская, 26</w:t>
            </w:r>
            <w:r w:rsidR="00E70BD3">
              <w:rPr>
                <w:rFonts w:eastAsiaTheme="minorHAnsi"/>
                <w:sz w:val="24"/>
                <w:szCs w:val="24"/>
                <w:lang w:eastAsia="en-US"/>
              </w:rPr>
              <w:t>-а</w:t>
            </w:r>
          </w:p>
        </w:tc>
        <w:tc>
          <w:tcPr>
            <w:tcW w:w="819" w:type="dxa"/>
            <w:shd w:val="clear" w:color="auto" w:fill="auto"/>
          </w:tcPr>
          <w:p w:rsidR="001F2C83" w:rsidRDefault="001F2C83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1321C" w:rsidRPr="00C215F6" w:rsidRDefault="00A1321C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215F6">
              <w:rPr>
                <w:rFonts w:eastAsiaTheme="minorHAnsi"/>
                <w:sz w:val="24"/>
                <w:szCs w:val="24"/>
                <w:lang w:eastAsia="en-US"/>
              </w:rPr>
              <w:t>24,5 кв. м</w:t>
            </w:r>
          </w:p>
        </w:tc>
        <w:tc>
          <w:tcPr>
            <w:tcW w:w="740" w:type="dxa"/>
            <w:shd w:val="clear" w:color="auto" w:fill="auto"/>
          </w:tcPr>
          <w:p w:rsidR="001F2C83" w:rsidRDefault="001F2C83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1321C" w:rsidRPr="00C215F6" w:rsidRDefault="00A1321C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215F6">
              <w:rPr>
                <w:rFonts w:eastAsiaTheme="minorHAnsi"/>
                <w:sz w:val="24"/>
                <w:szCs w:val="24"/>
                <w:lang w:eastAsia="en-US"/>
              </w:rPr>
              <w:t>1980</w:t>
            </w:r>
          </w:p>
        </w:tc>
        <w:tc>
          <w:tcPr>
            <w:tcW w:w="850" w:type="dxa"/>
            <w:shd w:val="clear" w:color="auto" w:fill="auto"/>
          </w:tcPr>
          <w:p w:rsidR="001F2C83" w:rsidRDefault="001F2C83" w:rsidP="00A1321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1321C" w:rsidRPr="00C215F6" w:rsidRDefault="00A1321C" w:rsidP="00A1321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215F6">
              <w:rPr>
                <w:rFonts w:eastAsiaTheme="minorHAnsi"/>
                <w:sz w:val="24"/>
                <w:szCs w:val="24"/>
                <w:lang w:eastAsia="en-US"/>
              </w:rPr>
              <w:t>112,211</w:t>
            </w:r>
          </w:p>
        </w:tc>
        <w:tc>
          <w:tcPr>
            <w:tcW w:w="709" w:type="dxa"/>
            <w:shd w:val="clear" w:color="auto" w:fill="auto"/>
          </w:tcPr>
          <w:p w:rsidR="001F2C83" w:rsidRDefault="001F2C83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A1321C" w:rsidRPr="00C215F6" w:rsidRDefault="00A1321C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215F6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1321C" w:rsidRPr="00C215F6" w:rsidRDefault="00A1321C" w:rsidP="001F2C8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C215F6">
              <w:rPr>
                <w:sz w:val="24"/>
                <w:szCs w:val="24"/>
              </w:rPr>
              <w:t>Муници</w:t>
            </w:r>
            <w:r w:rsidR="009632FF"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пальная казна админи-страции Григорь</w:t>
            </w:r>
            <w:r w:rsidR="001F2C83"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евского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A1321C" w:rsidRPr="00C215F6" w:rsidRDefault="00A1321C" w:rsidP="009632F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sz w:val="24"/>
                <w:szCs w:val="24"/>
              </w:rPr>
              <w:t>с. Григорь</w:t>
            </w:r>
            <w:r w:rsidR="003F02CF"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евка, ул.</w:t>
            </w:r>
            <w:r w:rsidR="00C215F6">
              <w:rPr>
                <w:sz w:val="24"/>
                <w:szCs w:val="24"/>
              </w:rPr>
              <w:t> </w:t>
            </w:r>
            <w:r w:rsidRPr="00C215F6">
              <w:rPr>
                <w:sz w:val="24"/>
                <w:szCs w:val="24"/>
              </w:rPr>
              <w:t>Калини</w:t>
            </w:r>
            <w:r w:rsidR="003F02CF">
              <w:rPr>
                <w:sz w:val="24"/>
                <w:szCs w:val="24"/>
              </w:rPr>
              <w:t>-</w:t>
            </w:r>
            <w:r w:rsidRPr="00C215F6">
              <w:rPr>
                <w:sz w:val="24"/>
                <w:szCs w:val="24"/>
              </w:rPr>
              <w:t>на, 34</w:t>
            </w:r>
          </w:p>
        </w:tc>
      </w:tr>
    </w:tbl>
    <w:p w:rsidR="00C215F6" w:rsidRPr="00C215F6" w:rsidRDefault="001F2C83" w:rsidP="00C215F6">
      <w:pPr>
        <w:ind w:firstLine="709"/>
        <w:rPr>
          <w:szCs w:val="28"/>
        </w:rPr>
      </w:pPr>
      <w:r>
        <w:rPr>
          <w:szCs w:val="28"/>
        </w:rPr>
        <w:t>б)</w:t>
      </w:r>
      <w:r w:rsidR="00C215F6" w:rsidRPr="00C215F6">
        <w:rPr>
          <w:szCs w:val="28"/>
        </w:rPr>
        <w:t>пункт 16 изложить в следующей редакции:</w:t>
      </w:r>
    </w:p>
    <w:tbl>
      <w:tblPr>
        <w:tblStyle w:val="10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C215F6" w:rsidRPr="00C215F6" w:rsidTr="003F02CF"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215F6" w:rsidRPr="00C215F6" w:rsidTr="003F02CF">
        <w:trPr>
          <w:trHeight w:val="160"/>
        </w:trPr>
        <w:tc>
          <w:tcPr>
            <w:tcW w:w="709" w:type="dxa"/>
          </w:tcPr>
          <w:p w:rsidR="00C215F6" w:rsidRPr="00C215F6" w:rsidRDefault="00C215F6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C215F6" w:rsidRPr="00C215F6" w:rsidRDefault="00C215F6" w:rsidP="001F2C83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с. Новожатково, ул. Сахалин</w:t>
            </w:r>
            <w:r w:rsidR="001F2C83">
              <w:rPr>
                <w:rFonts w:ascii="Times New Roman" w:hAnsi="Times New Roman"/>
                <w:sz w:val="24"/>
                <w:szCs w:val="24"/>
              </w:rPr>
              <w:t>-</w:t>
            </w:r>
            <w:r w:rsidRPr="00C215F6">
              <w:rPr>
                <w:rFonts w:ascii="Times New Roman" w:hAnsi="Times New Roman"/>
                <w:sz w:val="24"/>
                <w:szCs w:val="24"/>
              </w:rPr>
              <w:t>ская, 7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215F6" w:rsidRPr="00C215F6" w:rsidRDefault="00C215F6" w:rsidP="009632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страции Григорь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евского сельского поселения</w:t>
            </w:r>
          </w:p>
        </w:tc>
        <w:tc>
          <w:tcPr>
            <w:tcW w:w="1431" w:type="dxa"/>
          </w:tcPr>
          <w:p w:rsidR="00C215F6" w:rsidRPr="00C215F6" w:rsidRDefault="00C215F6" w:rsidP="003F02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Григорь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евка, ул.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Калини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на, 34</w:t>
            </w:r>
          </w:p>
        </w:tc>
      </w:tr>
    </w:tbl>
    <w:p w:rsidR="00CA4DCE" w:rsidRDefault="00CA4DCE" w:rsidP="003F02CF">
      <w:pPr>
        <w:ind w:firstLine="709"/>
        <w:rPr>
          <w:szCs w:val="28"/>
        </w:rPr>
      </w:pPr>
    </w:p>
    <w:p w:rsidR="00CA4DCE" w:rsidRDefault="00CA4DCE">
      <w:pPr>
        <w:rPr>
          <w:szCs w:val="28"/>
        </w:rPr>
      </w:pPr>
      <w:r>
        <w:rPr>
          <w:szCs w:val="28"/>
        </w:rPr>
        <w:br w:type="page"/>
      </w:r>
    </w:p>
    <w:p w:rsidR="00C215F6" w:rsidRDefault="001F2C83" w:rsidP="003F02CF">
      <w:pPr>
        <w:ind w:firstLine="709"/>
        <w:rPr>
          <w:szCs w:val="28"/>
        </w:rPr>
      </w:pPr>
      <w:r>
        <w:rPr>
          <w:szCs w:val="28"/>
        </w:rPr>
        <w:lastRenderedPageBreak/>
        <w:t>в)</w:t>
      </w:r>
      <w:r w:rsidR="00C215F6" w:rsidRPr="00C215F6">
        <w:rPr>
          <w:szCs w:val="28"/>
        </w:rPr>
        <w:t>дополнить пунктами 27-30</w:t>
      </w:r>
      <w:r w:rsidR="00970D29">
        <w:rPr>
          <w:szCs w:val="28"/>
        </w:rPr>
        <w:t xml:space="preserve"> </w:t>
      </w:r>
      <w:bookmarkStart w:id="0" w:name="_GoBack"/>
      <w:bookmarkEnd w:id="0"/>
      <w:r w:rsidR="00CA4DCE">
        <w:rPr>
          <w:szCs w:val="28"/>
        </w:rPr>
        <w:t>следующего содержания</w:t>
      </w:r>
      <w:r w:rsidR="00C215F6" w:rsidRPr="00C215F6">
        <w:rPr>
          <w:szCs w:val="28"/>
        </w:rPr>
        <w:t>:</w:t>
      </w:r>
    </w:p>
    <w:tbl>
      <w:tblPr>
        <w:tblStyle w:val="10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C215F6" w:rsidRPr="00C215F6" w:rsidTr="005F4A47"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C215F6" w:rsidRPr="00C215F6" w:rsidRDefault="00C215F6" w:rsidP="003F02C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215F6" w:rsidRPr="00C215F6" w:rsidTr="005F4A47">
        <w:trPr>
          <w:trHeight w:val="160"/>
        </w:trPr>
        <w:tc>
          <w:tcPr>
            <w:tcW w:w="709" w:type="dxa"/>
          </w:tcPr>
          <w:p w:rsidR="00C215F6" w:rsidRPr="00C215F6" w:rsidRDefault="00C215F6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с.</w:t>
            </w:r>
            <w:r w:rsidR="003F02CF">
              <w:rPr>
                <w:rFonts w:ascii="Times New Roman" w:hAnsi="Times New Roman"/>
                <w:sz w:val="24"/>
                <w:szCs w:val="24"/>
              </w:rPr>
              <w:t> </w:t>
            </w:r>
            <w:r w:rsidRPr="00C215F6">
              <w:rPr>
                <w:rFonts w:ascii="Times New Roman" w:hAnsi="Times New Roman"/>
                <w:sz w:val="24"/>
                <w:szCs w:val="24"/>
              </w:rPr>
              <w:t>Григорьевка, ул. Шевченко, 6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215F6" w:rsidRPr="00C215F6" w:rsidRDefault="00C215F6" w:rsidP="009632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админи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страции Григорь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евского сельского поселения</w:t>
            </w:r>
          </w:p>
        </w:tc>
        <w:tc>
          <w:tcPr>
            <w:tcW w:w="1431" w:type="dxa"/>
          </w:tcPr>
          <w:p w:rsidR="00C215F6" w:rsidRPr="00C215F6" w:rsidRDefault="00C215F6" w:rsidP="003F02C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Григорь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евка, ул.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Калини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на, 34</w:t>
            </w:r>
          </w:p>
        </w:tc>
      </w:tr>
      <w:tr w:rsidR="00C215F6" w:rsidRPr="00C215F6" w:rsidTr="005F4A47">
        <w:trPr>
          <w:trHeight w:val="160"/>
        </w:trPr>
        <w:tc>
          <w:tcPr>
            <w:tcW w:w="709" w:type="dxa"/>
          </w:tcPr>
          <w:p w:rsidR="00C215F6" w:rsidRPr="00C215F6" w:rsidRDefault="00C215F6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с. Новожатково, ул. Кузнечная, 18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215F6" w:rsidRPr="00C215F6" w:rsidRDefault="00C215F6" w:rsidP="009632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админи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страции Григорь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евского сельского поселения</w:t>
            </w:r>
          </w:p>
        </w:tc>
        <w:tc>
          <w:tcPr>
            <w:tcW w:w="1431" w:type="dxa"/>
          </w:tcPr>
          <w:p w:rsidR="00C215F6" w:rsidRPr="00C215F6" w:rsidRDefault="00C215F6" w:rsidP="003F02C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Григорь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евка, ул.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Калини</w:t>
            </w:r>
            <w:r w:rsidR="003F02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на, 34</w:t>
            </w:r>
          </w:p>
        </w:tc>
      </w:tr>
      <w:tr w:rsidR="00C215F6" w:rsidRPr="00C215F6" w:rsidTr="005F4A47">
        <w:trPr>
          <w:trHeight w:val="160"/>
        </w:trPr>
        <w:tc>
          <w:tcPr>
            <w:tcW w:w="709" w:type="dxa"/>
          </w:tcPr>
          <w:p w:rsidR="00C215F6" w:rsidRPr="00C215F6" w:rsidRDefault="00C215F6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 xml:space="preserve">Тепловая сеть 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с. Григорьевка, ул. Калинина</w:t>
            </w:r>
          </w:p>
        </w:tc>
        <w:tc>
          <w:tcPr>
            <w:tcW w:w="819" w:type="dxa"/>
          </w:tcPr>
          <w:p w:rsidR="001F2C83" w:rsidRDefault="001F2C83" w:rsidP="003F02CF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104,6 м</w:t>
            </w:r>
          </w:p>
        </w:tc>
        <w:tc>
          <w:tcPr>
            <w:tcW w:w="740" w:type="dxa"/>
          </w:tcPr>
          <w:p w:rsidR="001F2C83" w:rsidRDefault="001F2C83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1F2C83" w:rsidRDefault="001F2C83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1F2C83" w:rsidRDefault="001F2C83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215F6" w:rsidRPr="00C215F6" w:rsidRDefault="00C215F6" w:rsidP="009632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админи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страции Григорь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евского сельского поселения</w:t>
            </w:r>
          </w:p>
        </w:tc>
        <w:tc>
          <w:tcPr>
            <w:tcW w:w="1431" w:type="dxa"/>
          </w:tcPr>
          <w:p w:rsidR="00C215F6" w:rsidRPr="00C215F6" w:rsidRDefault="00C215F6" w:rsidP="005F4A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Григорь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евка, ул.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Калини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на, 34</w:t>
            </w:r>
          </w:p>
        </w:tc>
      </w:tr>
      <w:tr w:rsidR="00C215F6" w:rsidRPr="00C215F6" w:rsidTr="005F4A47">
        <w:trPr>
          <w:trHeight w:val="160"/>
        </w:trPr>
        <w:tc>
          <w:tcPr>
            <w:tcW w:w="709" w:type="dxa"/>
          </w:tcPr>
          <w:p w:rsidR="00C215F6" w:rsidRPr="00C215F6" w:rsidRDefault="00C215F6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 xml:space="preserve">Тепловая сеть 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с. Абрамовка, ул. Советская</w:t>
            </w:r>
          </w:p>
        </w:tc>
        <w:tc>
          <w:tcPr>
            <w:tcW w:w="819" w:type="dxa"/>
          </w:tcPr>
          <w:p w:rsidR="001F2C83" w:rsidRDefault="001F2C83" w:rsidP="005F4A47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5F4A47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305,8 м</w:t>
            </w:r>
          </w:p>
        </w:tc>
        <w:tc>
          <w:tcPr>
            <w:tcW w:w="740" w:type="dxa"/>
          </w:tcPr>
          <w:p w:rsidR="001F2C83" w:rsidRDefault="001F2C83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1F2C83" w:rsidRDefault="001F2C83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C215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1F2C83" w:rsidRDefault="001F2C83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15F6" w:rsidRPr="00C215F6" w:rsidRDefault="00C215F6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15F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215F6" w:rsidRPr="00C215F6" w:rsidRDefault="00C215F6" w:rsidP="009632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админи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страции Григорь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евского сельского поселения</w:t>
            </w:r>
          </w:p>
        </w:tc>
        <w:tc>
          <w:tcPr>
            <w:tcW w:w="1431" w:type="dxa"/>
          </w:tcPr>
          <w:p w:rsidR="00C215F6" w:rsidRPr="00C215F6" w:rsidRDefault="00C215F6" w:rsidP="005F4A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Григорь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евка, ул.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Калини</w:t>
            </w:r>
            <w:r w:rsidR="005F4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на, 34</w:t>
            </w:r>
          </w:p>
        </w:tc>
      </w:tr>
    </w:tbl>
    <w:p w:rsidR="00C46847" w:rsidRPr="005F4A47" w:rsidRDefault="005F4A47" w:rsidP="00C46847">
      <w:pPr>
        <w:ind w:right="-1" w:firstLine="708"/>
        <w:outlineLvl w:val="0"/>
        <w:rPr>
          <w:szCs w:val="28"/>
        </w:rPr>
      </w:pPr>
      <w:r w:rsidRPr="005F4A47">
        <w:rPr>
          <w:szCs w:val="28"/>
        </w:rPr>
        <w:t>2</w:t>
      </w:r>
      <w:r w:rsidR="00C46847" w:rsidRPr="005F4A47">
        <w:rPr>
          <w:szCs w:val="28"/>
        </w:rPr>
        <w:t xml:space="preserve">)в приложении 2: </w:t>
      </w:r>
    </w:p>
    <w:p w:rsidR="000A0BAC" w:rsidRDefault="00C46847" w:rsidP="005F4A47">
      <w:pPr>
        <w:ind w:firstLine="709"/>
        <w:jc w:val="both"/>
        <w:outlineLvl w:val="0"/>
        <w:rPr>
          <w:szCs w:val="28"/>
        </w:rPr>
      </w:pPr>
      <w:r w:rsidRPr="005F4A47">
        <w:rPr>
          <w:szCs w:val="28"/>
        </w:rPr>
        <w:t>а)</w:t>
      </w:r>
      <w:r w:rsidR="001F2C83">
        <w:rPr>
          <w:szCs w:val="28"/>
        </w:rPr>
        <w:t xml:space="preserve">в </w:t>
      </w:r>
      <w:r w:rsidRPr="005F4A47">
        <w:rPr>
          <w:szCs w:val="28"/>
        </w:rPr>
        <w:t>раздел</w:t>
      </w:r>
      <w:r w:rsidR="001F2C83">
        <w:rPr>
          <w:szCs w:val="28"/>
        </w:rPr>
        <w:t>е</w:t>
      </w:r>
      <w:r w:rsidRPr="005F4A47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 w:rsidR="000A0BAC">
        <w:rPr>
          <w:szCs w:val="28"/>
        </w:rPr>
        <w:t>:</w:t>
      </w:r>
    </w:p>
    <w:p w:rsidR="005F4A47" w:rsidRPr="005F4A47" w:rsidRDefault="000A0BAC" w:rsidP="005F4A47">
      <w:pPr>
        <w:ind w:firstLine="709"/>
        <w:jc w:val="both"/>
        <w:outlineLvl w:val="0"/>
        <w:rPr>
          <w:szCs w:val="28"/>
        </w:rPr>
      </w:pPr>
      <w:r w:rsidRPr="005F4A47">
        <w:rPr>
          <w:szCs w:val="28"/>
        </w:rPr>
        <w:t xml:space="preserve">пункт 33 </w:t>
      </w:r>
      <w:r w:rsidR="005F4A47" w:rsidRPr="005F4A47">
        <w:rPr>
          <w:szCs w:val="28"/>
        </w:rPr>
        <w:t>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81594B" w:rsidRPr="005570A8" w:rsidTr="005F4A47">
        <w:tc>
          <w:tcPr>
            <w:tcW w:w="70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5F4A47" w:rsidRPr="005570A8" w:rsidTr="005F4A47">
        <w:trPr>
          <w:trHeight w:val="160"/>
        </w:trPr>
        <w:tc>
          <w:tcPr>
            <w:tcW w:w="709" w:type="dxa"/>
            <w:shd w:val="clear" w:color="auto" w:fill="auto"/>
          </w:tcPr>
          <w:p w:rsidR="005F4A47" w:rsidRPr="005F4A47" w:rsidRDefault="005F4A47" w:rsidP="00A12B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418" w:type="dxa"/>
            <w:shd w:val="clear" w:color="auto" w:fill="auto"/>
          </w:tcPr>
          <w:p w:rsidR="005F4A47" w:rsidRPr="005F4A47" w:rsidRDefault="005F4A47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F4A47">
              <w:rPr>
                <w:rFonts w:eastAsiaTheme="minorHAnsi"/>
                <w:sz w:val="24"/>
                <w:szCs w:val="24"/>
                <w:lang w:eastAsia="en-US"/>
              </w:rPr>
              <w:t xml:space="preserve">Котельная </w:t>
            </w:r>
          </w:p>
        </w:tc>
        <w:tc>
          <w:tcPr>
            <w:tcW w:w="1559" w:type="dxa"/>
            <w:shd w:val="clear" w:color="auto" w:fill="auto"/>
          </w:tcPr>
          <w:p w:rsidR="005F4A47" w:rsidRPr="005F4A47" w:rsidRDefault="005F4A47" w:rsidP="005F4A47">
            <w:pPr>
              <w:autoSpaceDE w:val="0"/>
              <w:autoSpaceDN w:val="0"/>
              <w:adjustRightInd w:val="0"/>
              <w:ind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F4A47">
              <w:rPr>
                <w:rFonts w:eastAsiaTheme="minorHAnsi"/>
                <w:sz w:val="24"/>
                <w:szCs w:val="24"/>
                <w:lang w:eastAsia="en-US"/>
              </w:rPr>
              <w:t xml:space="preserve">с. Ивановка, </w:t>
            </w:r>
          </w:p>
          <w:p w:rsidR="005F4A47" w:rsidRPr="005F4A47" w:rsidRDefault="005F4A47" w:rsidP="00AF191B">
            <w:pPr>
              <w:autoSpaceDE w:val="0"/>
              <w:autoSpaceDN w:val="0"/>
              <w:adjustRightInd w:val="0"/>
              <w:ind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F4A47">
              <w:rPr>
                <w:rFonts w:eastAsiaTheme="minorHAnsi"/>
                <w:sz w:val="24"/>
                <w:szCs w:val="24"/>
                <w:lang w:eastAsia="en-US"/>
              </w:rPr>
              <w:t>ул. Заречен</w:t>
            </w:r>
            <w:r w:rsidR="00AF191B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5F4A47">
              <w:rPr>
                <w:rFonts w:eastAsiaTheme="minorHAnsi"/>
                <w:sz w:val="24"/>
                <w:szCs w:val="24"/>
                <w:lang w:eastAsia="en-US"/>
              </w:rPr>
              <w:t>кая, 51</w:t>
            </w:r>
          </w:p>
        </w:tc>
        <w:tc>
          <w:tcPr>
            <w:tcW w:w="819" w:type="dxa"/>
            <w:shd w:val="clear" w:color="auto" w:fill="auto"/>
          </w:tcPr>
          <w:p w:rsidR="005F4A47" w:rsidRPr="005F4A47" w:rsidRDefault="005F4A47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F4A47">
              <w:rPr>
                <w:rFonts w:eastAsiaTheme="minorHAnsi"/>
                <w:sz w:val="24"/>
                <w:szCs w:val="24"/>
                <w:lang w:eastAsia="en-US"/>
              </w:rPr>
              <w:t>322,7 кв. м</w:t>
            </w:r>
          </w:p>
        </w:tc>
        <w:tc>
          <w:tcPr>
            <w:tcW w:w="740" w:type="dxa"/>
            <w:shd w:val="clear" w:color="auto" w:fill="auto"/>
          </w:tcPr>
          <w:p w:rsidR="005F4A47" w:rsidRPr="005F4A47" w:rsidRDefault="005F4A47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F4A47">
              <w:rPr>
                <w:rFonts w:eastAsiaTheme="minorHAnsi"/>
                <w:sz w:val="24"/>
                <w:szCs w:val="24"/>
                <w:lang w:eastAsia="en-US"/>
              </w:rPr>
              <w:t>1995</w:t>
            </w:r>
          </w:p>
        </w:tc>
        <w:tc>
          <w:tcPr>
            <w:tcW w:w="850" w:type="dxa"/>
            <w:shd w:val="clear" w:color="auto" w:fill="auto"/>
          </w:tcPr>
          <w:p w:rsidR="005F4A47" w:rsidRPr="005F4A47" w:rsidRDefault="005F4A47" w:rsidP="005F4A47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A47">
              <w:rPr>
                <w:rFonts w:eastAsiaTheme="minorHAnsi"/>
                <w:sz w:val="22"/>
                <w:szCs w:val="22"/>
                <w:lang w:eastAsia="en-US"/>
              </w:rPr>
              <w:t>2020,281</w:t>
            </w:r>
          </w:p>
        </w:tc>
        <w:tc>
          <w:tcPr>
            <w:tcW w:w="709" w:type="dxa"/>
            <w:shd w:val="clear" w:color="auto" w:fill="auto"/>
          </w:tcPr>
          <w:p w:rsidR="005F4A47" w:rsidRPr="005F4A47" w:rsidRDefault="005F4A47" w:rsidP="005F4A47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F4A47">
              <w:rPr>
                <w:rFonts w:eastAsiaTheme="minorHAnsi"/>
                <w:sz w:val="22"/>
                <w:szCs w:val="22"/>
                <w:lang w:eastAsia="en-US"/>
              </w:rPr>
              <w:t>647,759</w:t>
            </w:r>
          </w:p>
        </w:tc>
        <w:tc>
          <w:tcPr>
            <w:tcW w:w="1276" w:type="dxa"/>
            <w:shd w:val="clear" w:color="auto" w:fill="auto"/>
          </w:tcPr>
          <w:p w:rsidR="005F4A47" w:rsidRPr="005F4A47" w:rsidRDefault="005F4A47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5F4A47" w:rsidRPr="005F4A47" w:rsidRDefault="005F4A47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страция Иванов-ского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5F4A47" w:rsidRPr="005F4A47" w:rsidRDefault="005F4A47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с. Ивановка, ул. Совет-ская, 1</w:t>
            </w:r>
          </w:p>
        </w:tc>
      </w:tr>
    </w:tbl>
    <w:p w:rsidR="001F2C83" w:rsidRDefault="001F2C83" w:rsidP="00AF191B">
      <w:pPr>
        <w:ind w:firstLine="709"/>
        <w:rPr>
          <w:szCs w:val="28"/>
        </w:rPr>
      </w:pPr>
    </w:p>
    <w:p w:rsidR="001F2C83" w:rsidRDefault="001F2C83" w:rsidP="00AF191B">
      <w:pPr>
        <w:ind w:firstLine="709"/>
        <w:rPr>
          <w:szCs w:val="28"/>
        </w:rPr>
      </w:pPr>
    </w:p>
    <w:p w:rsidR="001F2C83" w:rsidRDefault="001F2C83" w:rsidP="00AF191B">
      <w:pPr>
        <w:ind w:firstLine="709"/>
        <w:rPr>
          <w:szCs w:val="28"/>
        </w:rPr>
      </w:pPr>
    </w:p>
    <w:p w:rsidR="00AF191B" w:rsidRDefault="00AF191B" w:rsidP="00AF191B">
      <w:pPr>
        <w:ind w:firstLine="709"/>
        <w:rPr>
          <w:szCs w:val="28"/>
        </w:rPr>
      </w:pPr>
      <w:r w:rsidRPr="00AF191B">
        <w:rPr>
          <w:szCs w:val="28"/>
        </w:rPr>
        <w:lastRenderedPageBreak/>
        <w:t>пункт 52 изложить в следующей редакции:</w:t>
      </w:r>
    </w:p>
    <w:tbl>
      <w:tblPr>
        <w:tblStyle w:val="2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F191B" w:rsidRPr="00AF191B" w:rsidTr="00AF191B"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1418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Водопровод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ная сеть</w:t>
            </w:r>
          </w:p>
        </w:tc>
        <w:tc>
          <w:tcPr>
            <w:tcW w:w="155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с. Горбатка</w:t>
            </w:r>
          </w:p>
        </w:tc>
        <w:tc>
          <w:tcPr>
            <w:tcW w:w="819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2909,6 м</w:t>
            </w:r>
          </w:p>
        </w:tc>
        <w:tc>
          <w:tcPr>
            <w:tcW w:w="740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516,844</w:t>
            </w:r>
          </w:p>
        </w:tc>
        <w:tc>
          <w:tcPr>
            <w:tcW w:w="709" w:type="dxa"/>
          </w:tcPr>
          <w:p w:rsidR="00123B98" w:rsidRDefault="00123B98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</w:tbl>
    <w:p w:rsidR="00AF191B" w:rsidRPr="00AF191B" w:rsidRDefault="00AF191B" w:rsidP="00AF191B">
      <w:pPr>
        <w:ind w:firstLine="709"/>
        <w:rPr>
          <w:szCs w:val="28"/>
        </w:rPr>
      </w:pPr>
      <w:r w:rsidRPr="00AF191B">
        <w:rPr>
          <w:szCs w:val="28"/>
        </w:rPr>
        <w:t>пункт 62 изложить в следующей редакции:</w:t>
      </w:r>
    </w:p>
    <w:tbl>
      <w:tblPr>
        <w:tblStyle w:val="2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F191B" w:rsidRPr="00AF191B" w:rsidTr="00AF191B"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1418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Сети водопровод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ные 16/19</w:t>
            </w:r>
          </w:p>
        </w:tc>
        <w:tc>
          <w:tcPr>
            <w:tcW w:w="155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с. Ивановка, </w:t>
            </w: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ная, 9</w:t>
            </w:r>
          </w:p>
        </w:tc>
        <w:tc>
          <w:tcPr>
            <w:tcW w:w="819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2C83" w:rsidRDefault="001F2C83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2538,0 м</w:t>
            </w:r>
          </w:p>
        </w:tc>
        <w:tc>
          <w:tcPr>
            <w:tcW w:w="740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2C83" w:rsidRDefault="001F2C83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1958-1984</w:t>
            </w:r>
          </w:p>
        </w:tc>
        <w:tc>
          <w:tcPr>
            <w:tcW w:w="850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2C83" w:rsidRDefault="001F2C83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88,241</w:t>
            </w:r>
          </w:p>
        </w:tc>
        <w:tc>
          <w:tcPr>
            <w:tcW w:w="709" w:type="dxa"/>
          </w:tcPr>
          <w:p w:rsidR="00123B98" w:rsidRDefault="00123B98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B98" w:rsidRDefault="00123B98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</w:tbl>
    <w:p w:rsidR="00AF191B" w:rsidRPr="00AF191B" w:rsidRDefault="00AF191B" w:rsidP="00AF191B">
      <w:pPr>
        <w:ind w:firstLine="709"/>
        <w:rPr>
          <w:szCs w:val="28"/>
        </w:rPr>
      </w:pPr>
      <w:r w:rsidRPr="00AF191B">
        <w:rPr>
          <w:szCs w:val="28"/>
        </w:rPr>
        <w:t>дополнить</w:t>
      </w:r>
      <w:r w:rsidRPr="00AF191B">
        <w:rPr>
          <w:b/>
          <w:color w:val="FF0000"/>
          <w:szCs w:val="28"/>
        </w:rPr>
        <w:t xml:space="preserve"> </w:t>
      </w:r>
      <w:r w:rsidRPr="00AF191B">
        <w:rPr>
          <w:szCs w:val="28"/>
        </w:rPr>
        <w:t>пунктами 95-100</w:t>
      </w:r>
      <w:r w:rsidR="00CA4DCE">
        <w:rPr>
          <w:szCs w:val="28"/>
        </w:rPr>
        <w:t xml:space="preserve"> следующего содержания</w:t>
      </w:r>
      <w:r w:rsidRPr="00AF191B">
        <w:rPr>
          <w:szCs w:val="28"/>
        </w:rPr>
        <w:t>:</w:t>
      </w:r>
    </w:p>
    <w:tbl>
      <w:tblPr>
        <w:tblStyle w:val="2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F191B" w:rsidRPr="00AF191B" w:rsidTr="00AF191B"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Трубчатый колодец </w:t>
            </w:r>
          </w:p>
        </w:tc>
        <w:tc>
          <w:tcPr>
            <w:tcW w:w="1701" w:type="dxa"/>
          </w:tcPr>
          <w:p w:rsidR="00AF191B" w:rsidRPr="00AF191B" w:rsidRDefault="00AF191B" w:rsidP="001F2C83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с. Николаевка, ул. Ленинская, 84</w:t>
            </w:r>
            <w:r w:rsidR="001F2C83">
              <w:rPr>
                <w:rFonts w:ascii="Times New Roman" w:hAnsi="Times New Roman"/>
                <w:sz w:val="24"/>
                <w:szCs w:val="24"/>
              </w:rPr>
              <w:t>-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19" w:type="dxa"/>
          </w:tcPr>
          <w:p w:rsidR="001F2C83" w:rsidRDefault="001F2C83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1F2C83" w:rsidRDefault="001F2C83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</w:tcPr>
          <w:p w:rsidR="001F2C83" w:rsidRDefault="001F2C83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1F2C83" w:rsidRDefault="001F2C83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с. Горбатка, </w:t>
            </w:r>
          </w:p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ул. Степная, 2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с. Горбатка, </w:t>
            </w:r>
          </w:p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ул. Заречная, 5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с. Николаевка, ул. Первомай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ская, 44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с. Николаевка, 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Комсомоль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F191B">
              <w:rPr>
                <w:rFonts w:ascii="Times New Roman" w:hAnsi="Times New Roman"/>
                <w:sz w:val="24"/>
                <w:szCs w:val="24"/>
              </w:rPr>
              <w:t>ская, 25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2C83" w:rsidRPr="00AF191B" w:rsidRDefault="00AF191B" w:rsidP="001F2C8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</w:tbl>
    <w:p w:rsidR="001F2C83" w:rsidRDefault="001F2C83">
      <w:r>
        <w:br w:type="page"/>
      </w:r>
    </w:p>
    <w:tbl>
      <w:tblPr>
        <w:tblStyle w:val="2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1F2C83" w:rsidRPr="00AF191B" w:rsidTr="00AF191B">
        <w:trPr>
          <w:trHeight w:val="160"/>
        </w:trPr>
        <w:tc>
          <w:tcPr>
            <w:tcW w:w="709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1" w:type="dxa"/>
          </w:tcPr>
          <w:p w:rsidR="001F2C83" w:rsidRPr="001F2C83" w:rsidRDefault="001F2C83" w:rsidP="001F2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C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Колодец 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 xml:space="preserve">с. Тарасовка, </w:t>
            </w:r>
          </w:p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ул. Ленинская, 23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19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Иванов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Ивановка, ул. Совет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1</w:t>
            </w:r>
          </w:p>
        </w:tc>
      </w:tr>
    </w:tbl>
    <w:p w:rsidR="000A0BAC" w:rsidRDefault="00A12BA3" w:rsidP="00A12BA3">
      <w:pPr>
        <w:ind w:firstLine="709"/>
        <w:jc w:val="both"/>
        <w:outlineLvl w:val="0"/>
        <w:rPr>
          <w:szCs w:val="28"/>
        </w:rPr>
      </w:pPr>
      <w:r w:rsidRPr="00AF191B">
        <w:rPr>
          <w:szCs w:val="28"/>
        </w:rPr>
        <w:t>б)</w:t>
      </w:r>
      <w:r w:rsidR="00362A44">
        <w:rPr>
          <w:szCs w:val="28"/>
        </w:rPr>
        <w:t xml:space="preserve">в </w:t>
      </w:r>
      <w:r w:rsidRPr="00AF191B">
        <w:rPr>
          <w:szCs w:val="28"/>
        </w:rPr>
        <w:t>раздел</w:t>
      </w:r>
      <w:r w:rsidR="00362A44">
        <w:rPr>
          <w:szCs w:val="28"/>
        </w:rPr>
        <w:t>е</w:t>
      </w:r>
      <w:r w:rsidRPr="00AF191B">
        <w:rPr>
          <w:szCs w:val="28"/>
        </w:rPr>
        <w:t xml:space="preserve"> "</w:t>
      </w:r>
      <w:r w:rsidR="00AF191B" w:rsidRPr="00AF191B">
        <w:rPr>
          <w:bCs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AF191B">
        <w:rPr>
          <w:szCs w:val="28"/>
        </w:rPr>
        <w:t>"</w:t>
      </w:r>
      <w:r w:rsidR="000A0BAC">
        <w:rPr>
          <w:szCs w:val="28"/>
        </w:rPr>
        <w:t>:</w:t>
      </w:r>
    </w:p>
    <w:p w:rsidR="00A12BA3" w:rsidRDefault="000A0BAC" w:rsidP="00A12BA3">
      <w:pPr>
        <w:ind w:firstLine="709"/>
        <w:jc w:val="both"/>
        <w:outlineLvl w:val="0"/>
        <w:rPr>
          <w:szCs w:val="28"/>
        </w:rPr>
      </w:pPr>
      <w:r w:rsidRPr="00AF191B">
        <w:rPr>
          <w:szCs w:val="28"/>
        </w:rPr>
        <w:t xml:space="preserve">пункт 73 </w:t>
      </w:r>
      <w:r w:rsidR="00A12BA3" w:rsidRPr="00AF191B">
        <w:rPr>
          <w:szCs w:val="28"/>
        </w:rPr>
        <w:t>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6D4679" w:rsidRPr="005570A8" w:rsidTr="006D4679">
        <w:tc>
          <w:tcPr>
            <w:tcW w:w="709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D4679" w:rsidRPr="006D4679" w:rsidRDefault="006D4679" w:rsidP="006D4679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6D4679" w:rsidRPr="005570A8" w:rsidTr="006D4679">
        <w:trPr>
          <w:trHeight w:val="160"/>
        </w:trPr>
        <w:tc>
          <w:tcPr>
            <w:tcW w:w="709" w:type="dxa"/>
            <w:shd w:val="clear" w:color="auto" w:fill="auto"/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73.</w:t>
            </w:r>
          </w:p>
        </w:tc>
        <w:tc>
          <w:tcPr>
            <w:tcW w:w="1276" w:type="dxa"/>
            <w:shd w:val="clear" w:color="auto" w:fill="auto"/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Дорога асфальто-вая</w:t>
            </w:r>
          </w:p>
        </w:tc>
        <w:tc>
          <w:tcPr>
            <w:tcW w:w="1701" w:type="dxa"/>
            <w:shd w:val="clear" w:color="auto" w:fill="auto"/>
          </w:tcPr>
          <w:p w:rsidR="006D4679" w:rsidRPr="006D4679" w:rsidRDefault="006D4679" w:rsidP="006D4679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6D4679" w:rsidRPr="006D4679" w:rsidRDefault="006D4679" w:rsidP="006D4679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ул. Березовая</w:t>
            </w:r>
          </w:p>
        </w:tc>
        <w:tc>
          <w:tcPr>
            <w:tcW w:w="850" w:type="dxa"/>
            <w:shd w:val="clear" w:color="auto" w:fill="auto"/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709" w:type="dxa"/>
            <w:shd w:val="clear" w:color="auto" w:fill="auto"/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2,991</w:t>
            </w:r>
          </w:p>
        </w:tc>
        <w:tc>
          <w:tcPr>
            <w:tcW w:w="708" w:type="dxa"/>
            <w:shd w:val="clear" w:color="auto" w:fill="auto"/>
          </w:tcPr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2,415</w:t>
            </w:r>
          </w:p>
        </w:tc>
        <w:tc>
          <w:tcPr>
            <w:tcW w:w="1276" w:type="dxa"/>
            <w:shd w:val="clear" w:color="auto" w:fill="auto"/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Админи-страция Иванов-ского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6D4679" w:rsidRPr="006D4679" w:rsidRDefault="006D4679" w:rsidP="006D4679">
      <w:pPr>
        <w:ind w:firstLine="709"/>
        <w:rPr>
          <w:szCs w:val="28"/>
        </w:rPr>
      </w:pPr>
      <w:r w:rsidRPr="006D4679">
        <w:rPr>
          <w:szCs w:val="28"/>
        </w:rPr>
        <w:t>пункты 75</w:t>
      </w:r>
      <w:r w:rsidR="00CA4DCE">
        <w:rPr>
          <w:szCs w:val="28"/>
        </w:rPr>
        <w:t xml:space="preserve"> и</w:t>
      </w:r>
      <w:r w:rsidRPr="006D4679">
        <w:rPr>
          <w:szCs w:val="28"/>
        </w:rPr>
        <w:t xml:space="preserve"> 76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6D4679" w:rsidRPr="006D4679" w:rsidTr="006D4679">
        <w:trPr>
          <w:trHeight w:val="148"/>
          <w:tblHeader/>
        </w:trPr>
        <w:tc>
          <w:tcPr>
            <w:tcW w:w="709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6D4679" w:rsidRPr="006D4679" w:rsidTr="006D467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75.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Дорога асфальто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D4679">
              <w:rPr>
                <w:rFonts w:eastAsia="Calibri"/>
                <w:sz w:val="24"/>
                <w:szCs w:val="24"/>
                <w:lang w:eastAsia="en-US"/>
              </w:rPr>
              <w:t>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6D4679" w:rsidRPr="006D4679" w:rsidRDefault="006D4679" w:rsidP="006D4679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ул.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6D4679">
              <w:rPr>
                <w:rFonts w:eastAsia="Calibri"/>
                <w:sz w:val="24"/>
                <w:szCs w:val="24"/>
                <w:lang w:eastAsia="en-US"/>
              </w:rPr>
              <w:t>Молодежная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1,05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7,852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6,295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страция Иванов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ская, 1</w:t>
            </w:r>
          </w:p>
        </w:tc>
      </w:tr>
      <w:tr w:rsidR="006D4679" w:rsidRPr="006D4679" w:rsidTr="006D467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76.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Дорога асфальто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D4679">
              <w:rPr>
                <w:rFonts w:eastAsia="Calibri"/>
                <w:sz w:val="24"/>
                <w:szCs w:val="24"/>
                <w:lang w:eastAsia="en-US"/>
              </w:rPr>
              <w:t>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 xml:space="preserve">с. Горбатка, </w:t>
            </w:r>
          </w:p>
          <w:p w:rsidR="006D4679" w:rsidRPr="006D4679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D4679">
              <w:rPr>
                <w:rFonts w:eastAsia="Calibri"/>
                <w:sz w:val="24"/>
                <w:szCs w:val="24"/>
                <w:lang w:eastAsia="en-US"/>
              </w:rPr>
              <w:t>ул. Вишневая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4,487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3,409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страция Иванов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ская, 1</w:t>
            </w:r>
          </w:p>
        </w:tc>
      </w:tr>
    </w:tbl>
    <w:p w:rsidR="006D4679" w:rsidRPr="006D4679" w:rsidRDefault="006D4679" w:rsidP="006D4679">
      <w:pPr>
        <w:ind w:firstLine="709"/>
        <w:rPr>
          <w:szCs w:val="28"/>
        </w:rPr>
      </w:pPr>
      <w:r w:rsidRPr="006D4679">
        <w:rPr>
          <w:szCs w:val="28"/>
        </w:rPr>
        <w:t>пункт 85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6D4679" w:rsidRPr="006D4679" w:rsidTr="006D4679">
        <w:trPr>
          <w:trHeight w:val="148"/>
          <w:tblHeader/>
        </w:trPr>
        <w:tc>
          <w:tcPr>
            <w:tcW w:w="709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6D4679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6D4679" w:rsidRPr="006D4679" w:rsidTr="006D467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Дорога асфальто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 xml:space="preserve">пос. Горное, </w:t>
            </w: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ул. Ленина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6,401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62A44" w:rsidRDefault="00362A44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D4679" w:rsidRPr="006D4679" w:rsidRDefault="006D4679" w:rsidP="006D467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D4679">
              <w:rPr>
                <w:rFonts w:eastAsiaTheme="minorHAnsi"/>
                <w:sz w:val="24"/>
                <w:szCs w:val="24"/>
                <w:lang w:eastAsia="en-US"/>
              </w:rPr>
              <w:t>5,473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страция Иванов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679" w:rsidRPr="006D4679" w:rsidRDefault="006D4679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6D4679">
              <w:rPr>
                <w:sz w:val="24"/>
                <w:szCs w:val="24"/>
              </w:rPr>
              <w:t>с. Ивановка, ул. Совет</w:t>
            </w:r>
            <w:r>
              <w:rPr>
                <w:sz w:val="24"/>
                <w:szCs w:val="24"/>
              </w:rPr>
              <w:t>-</w:t>
            </w:r>
            <w:r w:rsidRPr="006D4679">
              <w:rPr>
                <w:sz w:val="24"/>
                <w:szCs w:val="24"/>
              </w:rPr>
              <w:t>ская, 1</w:t>
            </w:r>
          </w:p>
        </w:tc>
      </w:tr>
    </w:tbl>
    <w:p w:rsidR="000A0BAC" w:rsidRPr="000A0BAC" w:rsidRDefault="006D4679" w:rsidP="00FC1C7A">
      <w:pPr>
        <w:ind w:right="-1" w:firstLine="709"/>
        <w:jc w:val="both"/>
        <w:outlineLvl w:val="0"/>
        <w:rPr>
          <w:szCs w:val="28"/>
        </w:rPr>
      </w:pPr>
      <w:r w:rsidRPr="000A0BAC">
        <w:rPr>
          <w:szCs w:val="28"/>
        </w:rPr>
        <w:t>3)в раздел</w:t>
      </w:r>
      <w:r w:rsidR="00362A44">
        <w:rPr>
          <w:szCs w:val="28"/>
        </w:rPr>
        <w:t>е</w:t>
      </w:r>
      <w:r w:rsidRPr="000A0BAC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 w:rsidR="00362A44" w:rsidRPr="00362A44">
        <w:rPr>
          <w:szCs w:val="28"/>
        </w:rPr>
        <w:t xml:space="preserve"> </w:t>
      </w:r>
      <w:r w:rsidR="00362A44" w:rsidRPr="000A0BAC">
        <w:rPr>
          <w:szCs w:val="28"/>
        </w:rPr>
        <w:t>приложени</w:t>
      </w:r>
      <w:r w:rsidR="00362A44">
        <w:rPr>
          <w:szCs w:val="28"/>
        </w:rPr>
        <w:t>я</w:t>
      </w:r>
      <w:r w:rsidR="00362A44" w:rsidRPr="000A0BAC">
        <w:rPr>
          <w:szCs w:val="28"/>
        </w:rPr>
        <w:t xml:space="preserve"> 3:</w:t>
      </w:r>
    </w:p>
    <w:p w:rsidR="000A0BAC" w:rsidRPr="000A0BAC" w:rsidRDefault="00362A44" w:rsidP="000A0BAC">
      <w:pPr>
        <w:ind w:firstLine="709"/>
        <w:rPr>
          <w:szCs w:val="28"/>
        </w:rPr>
      </w:pPr>
      <w:r>
        <w:rPr>
          <w:szCs w:val="28"/>
        </w:rPr>
        <w:t>а)</w:t>
      </w:r>
      <w:r w:rsidR="000A0BAC" w:rsidRPr="000A0BAC">
        <w:rPr>
          <w:szCs w:val="28"/>
        </w:rPr>
        <w:t>пункт 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6D4679" w:rsidRPr="005570A8" w:rsidTr="000A0BAC">
        <w:tc>
          <w:tcPr>
            <w:tcW w:w="709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6D4679" w:rsidRPr="000A0BAC" w:rsidRDefault="006D4679" w:rsidP="000A0BAC">
            <w:pPr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BAC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6D4679" w:rsidRPr="000A0BAC" w:rsidRDefault="006D4679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0A0BAC" w:rsidRPr="005570A8" w:rsidTr="000A0BAC">
        <w:trPr>
          <w:trHeight w:val="160"/>
        </w:trPr>
        <w:tc>
          <w:tcPr>
            <w:tcW w:w="709" w:type="dxa"/>
            <w:shd w:val="clear" w:color="auto" w:fill="auto"/>
          </w:tcPr>
          <w:p w:rsidR="000A0BAC" w:rsidRPr="000A0BAC" w:rsidRDefault="000A0BAC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276" w:type="dxa"/>
            <w:shd w:val="clear" w:color="auto" w:fill="auto"/>
          </w:tcPr>
          <w:p w:rsidR="000A0BAC" w:rsidRPr="000A0BAC" w:rsidRDefault="000A0BAC" w:rsidP="000F32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0BAC">
              <w:rPr>
                <w:rFonts w:eastAsiaTheme="minorHAnsi"/>
                <w:sz w:val="24"/>
                <w:szCs w:val="24"/>
                <w:lang w:eastAsia="en-US"/>
              </w:rPr>
              <w:t>Тепловая сеть</w:t>
            </w:r>
          </w:p>
        </w:tc>
        <w:tc>
          <w:tcPr>
            <w:tcW w:w="1701" w:type="dxa"/>
            <w:shd w:val="clear" w:color="auto" w:fill="auto"/>
          </w:tcPr>
          <w:p w:rsidR="000A0BAC" w:rsidRPr="000A0BAC" w:rsidRDefault="000A0BAC" w:rsidP="000F32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0BAC">
              <w:rPr>
                <w:rFonts w:eastAsiaTheme="minorHAnsi"/>
                <w:sz w:val="24"/>
                <w:szCs w:val="24"/>
                <w:lang w:eastAsia="en-US"/>
              </w:rPr>
              <w:t>с. Кремово, гарнизон</w:t>
            </w:r>
          </w:p>
        </w:tc>
        <w:tc>
          <w:tcPr>
            <w:tcW w:w="850" w:type="dxa"/>
            <w:shd w:val="clear" w:color="auto" w:fill="auto"/>
          </w:tcPr>
          <w:p w:rsidR="00362A44" w:rsidRDefault="00362A44" w:rsidP="000F32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A0BAC" w:rsidRPr="000A0BAC" w:rsidRDefault="000A0BAC" w:rsidP="00CA4DC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0BAC">
              <w:rPr>
                <w:rFonts w:eastAsiaTheme="minorHAnsi"/>
                <w:sz w:val="24"/>
                <w:szCs w:val="24"/>
                <w:lang w:eastAsia="en-US"/>
              </w:rPr>
              <w:t>538</w:t>
            </w:r>
            <w:r w:rsidR="00CA4DCE">
              <w:rPr>
                <w:rFonts w:eastAsiaTheme="minorHAnsi"/>
                <w:sz w:val="24"/>
                <w:szCs w:val="24"/>
                <w:lang w:eastAsia="en-US"/>
              </w:rPr>
              <w:t>,0</w:t>
            </w:r>
            <w:r w:rsidRPr="000A0BAC">
              <w:rPr>
                <w:rFonts w:eastAsiaTheme="minorHAnsi"/>
                <w:sz w:val="24"/>
                <w:szCs w:val="24"/>
                <w:lang w:eastAsia="en-US"/>
              </w:rPr>
              <w:t xml:space="preserve"> м</w:t>
            </w:r>
          </w:p>
        </w:tc>
        <w:tc>
          <w:tcPr>
            <w:tcW w:w="709" w:type="dxa"/>
            <w:shd w:val="clear" w:color="auto" w:fill="auto"/>
          </w:tcPr>
          <w:p w:rsidR="00362A44" w:rsidRDefault="00362A44" w:rsidP="000F32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A0BAC" w:rsidRPr="000A0BAC" w:rsidRDefault="000A0BAC" w:rsidP="000F32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0BAC">
              <w:rPr>
                <w:rFonts w:eastAsiaTheme="minorHAnsi"/>
                <w:sz w:val="24"/>
                <w:szCs w:val="24"/>
                <w:lang w:eastAsia="en-US"/>
              </w:rPr>
              <w:t>1988 - 2008</w:t>
            </w:r>
          </w:p>
        </w:tc>
        <w:tc>
          <w:tcPr>
            <w:tcW w:w="851" w:type="dxa"/>
            <w:shd w:val="clear" w:color="auto" w:fill="auto"/>
          </w:tcPr>
          <w:p w:rsidR="00362A44" w:rsidRDefault="00362A44" w:rsidP="000A0BA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A0BAC" w:rsidRPr="000A0BAC" w:rsidRDefault="000A0BAC" w:rsidP="000A0BA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0BAC">
              <w:rPr>
                <w:rFonts w:eastAsiaTheme="minorHAnsi"/>
                <w:sz w:val="24"/>
                <w:szCs w:val="24"/>
                <w:lang w:eastAsia="en-US"/>
              </w:rPr>
              <w:t>363,858</w:t>
            </w:r>
          </w:p>
        </w:tc>
        <w:tc>
          <w:tcPr>
            <w:tcW w:w="708" w:type="dxa"/>
            <w:shd w:val="clear" w:color="auto" w:fill="auto"/>
          </w:tcPr>
          <w:p w:rsidR="00362A44" w:rsidRDefault="00362A44" w:rsidP="000A0BA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62A44" w:rsidRPr="00362A44" w:rsidRDefault="00362A44" w:rsidP="000A0BA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"/>
                <w:szCs w:val="2"/>
                <w:lang w:eastAsia="en-US"/>
              </w:rPr>
            </w:pPr>
          </w:p>
          <w:p w:rsidR="000A0BAC" w:rsidRPr="000A0BAC" w:rsidRDefault="000A0BAC" w:rsidP="000A0BA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A0BAC">
              <w:rPr>
                <w:rFonts w:eastAsiaTheme="minorHAnsi"/>
                <w:sz w:val="22"/>
                <w:szCs w:val="22"/>
                <w:lang w:eastAsia="en-US"/>
              </w:rPr>
              <w:t>317,614</w:t>
            </w:r>
          </w:p>
        </w:tc>
        <w:tc>
          <w:tcPr>
            <w:tcW w:w="1276" w:type="dxa"/>
            <w:shd w:val="clear" w:color="auto" w:fill="auto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Админи-</w:t>
            </w:r>
          </w:p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страция Кремов</w:t>
            </w:r>
            <w:r w:rsidR="003F545D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A0BAC">
              <w:rPr>
                <w:rFonts w:eastAsia="Calibri"/>
                <w:sz w:val="24"/>
                <w:szCs w:val="24"/>
                <w:lang w:eastAsia="en-US"/>
              </w:rPr>
              <w:t>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A0BAC" w:rsidRPr="000A0BAC" w:rsidRDefault="000A0BAC" w:rsidP="006D467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0BAC">
              <w:rPr>
                <w:rFonts w:eastAsia="Calibri"/>
                <w:sz w:val="24"/>
                <w:szCs w:val="24"/>
                <w:lang w:eastAsia="en-US"/>
              </w:rPr>
              <w:t>с. Кремово, ул. Колхоз-ная, 25-а</w:t>
            </w:r>
          </w:p>
        </w:tc>
      </w:tr>
    </w:tbl>
    <w:p w:rsidR="00362A44" w:rsidRDefault="00362A44" w:rsidP="000A0BAC">
      <w:pPr>
        <w:ind w:firstLine="709"/>
        <w:rPr>
          <w:szCs w:val="28"/>
        </w:rPr>
      </w:pPr>
    </w:p>
    <w:p w:rsidR="000A0BAC" w:rsidRPr="000A0BAC" w:rsidRDefault="00362A44" w:rsidP="000A0BAC">
      <w:pPr>
        <w:ind w:firstLine="709"/>
        <w:rPr>
          <w:szCs w:val="28"/>
        </w:rPr>
      </w:pPr>
      <w:r>
        <w:rPr>
          <w:szCs w:val="28"/>
        </w:rPr>
        <w:lastRenderedPageBreak/>
        <w:t>б)</w:t>
      </w:r>
      <w:r w:rsidR="000A0BAC" w:rsidRPr="000A0BAC">
        <w:rPr>
          <w:szCs w:val="28"/>
        </w:rPr>
        <w:t>пункт 13 изложить в следующей редакции:</w:t>
      </w:r>
    </w:p>
    <w:tbl>
      <w:tblPr>
        <w:tblStyle w:val="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0A0BAC" w:rsidRPr="000A0BAC" w:rsidTr="000A0BAC"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A0BAC" w:rsidRPr="000A0BAC" w:rsidTr="000A0BAC">
        <w:trPr>
          <w:trHeight w:val="160"/>
        </w:trPr>
        <w:tc>
          <w:tcPr>
            <w:tcW w:w="709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0A0BA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Колодец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0A0BA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с. Кремово,</w:t>
            </w:r>
          </w:p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0A0BA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ул. Луговая, 5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0A0BAC" w:rsidRPr="000A0BAC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Кремов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 ул. 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</w:tbl>
    <w:p w:rsidR="000A0BAC" w:rsidRPr="000A0BAC" w:rsidRDefault="00362A44" w:rsidP="000A0BAC">
      <w:pPr>
        <w:ind w:firstLine="709"/>
        <w:rPr>
          <w:szCs w:val="28"/>
        </w:rPr>
      </w:pPr>
      <w:r>
        <w:rPr>
          <w:szCs w:val="28"/>
        </w:rPr>
        <w:t>в)</w:t>
      </w:r>
      <w:r w:rsidR="000A0BAC" w:rsidRPr="000A0BAC">
        <w:rPr>
          <w:szCs w:val="28"/>
        </w:rPr>
        <w:t>пункт 15 изложить в следующей редакции:</w:t>
      </w:r>
    </w:p>
    <w:tbl>
      <w:tblPr>
        <w:tblStyle w:val="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0A0BAC" w:rsidRPr="000A0BAC" w:rsidTr="000A0BAC"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A0BAC" w:rsidRPr="000A0BAC" w:rsidTr="000A0BAC">
        <w:trPr>
          <w:trHeight w:val="160"/>
        </w:trPr>
        <w:tc>
          <w:tcPr>
            <w:tcW w:w="709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BAC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701" w:type="dxa"/>
          </w:tcPr>
          <w:p w:rsidR="000A0BAC" w:rsidRPr="000A0BAC" w:rsidRDefault="000A0BAC" w:rsidP="003F54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BAC">
              <w:rPr>
                <w:rFonts w:ascii="Times New Roman" w:hAnsi="Times New Roman"/>
                <w:sz w:val="24"/>
                <w:szCs w:val="24"/>
              </w:rPr>
              <w:t>с. Ляличи, ул.</w:t>
            </w:r>
            <w:r w:rsidR="003F545D">
              <w:rPr>
                <w:rFonts w:ascii="Times New Roman" w:hAnsi="Times New Roman"/>
                <w:sz w:val="24"/>
                <w:szCs w:val="24"/>
              </w:rPr>
              <w:t> </w:t>
            </w:r>
            <w:r w:rsidRPr="000A0BAC">
              <w:rPr>
                <w:rFonts w:ascii="Times New Roman" w:hAnsi="Times New Roman"/>
                <w:sz w:val="24"/>
                <w:szCs w:val="24"/>
              </w:rPr>
              <w:t>Фрунзе, 25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B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BAC">
              <w:rPr>
                <w:rFonts w:ascii="Times New Roman" w:hAnsi="Times New Roman"/>
                <w:sz w:val="24"/>
                <w:szCs w:val="24"/>
              </w:rPr>
              <w:t>1949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BAC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8" w:type="dxa"/>
          </w:tcPr>
          <w:p w:rsidR="000A0BAC" w:rsidRPr="000A0BAC" w:rsidRDefault="00362A44" w:rsidP="000A0B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Кремов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0A0BAC" w:rsidRPr="000A0BAC" w:rsidRDefault="000A0BAC" w:rsidP="000A0B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 ул. 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</w:tbl>
    <w:p w:rsidR="000A0BAC" w:rsidRPr="000A0BAC" w:rsidRDefault="00362A44" w:rsidP="000A0BAC">
      <w:pPr>
        <w:ind w:firstLine="709"/>
        <w:rPr>
          <w:szCs w:val="28"/>
        </w:rPr>
      </w:pPr>
      <w:r>
        <w:rPr>
          <w:szCs w:val="28"/>
        </w:rPr>
        <w:t>г)</w:t>
      </w:r>
      <w:r w:rsidR="000A0BAC" w:rsidRPr="000A0BAC">
        <w:rPr>
          <w:szCs w:val="28"/>
        </w:rPr>
        <w:t>дополнить пунктами 35-38</w:t>
      </w:r>
      <w:r w:rsidR="00CA4DCE">
        <w:rPr>
          <w:szCs w:val="28"/>
        </w:rPr>
        <w:t xml:space="preserve"> следующего содержания</w:t>
      </w:r>
      <w:r w:rsidR="000A0BAC" w:rsidRPr="000A0BAC">
        <w:rPr>
          <w:szCs w:val="28"/>
        </w:rPr>
        <w:t>:</w:t>
      </w:r>
    </w:p>
    <w:tbl>
      <w:tblPr>
        <w:tblStyle w:val="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0A0BAC" w:rsidRPr="000A0BAC" w:rsidTr="003F545D"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0A0BAC" w:rsidRPr="000A0BAC" w:rsidTr="003F545D">
        <w:trPr>
          <w:trHeight w:val="160"/>
        </w:trPr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</w:t>
            </w:r>
          </w:p>
          <w:p w:rsidR="000A0BAC" w:rsidRPr="000A0BAC" w:rsidRDefault="000A0BAC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Первомай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ская, 8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0A0BAC" w:rsidRPr="000A0BAC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Кремов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 ул. Колхоз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25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0A0BAC" w:rsidRPr="000A0BAC" w:rsidTr="003F545D">
        <w:trPr>
          <w:trHeight w:val="160"/>
        </w:trPr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</w:t>
            </w:r>
          </w:p>
          <w:p w:rsidR="000A0BAC" w:rsidRPr="000A0BAC" w:rsidRDefault="000A0BAC" w:rsidP="003F545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Привокзаль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48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0A0BAC" w:rsidRPr="000A0BAC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Кремов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 ул. Колхоз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25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0A0BAC" w:rsidRPr="000A0BAC" w:rsidTr="003F545D">
        <w:trPr>
          <w:trHeight w:val="160"/>
        </w:trPr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1276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Ляличи,</w:t>
            </w:r>
          </w:p>
          <w:p w:rsidR="000A0BAC" w:rsidRPr="000A0BAC" w:rsidRDefault="000A0BAC" w:rsidP="003F545D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Ленинская, 9</w:t>
            </w:r>
          </w:p>
        </w:tc>
        <w:tc>
          <w:tcPr>
            <w:tcW w:w="850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1949</w:t>
            </w:r>
          </w:p>
        </w:tc>
        <w:tc>
          <w:tcPr>
            <w:tcW w:w="85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0A0BAC" w:rsidRPr="000A0BAC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Кремов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 ул. Колхоз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25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  <w:tr w:rsidR="000A0BAC" w:rsidRPr="000A0BAC" w:rsidTr="003F545D">
        <w:trPr>
          <w:trHeight w:val="160"/>
        </w:trPr>
        <w:tc>
          <w:tcPr>
            <w:tcW w:w="709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1276" w:type="dxa"/>
          </w:tcPr>
          <w:p w:rsidR="000A0BAC" w:rsidRPr="000A0BAC" w:rsidRDefault="000A0BAC" w:rsidP="003F545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Топливный склад ЖКТ</w:t>
            </w:r>
          </w:p>
        </w:tc>
        <w:tc>
          <w:tcPr>
            <w:tcW w:w="1701" w:type="dxa"/>
          </w:tcPr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Ляличи,</w:t>
            </w:r>
          </w:p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850" w:type="dxa"/>
          </w:tcPr>
          <w:p w:rsidR="00362A44" w:rsidRDefault="00362A44" w:rsidP="003F545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4DCE" w:rsidRDefault="000A0BAC" w:rsidP="003F545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="00CA4D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A0BAC" w:rsidRPr="000A0BAC" w:rsidRDefault="000A0BAC" w:rsidP="003F545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09" w:type="dxa"/>
          </w:tcPr>
          <w:p w:rsidR="00362A44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851" w:type="dxa"/>
          </w:tcPr>
          <w:p w:rsidR="00362A44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0BAC" w:rsidRPr="000A0BAC" w:rsidRDefault="000A0BAC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62A44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0BAC" w:rsidRPr="000A0BAC" w:rsidRDefault="00362A44" w:rsidP="000A0BA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 Кремов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0A0BAC" w:rsidRPr="000A0BAC" w:rsidRDefault="000A0BAC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Кремово, ул. Колхоз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A0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25</w:t>
            </w:r>
            <w:r w:rsid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</w:t>
            </w:r>
          </w:p>
        </w:tc>
      </w:tr>
    </w:tbl>
    <w:p w:rsidR="00A12BA3" w:rsidRPr="003F545D" w:rsidRDefault="003F545D" w:rsidP="00A12BA3">
      <w:pPr>
        <w:ind w:right="-1" w:firstLine="709"/>
        <w:outlineLvl w:val="0"/>
        <w:rPr>
          <w:szCs w:val="28"/>
        </w:rPr>
      </w:pPr>
      <w:r w:rsidRPr="003F545D">
        <w:rPr>
          <w:szCs w:val="28"/>
        </w:rPr>
        <w:t>4</w:t>
      </w:r>
      <w:r w:rsidR="00A12BA3" w:rsidRPr="003F545D">
        <w:rPr>
          <w:szCs w:val="28"/>
        </w:rPr>
        <w:t xml:space="preserve">)в приложении 4: </w:t>
      </w:r>
    </w:p>
    <w:p w:rsidR="003F545D" w:rsidRPr="003F545D" w:rsidRDefault="00A12BA3" w:rsidP="00A12BA3">
      <w:pPr>
        <w:ind w:firstLine="709"/>
        <w:jc w:val="both"/>
        <w:outlineLvl w:val="0"/>
        <w:rPr>
          <w:szCs w:val="28"/>
        </w:rPr>
      </w:pPr>
      <w:r w:rsidRPr="003F545D">
        <w:rPr>
          <w:szCs w:val="28"/>
        </w:rPr>
        <w:t>а)</w:t>
      </w:r>
      <w:r w:rsidR="00D72B40">
        <w:rPr>
          <w:szCs w:val="28"/>
        </w:rPr>
        <w:t xml:space="preserve">в </w:t>
      </w:r>
      <w:r w:rsidRPr="003F545D">
        <w:rPr>
          <w:szCs w:val="28"/>
        </w:rPr>
        <w:t>раздел</w:t>
      </w:r>
      <w:r w:rsidR="00D72B40">
        <w:rPr>
          <w:szCs w:val="28"/>
        </w:rPr>
        <w:t>е</w:t>
      </w:r>
      <w:r w:rsidRPr="003F545D">
        <w:rPr>
          <w:szCs w:val="28"/>
        </w:rPr>
        <w:t xml:space="preserve"> "Имущество, предназначенное для электро-, тепло-, газо- и водоснабжения населения, водоотведения, снабжения населения топливом"</w:t>
      </w:r>
      <w:r w:rsidR="003F545D" w:rsidRPr="003F545D">
        <w:rPr>
          <w:szCs w:val="28"/>
        </w:rPr>
        <w:t>:</w:t>
      </w:r>
    </w:p>
    <w:p w:rsidR="00D72B40" w:rsidRDefault="00D72B40" w:rsidP="003F545D">
      <w:pPr>
        <w:ind w:firstLine="709"/>
        <w:rPr>
          <w:szCs w:val="28"/>
        </w:rPr>
      </w:pPr>
    </w:p>
    <w:p w:rsidR="00D72B40" w:rsidRDefault="00D72B40" w:rsidP="003F545D">
      <w:pPr>
        <w:ind w:firstLine="709"/>
        <w:rPr>
          <w:szCs w:val="28"/>
        </w:rPr>
      </w:pPr>
    </w:p>
    <w:p w:rsidR="00D72B40" w:rsidRDefault="00D72B40" w:rsidP="003F545D">
      <w:pPr>
        <w:ind w:firstLine="709"/>
        <w:rPr>
          <w:szCs w:val="28"/>
        </w:rPr>
      </w:pPr>
    </w:p>
    <w:p w:rsidR="00D72B40" w:rsidRDefault="00D72B40" w:rsidP="003F545D">
      <w:pPr>
        <w:ind w:firstLine="709"/>
        <w:rPr>
          <w:szCs w:val="28"/>
        </w:rPr>
      </w:pPr>
    </w:p>
    <w:p w:rsidR="00D72B40" w:rsidRDefault="00D72B40" w:rsidP="003F545D">
      <w:pPr>
        <w:ind w:firstLine="709"/>
        <w:rPr>
          <w:szCs w:val="28"/>
        </w:rPr>
      </w:pPr>
    </w:p>
    <w:p w:rsidR="00D72B40" w:rsidRDefault="00D72B40" w:rsidP="003F545D">
      <w:pPr>
        <w:ind w:firstLine="709"/>
        <w:rPr>
          <w:szCs w:val="28"/>
        </w:rPr>
      </w:pPr>
    </w:p>
    <w:p w:rsidR="00D72B40" w:rsidRDefault="00D72B40" w:rsidP="003F545D">
      <w:pPr>
        <w:ind w:firstLine="709"/>
        <w:rPr>
          <w:szCs w:val="28"/>
        </w:rPr>
      </w:pPr>
    </w:p>
    <w:p w:rsidR="003F545D" w:rsidRP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lastRenderedPageBreak/>
        <w:t>пункт 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81594B" w:rsidRPr="005570A8" w:rsidTr="003F545D">
        <w:tc>
          <w:tcPr>
            <w:tcW w:w="709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12BA3" w:rsidRPr="003F545D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3F545D" w:rsidRPr="005570A8" w:rsidTr="003F545D">
        <w:trPr>
          <w:trHeight w:val="160"/>
        </w:trPr>
        <w:tc>
          <w:tcPr>
            <w:tcW w:w="709" w:type="dxa"/>
            <w:shd w:val="clear" w:color="auto" w:fill="auto"/>
          </w:tcPr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</w:rPr>
              <w:t>Здание централь-ной котельной 1/1</w:t>
            </w:r>
          </w:p>
        </w:tc>
        <w:tc>
          <w:tcPr>
            <w:tcW w:w="1701" w:type="dxa"/>
            <w:shd w:val="clear" w:color="auto" w:fill="auto"/>
          </w:tcPr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</w:rPr>
              <w:t>с. Михайловка, ул. Новая, 28-а</w:t>
            </w:r>
          </w:p>
        </w:tc>
        <w:tc>
          <w:tcPr>
            <w:tcW w:w="850" w:type="dxa"/>
            <w:shd w:val="clear" w:color="auto" w:fill="auto"/>
          </w:tcPr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545D">
              <w:rPr>
                <w:rFonts w:eastAsia="Calibri"/>
                <w:sz w:val="24"/>
                <w:szCs w:val="24"/>
              </w:rPr>
              <w:t>506,7 кв. м</w:t>
            </w:r>
          </w:p>
        </w:tc>
        <w:tc>
          <w:tcPr>
            <w:tcW w:w="709" w:type="dxa"/>
            <w:shd w:val="clear" w:color="auto" w:fill="auto"/>
          </w:tcPr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D72B40" w:rsidRDefault="00D72B40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545D">
              <w:rPr>
                <w:rFonts w:eastAsia="Calibri"/>
                <w:sz w:val="24"/>
                <w:szCs w:val="24"/>
              </w:rPr>
              <w:t>1965</w:t>
            </w:r>
          </w:p>
        </w:tc>
        <w:tc>
          <w:tcPr>
            <w:tcW w:w="851" w:type="dxa"/>
            <w:shd w:val="clear" w:color="auto" w:fill="auto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P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10"/>
                <w:szCs w:val="10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F545D">
              <w:rPr>
                <w:rFonts w:eastAsia="Calibri"/>
                <w:sz w:val="22"/>
                <w:szCs w:val="22"/>
              </w:rPr>
              <w:t>1254,477</w:t>
            </w:r>
          </w:p>
        </w:tc>
        <w:tc>
          <w:tcPr>
            <w:tcW w:w="708" w:type="dxa"/>
            <w:shd w:val="clear" w:color="auto" w:fill="auto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2"/>
                <w:szCs w:val="22"/>
              </w:rPr>
            </w:pPr>
          </w:p>
          <w:p w:rsidR="00D72B40" w:rsidRPr="00D72B40" w:rsidRDefault="00D72B40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10"/>
                <w:szCs w:val="10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F545D">
              <w:rPr>
                <w:rFonts w:eastAsia="Calibri"/>
                <w:sz w:val="22"/>
                <w:szCs w:val="22"/>
              </w:rPr>
              <w:t>418,155</w:t>
            </w:r>
          </w:p>
        </w:tc>
        <w:tc>
          <w:tcPr>
            <w:tcW w:w="1276" w:type="dxa"/>
            <w:shd w:val="clear" w:color="auto" w:fill="auto"/>
          </w:tcPr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3F545D" w:rsidRPr="003F545D" w:rsidRDefault="003F545D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F545D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</w:tbl>
    <w:p w:rsid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t>пункт 22 изложить в следующей редакции: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9632FF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9632FF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Тепловая сеть котельной 1/7 надземная</w:t>
            </w:r>
          </w:p>
        </w:tc>
        <w:tc>
          <w:tcPr>
            <w:tcW w:w="1701" w:type="dxa"/>
          </w:tcPr>
          <w:p w:rsidR="003F545D" w:rsidRPr="003F545D" w:rsidRDefault="003F545D" w:rsidP="009632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Васильевка, ул. Гарнизон</w:t>
            </w:r>
            <w:r w:rsidR="009632FF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ная, 29</w:t>
            </w:r>
          </w:p>
        </w:tc>
        <w:tc>
          <w:tcPr>
            <w:tcW w:w="850" w:type="dxa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CA4DC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310</w:t>
            </w:r>
            <w:r w:rsidR="00CA4DCE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709" w:type="dxa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1956</w:t>
            </w:r>
          </w:p>
        </w:tc>
        <w:tc>
          <w:tcPr>
            <w:tcW w:w="851" w:type="dxa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797,5</w:t>
            </w:r>
          </w:p>
        </w:tc>
        <w:tc>
          <w:tcPr>
            <w:tcW w:w="708" w:type="dxa"/>
          </w:tcPr>
          <w:p w:rsidR="00D72B40" w:rsidRDefault="00D72B40" w:rsidP="009632F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D72B40" w:rsidRDefault="00D72B40" w:rsidP="009632F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D72B40" w:rsidRDefault="00D72B40" w:rsidP="009632F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D72B40" w:rsidRDefault="00D72B40" w:rsidP="009632F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D72B40" w:rsidRPr="00D72B40" w:rsidRDefault="00D72B40" w:rsidP="009632F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9"/>
                <w:szCs w:val="9"/>
                <w:lang w:eastAsia="ru-RU"/>
              </w:rPr>
            </w:pPr>
          </w:p>
          <w:p w:rsidR="003F545D" w:rsidRPr="003F545D" w:rsidRDefault="003F545D" w:rsidP="009632F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3F545D">
              <w:rPr>
                <w:rFonts w:ascii="Times New Roman" w:hAnsi="Times New Roman"/>
                <w:sz w:val="22"/>
                <w:lang w:eastAsia="ru-RU"/>
              </w:rPr>
              <w:t>229,362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9632F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963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F545D" w:rsidRP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t>пункт 27 изложить в следующей редакции: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9632FF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9632FF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Станция обезжеле</w:t>
            </w:r>
            <w:r w:rsidR="006C3C96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зивания</w:t>
            </w:r>
          </w:p>
        </w:tc>
        <w:tc>
          <w:tcPr>
            <w:tcW w:w="1701" w:type="dxa"/>
          </w:tcPr>
          <w:p w:rsidR="006C3C96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Михайловка, ул. Заречная, </w:t>
            </w: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3-а</w:t>
            </w:r>
          </w:p>
        </w:tc>
        <w:tc>
          <w:tcPr>
            <w:tcW w:w="850" w:type="dxa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437,2 кв. м</w:t>
            </w:r>
          </w:p>
        </w:tc>
        <w:tc>
          <w:tcPr>
            <w:tcW w:w="709" w:type="dxa"/>
          </w:tcPr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2B40" w:rsidRDefault="00D72B40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851" w:type="dxa"/>
          </w:tcPr>
          <w:p w:rsidR="00D72B40" w:rsidRDefault="00D72B40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D72B40" w:rsidRDefault="00D72B40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D72B40" w:rsidRPr="00D72B40" w:rsidRDefault="00D72B40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4"/>
                <w:szCs w:val="4"/>
                <w:lang w:eastAsia="ru-RU"/>
              </w:rPr>
            </w:pPr>
          </w:p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3F545D">
              <w:rPr>
                <w:rFonts w:ascii="Times New Roman" w:hAnsi="Times New Roman"/>
                <w:sz w:val="22"/>
                <w:lang w:eastAsia="ru-RU"/>
              </w:rPr>
              <w:t>4088,123</w:t>
            </w:r>
          </w:p>
        </w:tc>
        <w:tc>
          <w:tcPr>
            <w:tcW w:w="708" w:type="dxa"/>
          </w:tcPr>
          <w:p w:rsidR="00D72B40" w:rsidRDefault="00D72B40" w:rsidP="006C3C96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  <w:p w:rsidR="00D72B40" w:rsidRDefault="00D72B40" w:rsidP="006C3C96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  <w:p w:rsidR="00D72B40" w:rsidRPr="003D7B78" w:rsidRDefault="00D72B40" w:rsidP="006C3C96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227" w:right="-227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3F545D">
              <w:rPr>
                <w:rFonts w:ascii="Times New Roman" w:hAnsi="Times New Roman"/>
                <w:sz w:val="19"/>
                <w:szCs w:val="19"/>
                <w:lang w:eastAsia="ru-RU"/>
              </w:rPr>
              <w:t>1759,376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F545D" w:rsidRP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t>пункт 36 изложить в следующей редакции: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6C3C96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6C3C9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276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Водопро</w:t>
            </w:r>
            <w:r w:rsidR="000F3226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водные сети по водозабору</w:t>
            </w:r>
          </w:p>
        </w:tc>
        <w:tc>
          <w:tcPr>
            <w:tcW w:w="1701" w:type="dxa"/>
          </w:tcPr>
          <w:p w:rsidR="006C3C96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Михайловка, ул. Заречная, </w:t>
            </w: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3-а</w:t>
            </w:r>
          </w:p>
        </w:tc>
        <w:tc>
          <w:tcPr>
            <w:tcW w:w="850" w:type="dxa"/>
          </w:tcPr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857,0 м</w:t>
            </w:r>
          </w:p>
        </w:tc>
        <w:tc>
          <w:tcPr>
            <w:tcW w:w="709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851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173,348</w:t>
            </w:r>
          </w:p>
        </w:tc>
        <w:tc>
          <w:tcPr>
            <w:tcW w:w="708" w:type="dxa"/>
          </w:tcPr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3D7B78" w:rsidRPr="003D7B78" w:rsidRDefault="003D7B78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6"/>
                <w:szCs w:val="6"/>
                <w:lang w:eastAsia="ru-RU"/>
              </w:rPr>
            </w:pPr>
          </w:p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3F545D">
              <w:rPr>
                <w:rFonts w:ascii="Times New Roman" w:hAnsi="Times New Roman"/>
                <w:sz w:val="22"/>
                <w:lang w:eastAsia="ru-RU"/>
              </w:rPr>
              <w:t>110,404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F545D" w:rsidRP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t>пункт 38 изложить в следующей редакции: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6C3C96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6C3C9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1276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Водопро</w:t>
            </w:r>
            <w:r w:rsidR="000F3226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водная сеть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Васильевка, ул. Ленинская</w:t>
            </w:r>
          </w:p>
        </w:tc>
        <w:tc>
          <w:tcPr>
            <w:tcW w:w="850" w:type="dxa"/>
          </w:tcPr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2371,0 м</w:t>
            </w:r>
          </w:p>
        </w:tc>
        <w:tc>
          <w:tcPr>
            <w:tcW w:w="709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1956</w:t>
            </w:r>
          </w:p>
        </w:tc>
        <w:tc>
          <w:tcPr>
            <w:tcW w:w="851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841,20</w:t>
            </w:r>
          </w:p>
        </w:tc>
        <w:tc>
          <w:tcPr>
            <w:tcW w:w="708" w:type="dxa"/>
          </w:tcPr>
          <w:p w:rsidR="003D7B78" w:rsidRDefault="003D7B78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:rsidR="003D7B78" w:rsidRPr="003D7B78" w:rsidRDefault="003D7B78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"/>
                <w:szCs w:val="2"/>
                <w:lang w:eastAsia="ru-RU"/>
              </w:rPr>
            </w:pPr>
          </w:p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3F545D">
              <w:rPr>
                <w:rFonts w:ascii="Times New Roman" w:hAnsi="Times New Roman"/>
                <w:sz w:val="22"/>
                <w:lang w:eastAsia="ru-RU"/>
              </w:rPr>
              <w:t>294,437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6C3C9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6C3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D7B78" w:rsidRDefault="003D7B78" w:rsidP="003F545D">
      <w:pPr>
        <w:ind w:firstLine="709"/>
        <w:rPr>
          <w:szCs w:val="28"/>
        </w:rPr>
      </w:pPr>
    </w:p>
    <w:p w:rsidR="003D7B78" w:rsidRDefault="003D7B78">
      <w:pPr>
        <w:rPr>
          <w:szCs w:val="28"/>
        </w:rPr>
      </w:pPr>
      <w:r>
        <w:rPr>
          <w:szCs w:val="28"/>
        </w:rPr>
        <w:br w:type="page"/>
      </w:r>
    </w:p>
    <w:p w:rsidR="003F545D" w:rsidRP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lastRenderedPageBreak/>
        <w:t>пункт 83 изложить в следующей редакции: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6C3C96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6C3C9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1276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Водопро</w:t>
            </w:r>
            <w:r w:rsidR="000F3226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водные сети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Некруглово</w:t>
            </w:r>
          </w:p>
        </w:tc>
        <w:tc>
          <w:tcPr>
            <w:tcW w:w="850" w:type="dxa"/>
          </w:tcPr>
          <w:p w:rsidR="003D7B78" w:rsidRDefault="003D7B78" w:rsidP="000F32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3216</w:t>
            </w:r>
            <w:r w:rsidR="00CA4DCE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709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1981</w:t>
            </w:r>
          </w:p>
        </w:tc>
        <w:tc>
          <w:tcPr>
            <w:tcW w:w="851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280,71</w:t>
            </w:r>
          </w:p>
        </w:tc>
        <w:tc>
          <w:tcPr>
            <w:tcW w:w="708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60,801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F545D" w:rsidRPr="003F545D" w:rsidRDefault="003F545D" w:rsidP="00E70BD3">
      <w:pPr>
        <w:ind w:firstLine="709"/>
        <w:rPr>
          <w:szCs w:val="28"/>
        </w:rPr>
      </w:pPr>
      <w:r w:rsidRPr="003F545D">
        <w:rPr>
          <w:szCs w:val="28"/>
        </w:rPr>
        <w:t>пункт 88 изложить в следующей редакции: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0F3226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1276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Водонасос</w:t>
            </w:r>
            <w:r w:rsidR="000F3226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ная станция</w:t>
            </w:r>
          </w:p>
        </w:tc>
        <w:tc>
          <w:tcPr>
            <w:tcW w:w="1701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</w:t>
            </w:r>
            <w:r w:rsidR="000F322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Васильевка, гарнизон</w:t>
            </w:r>
          </w:p>
        </w:tc>
        <w:tc>
          <w:tcPr>
            <w:tcW w:w="850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8,6 кв. м</w:t>
            </w:r>
          </w:p>
        </w:tc>
        <w:tc>
          <w:tcPr>
            <w:tcW w:w="709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1940</w:t>
            </w:r>
          </w:p>
        </w:tc>
        <w:tc>
          <w:tcPr>
            <w:tcW w:w="851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708" w:type="dxa"/>
          </w:tcPr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F545D" w:rsidRPr="003F545D" w:rsidRDefault="003F545D" w:rsidP="003F545D">
      <w:pPr>
        <w:ind w:firstLine="709"/>
        <w:rPr>
          <w:szCs w:val="28"/>
        </w:rPr>
      </w:pPr>
      <w:r w:rsidRPr="003F545D">
        <w:rPr>
          <w:szCs w:val="28"/>
        </w:rPr>
        <w:t>дополнить пунктами 91-104</w:t>
      </w:r>
      <w:r w:rsidR="00CA4DCE">
        <w:rPr>
          <w:szCs w:val="28"/>
        </w:rPr>
        <w:t xml:space="preserve"> следующего содержания</w:t>
      </w:r>
      <w:r w:rsidRPr="003F545D">
        <w:rPr>
          <w:szCs w:val="28"/>
        </w:rPr>
        <w:t>:</w:t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F545D" w:rsidRPr="003F545D" w:rsidTr="000F3226"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3F545D" w:rsidRPr="003F545D" w:rsidRDefault="003F545D" w:rsidP="003F54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Кобиского, 12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3F545D" w:rsidRPr="003F545D" w:rsidRDefault="003F545D" w:rsidP="000F32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 w:rsidR="000F3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Пушкин</w:t>
            </w:r>
            <w:r w:rsidR="00EF2AB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ская, 24 (хутор)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квартал 4, д. 5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Уссурий</w:t>
            </w:r>
            <w:r w:rsidR="00EF2AB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ская, 46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3D7B78" w:rsidRDefault="003D7B78">
      <w:r>
        <w:br w:type="page"/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3D7B78" w:rsidRPr="003D7B78" w:rsidTr="000F3226">
        <w:trPr>
          <w:trHeight w:val="160"/>
        </w:trPr>
        <w:tc>
          <w:tcPr>
            <w:tcW w:w="709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3D7B78" w:rsidRPr="003D7B78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Гагарина, 12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Колхозная, 8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Ленинская, 18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Октябрь</w:t>
            </w:r>
            <w:r w:rsidR="00EF2AB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ская, 14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3D7B78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E70BD3" w:rsidRPr="003F545D" w:rsidRDefault="000F3226" w:rsidP="00E70BD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Советская, 10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E75963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Тихоокеан</w:t>
            </w:r>
            <w:r w:rsidR="00EF2AB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ская, 125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E75963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CA4DC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сельского </w:t>
            </w:r>
            <w:r w:rsidR="003F545D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074A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Уссурий</w:t>
            </w:r>
            <w:r w:rsidR="00EF2AB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ская, 46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E75963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074AA5" w:rsidRDefault="00074AA5">
      <w:r>
        <w:br w:type="page"/>
      </w:r>
    </w:p>
    <w:tbl>
      <w:tblPr>
        <w:tblStyle w:val="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074AA5" w:rsidRPr="00074AA5" w:rsidTr="000F3226">
        <w:trPr>
          <w:trHeight w:val="160"/>
        </w:trPr>
        <w:tc>
          <w:tcPr>
            <w:tcW w:w="709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074AA5" w:rsidRPr="00074AA5" w:rsidRDefault="00074AA5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с. Михайловка, ул. Паровозная, 18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1969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E75963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Новое, </w:t>
            </w: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ул. Центральная (район магазина)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E75963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  <w:tr w:rsidR="003F545D" w:rsidRPr="003F545D" w:rsidTr="000F3226">
        <w:trPr>
          <w:trHeight w:val="160"/>
        </w:trPr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1276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с. Песчаное, </w:t>
            </w:r>
          </w:p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850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1969</w:t>
            </w:r>
          </w:p>
        </w:tc>
        <w:tc>
          <w:tcPr>
            <w:tcW w:w="851" w:type="dxa"/>
          </w:tcPr>
          <w:p w:rsidR="003F545D" w:rsidRPr="003F545D" w:rsidRDefault="003F545D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3F545D" w:rsidRPr="003F545D" w:rsidRDefault="00E75963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пальная казна Михайлов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</w:t>
            </w:r>
            <w:r w:rsidR="003D7B78"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418" w:type="dxa"/>
          </w:tcPr>
          <w:p w:rsidR="003F545D" w:rsidRPr="003F545D" w:rsidRDefault="000F3226" w:rsidP="003F545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Михай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ловка,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Колхоз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3F54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ная, 83</w:t>
            </w:r>
          </w:p>
        </w:tc>
      </w:tr>
    </w:tbl>
    <w:p w:rsidR="00A12BA3" w:rsidRPr="00861631" w:rsidRDefault="00A12BA3" w:rsidP="00A12BA3">
      <w:pPr>
        <w:ind w:firstLine="709"/>
        <w:jc w:val="both"/>
        <w:outlineLvl w:val="0"/>
        <w:rPr>
          <w:szCs w:val="28"/>
        </w:rPr>
      </w:pPr>
      <w:r w:rsidRPr="00861631">
        <w:rPr>
          <w:szCs w:val="28"/>
        </w:rPr>
        <w:t>б)раздел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</w:t>
      </w:r>
      <w:r w:rsidR="00EF2AB2" w:rsidRPr="00861631">
        <w:rPr>
          <w:szCs w:val="28"/>
        </w:rPr>
        <w:t>а</w:t>
      </w:r>
      <w:r w:rsidRPr="00861631">
        <w:rPr>
          <w:szCs w:val="28"/>
        </w:rPr>
        <w:t>м</w:t>
      </w:r>
      <w:r w:rsidR="00EF2AB2" w:rsidRPr="00861631">
        <w:rPr>
          <w:szCs w:val="28"/>
        </w:rPr>
        <w:t>и</w:t>
      </w:r>
      <w:r w:rsidRPr="00861631">
        <w:rPr>
          <w:szCs w:val="28"/>
        </w:rPr>
        <w:t xml:space="preserve"> 8</w:t>
      </w:r>
      <w:r w:rsidR="00EF2AB2" w:rsidRPr="00861631">
        <w:rPr>
          <w:szCs w:val="28"/>
        </w:rPr>
        <w:t>5-91</w:t>
      </w:r>
      <w:r w:rsidRPr="00861631">
        <w:rPr>
          <w:szCs w:val="28"/>
        </w:rPr>
        <w:t xml:space="preserve">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81594B" w:rsidRPr="00861631" w:rsidTr="00EF2AB2">
        <w:tc>
          <w:tcPr>
            <w:tcW w:w="709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12BA3" w:rsidRPr="00861631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F2AB2" w:rsidRPr="00861631" w:rsidTr="00EF2AB2">
        <w:trPr>
          <w:trHeight w:val="160"/>
        </w:trPr>
        <w:tc>
          <w:tcPr>
            <w:tcW w:w="709" w:type="dxa"/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85.</w:t>
            </w:r>
          </w:p>
        </w:tc>
        <w:tc>
          <w:tcPr>
            <w:tcW w:w="1276" w:type="dxa"/>
            <w:shd w:val="clear" w:color="auto" w:fill="auto"/>
          </w:tcPr>
          <w:p w:rsidR="00EF2AB2" w:rsidRPr="00861631" w:rsidRDefault="00EF2AB2" w:rsidP="00A12BA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Дорога гравийная</w:t>
            </w:r>
          </w:p>
        </w:tc>
        <w:tc>
          <w:tcPr>
            <w:tcW w:w="1701" w:type="dxa"/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</w:rPr>
              <w:t>с. Михайловка, ул. Сиреневая</w:t>
            </w:r>
          </w:p>
        </w:tc>
        <w:tc>
          <w:tcPr>
            <w:tcW w:w="850" w:type="dxa"/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1</w:t>
            </w:r>
            <w:r w:rsidRPr="00861631">
              <w:rPr>
                <w:rFonts w:eastAsia="Calibri"/>
                <w:sz w:val="24"/>
                <w:szCs w:val="24"/>
              </w:rPr>
              <w:t>,</w:t>
            </w:r>
            <w:r w:rsidRPr="00861631">
              <w:rPr>
                <w:rFonts w:eastAsia="Calibri"/>
                <w:sz w:val="24"/>
                <w:szCs w:val="24"/>
                <w:lang w:val="en-US"/>
              </w:rPr>
              <w:t>12</w:t>
            </w:r>
            <w:r w:rsidRPr="008616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353,414</w:t>
            </w:r>
          </w:p>
        </w:tc>
        <w:tc>
          <w:tcPr>
            <w:tcW w:w="708" w:type="dxa"/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263C7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353,414</w:t>
            </w:r>
          </w:p>
        </w:tc>
        <w:tc>
          <w:tcPr>
            <w:tcW w:w="1276" w:type="dxa"/>
            <w:shd w:val="clear" w:color="auto" w:fill="auto"/>
          </w:tcPr>
          <w:p w:rsidR="00EF2AB2" w:rsidRPr="00861631" w:rsidRDefault="00EF2AB2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EF2AB2" w:rsidRPr="00861631" w:rsidRDefault="00EF2AB2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EF2AB2" w:rsidRPr="00861631" w:rsidRDefault="00EF2AB2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A12BA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EF2AB2" w:rsidRPr="00861631" w:rsidTr="00EF2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ул. Восточная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0,365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215,328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263C7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215,328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EF2AB2" w:rsidRPr="00861631" w:rsidTr="00EF2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грунтовая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253,515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263C7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253,515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861631" w:rsidRPr="00861631" w:rsidRDefault="00EF2AB2" w:rsidP="00074AA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</w:tbl>
    <w:p w:rsidR="00074AA5" w:rsidRDefault="00074AA5">
      <w:r>
        <w:br w:type="page"/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074AA5" w:rsidRPr="00861631" w:rsidTr="00EF2AB2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Pr="00861631" w:rsidRDefault="00074AA5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F2AB2" w:rsidRPr="00861631" w:rsidTr="00EF2AB2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Васильевка, ул. Гарнизонная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0,923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459,762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39183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459,762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EF2AB2" w:rsidRPr="00861631" w:rsidTr="00EF2AB2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89.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от пересечения с ул. Ленинская, мимо ул.</w:t>
            </w:r>
            <w:r w:rsidR="00861631" w:rsidRPr="00861631">
              <w:rPr>
                <w:rFonts w:eastAsia="Calibri"/>
                <w:sz w:val="24"/>
                <w:szCs w:val="24"/>
              </w:rPr>
              <w:t> </w:t>
            </w:r>
            <w:r w:rsidRPr="00861631">
              <w:rPr>
                <w:rFonts w:eastAsia="Calibri"/>
                <w:sz w:val="24"/>
                <w:szCs w:val="24"/>
              </w:rPr>
              <w:t>Михайлов</w:t>
            </w:r>
            <w:r w:rsidR="00861631" w:rsidRPr="00861631">
              <w:rPr>
                <w:rFonts w:eastAsia="Calibri"/>
                <w:sz w:val="24"/>
                <w:szCs w:val="24"/>
              </w:rPr>
              <w:t>-</w:t>
            </w:r>
            <w:r w:rsidRPr="00861631">
              <w:rPr>
                <w:rFonts w:eastAsia="Calibri"/>
                <w:sz w:val="24"/>
                <w:szCs w:val="24"/>
              </w:rPr>
              <w:t>ская до пересечения с ул. Речная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227,639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39183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227,639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EF2AB2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EF2AB2" w:rsidRPr="00861631" w:rsidTr="00EF2AB2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90.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Дорога гравийная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от пересечения с ул. Дубинин</w:t>
            </w:r>
            <w:r w:rsidR="00861631" w:rsidRPr="00861631">
              <w:rPr>
                <w:rFonts w:eastAsia="Calibri"/>
                <w:sz w:val="24"/>
                <w:szCs w:val="24"/>
              </w:rPr>
              <w:t>-</w:t>
            </w:r>
            <w:r w:rsidRPr="00861631">
              <w:rPr>
                <w:rFonts w:eastAsia="Calibri"/>
                <w:sz w:val="24"/>
                <w:szCs w:val="24"/>
              </w:rPr>
              <w:t>ская до пересечения с ул.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0,432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293,436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391831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293,436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EF2AB2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  <w:tr w:rsidR="00EF2AB2" w:rsidRPr="003E289F" w:rsidTr="00EF2AB2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91.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70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Пешеход</w:t>
            </w:r>
            <w:r w:rsidR="00E70BD3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ный мостовой переход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с. Михайловка, через реку Бакарасьевка с ул. Привокзаль</w:t>
            </w:r>
            <w:r w:rsidR="00861631" w:rsidRPr="00861631">
              <w:rPr>
                <w:rFonts w:eastAsia="Calibri"/>
                <w:sz w:val="24"/>
                <w:szCs w:val="24"/>
              </w:rPr>
              <w:t>-</w:t>
            </w:r>
            <w:r w:rsidRPr="00861631">
              <w:rPr>
                <w:rFonts w:eastAsia="Calibri"/>
                <w:sz w:val="24"/>
                <w:szCs w:val="24"/>
              </w:rPr>
              <w:t>ная на ул.</w:t>
            </w:r>
            <w:r w:rsidR="00861631" w:rsidRPr="00861631">
              <w:rPr>
                <w:rFonts w:eastAsia="Calibri"/>
                <w:sz w:val="24"/>
                <w:szCs w:val="24"/>
              </w:rPr>
              <w:t> </w:t>
            </w:r>
            <w:r w:rsidRPr="00861631">
              <w:rPr>
                <w:rFonts w:eastAsia="Calibri"/>
                <w:sz w:val="24"/>
                <w:szCs w:val="24"/>
              </w:rPr>
              <w:t>Дубинин</w:t>
            </w:r>
            <w:r w:rsidR="00861631" w:rsidRPr="00861631">
              <w:rPr>
                <w:rFonts w:eastAsia="Calibri"/>
                <w:sz w:val="24"/>
                <w:szCs w:val="24"/>
              </w:rPr>
              <w:t>-</w:t>
            </w:r>
            <w:r w:rsidRPr="00861631">
              <w:rPr>
                <w:rFonts w:eastAsia="Calibri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CA4DCE" w:rsidRDefault="00EF2AB2" w:rsidP="00EF2AB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  <w:lang w:val="en-US"/>
              </w:rPr>
              <w:t>30</w:t>
            </w:r>
            <w:r w:rsidR="00CA4DCE">
              <w:rPr>
                <w:rFonts w:eastAsia="Calibri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528,733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</w:p>
          <w:p w:rsidR="00074AA5" w:rsidRPr="00074AA5" w:rsidRDefault="00074AA5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7"/>
                <w:szCs w:val="7"/>
              </w:rPr>
            </w:pPr>
          </w:p>
          <w:p w:rsidR="00EF2AB2" w:rsidRPr="00861631" w:rsidRDefault="00EF2AB2" w:rsidP="00EF2AB2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</w:rPr>
            </w:pPr>
            <w:r w:rsidRPr="00861631">
              <w:rPr>
                <w:rFonts w:eastAsia="Calibri"/>
                <w:sz w:val="22"/>
                <w:szCs w:val="22"/>
              </w:rPr>
              <w:t>528,733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Муници-пальная </w:t>
            </w:r>
          </w:p>
          <w:p w:rsidR="00EF2AB2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казна Михайлов-ского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 xml:space="preserve">с. Михай-ловка, </w:t>
            </w:r>
          </w:p>
          <w:p w:rsidR="00EF2AB2" w:rsidRPr="00861631" w:rsidRDefault="00EF2AB2" w:rsidP="00EF2A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1631">
              <w:rPr>
                <w:rFonts w:eastAsia="Calibri"/>
                <w:sz w:val="24"/>
                <w:szCs w:val="24"/>
                <w:lang w:eastAsia="en-US"/>
              </w:rPr>
              <w:t>ул. Колхоз-ная, 83</w:t>
            </w:r>
          </w:p>
        </w:tc>
      </w:tr>
    </w:tbl>
    <w:p w:rsidR="00861631" w:rsidRPr="00861631" w:rsidRDefault="00861631" w:rsidP="00861631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в</w:t>
      </w:r>
      <w:r w:rsidRPr="00861631">
        <w:rPr>
          <w:szCs w:val="28"/>
        </w:rPr>
        <w:t>)</w:t>
      </w:r>
      <w:r w:rsidR="00074AA5">
        <w:rPr>
          <w:szCs w:val="28"/>
        </w:rPr>
        <w:t xml:space="preserve">в </w:t>
      </w:r>
      <w:r w:rsidRPr="00861631">
        <w:rPr>
          <w:szCs w:val="28"/>
        </w:rPr>
        <w:t>раздел</w:t>
      </w:r>
      <w:r w:rsidR="00074AA5">
        <w:rPr>
          <w:szCs w:val="28"/>
        </w:rPr>
        <w:t>е</w:t>
      </w:r>
      <w:r w:rsidRPr="00861631">
        <w:rPr>
          <w:szCs w:val="28"/>
        </w:rPr>
        <w:t xml:space="preserve"> "Жилищный фонд социального использования, а также имущество, необходимое для содержания муниципального жилищного фонда":</w:t>
      </w:r>
    </w:p>
    <w:p w:rsidR="00861631" w:rsidRDefault="00861631" w:rsidP="00861631">
      <w:pPr>
        <w:ind w:firstLine="709"/>
        <w:rPr>
          <w:szCs w:val="28"/>
        </w:rPr>
      </w:pPr>
      <w:r w:rsidRPr="00861631">
        <w:rPr>
          <w:szCs w:val="28"/>
        </w:rPr>
        <w:t>пункт 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861631" w:rsidRPr="00861631" w:rsidTr="00861631">
        <w:trPr>
          <w:trHeight w:val="148"/>
          <w:tblHeader/>
        </w:trPr>
        <w:tc>
          <w:tcPr>
            <w:tcW w:w="709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861631" w:rsidRPr="00861631" w:rsidTr="00861631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 xml:space="preserve">Квартира </w:t>
            </w: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№ 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с.</w:t>
            </w:r>
            <w:r>
              <w:rPr>
                <w:rFonts w:eastAsia="Calibri"/>
                <w:sz w:val="24"/>
                <w:szCs w:val="24"/>
                <w:lang w:eastAsia="zh-CN"/>
              </w:rPr>
              <w:t> </w:t>
            </w:r>
            <w:r w:rsidRPr="00861631">
              <w:rPr>
                <w:rFonts w:eastAsia="Calibri"/>
                <w:sz w:val="24"/>
                <w:szCs w:val="24"/>
                <w:lang w:eastAsia="zh-CN"/>
              </w:rPr>
              <w:t>Михайловка, квартал 4,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160,022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  <w:p w:rsidR="00074AA5" w:rsidRPr="00074AA5" w:rsidRDefault="00074AA5" w:rsidP="00861631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Calibri"/>
                <w:sz w:val="3"/>
                <w:szCs w:val="3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861631">
              <w:rPr>
                <w:rFonts w:eastAsia="Calibri"/>
                <w:sz w:val="22"/>
                <w:szCs w:val="22"/>
                <w:lang w:eastAsia="zh-CN"/>
              </w:rPr>
              <w:t>138,959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</w:tbl>
    <w:p w:rsidR="00861631" w:rsidRPr="00861631" w:rsidRDefault="00861631" w:rsidP="00861631">
      <w:pPr>
        <w:ind w:firstLine="709"/>
        <w:rPr>
          <w:szCs w:val="28"/>
        </w:rPr>
      </w:pPr>
      <w:r w:rsidRPr="00861631">
        <w:rPr>
          <w:szCs w:val="28"/>
        </w:rPr>
        <w:t>дополнить пунктом 163</w:t>
      </w:r>
      <w:r w:rsidR="00CA4DCE">
        <w:rPr>
          <w:szCs w:val="28"/>
        </w:rPr>
        <w:t xml:space="preserve"> следующего содержания</w:t>
      </w:r>
      <w:r w:rsidRPr="00861631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861631" w:rsidRPr="00861631" w:rsidTr="00861631">
        <w:trPr>
          <w:trHeight w:val="148"/>
          <w:tblHeader/>
        </w:trPr>
        <w:tc>
          <w:tcPr>
            <w:tcW w:w="709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861631" w:rsidRPr="00861631" w:rsidRDefault="00861631" w:rsidP="001F2C83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861631" w:rsidRPr="00861631" w:rsidTr="00861631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1F2C8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163.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1F2C83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Квартира </w:t>
            </w:r>
          </w:p>
          <w:p w:rsidR="00861631" w:rsidRPr="00861631" w:rsidRDefault="00861631" w:rsidP="001F2C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Михайловка, квартал 1,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1F2C83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1631" w:rsidRPr="00861631" w:rsidRDefault="00861631" w:rsidP="001F2C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1F2C83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1631" w:rsidRPr="00861631" w:rsidRDefault="00861631" w:rsidP="001F2C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pStyle w:val="ConsPlusNormal"/>
              <w:ind w:left="-170" w:right="-170" w:firstLine="5"/>
              <w:jc w:val="center"/>
              <w:rPr>
                <w:rFonts w:ascii="Times New Roman" w:eastAsia="Calibri" w:hAnsi="Times New Roman" w:cs="Times New Roman"/>
              </w:rPr>
            </w:pPr>
          </w:p>
          <w:p w:rsidR="00074AA5" w:rsidRPr="00391831" w:rsidRDefault="00074AA5" w:rsidP="00861631">
            <w:pPr>
              <w:pStyle w:val="ConsPlusNormal"/>
              <w:ind w:left="-170" w:right="-170" w:firstLine="5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:rsidR="00861631" w:rsidRPr="00861631" w:rsidRDefault="00861631" w:rsidP="00861631">
            <w:pPr>
              <w:pStyle w:val="ConsPlusNormal"/>
              <w:ind w:left="-170" w:right="-170" w:firstLine="5"/>
              <w:jc w:val="center"/>
              <w:rPr>
                <w:rFonts w:ascii="Times New Roman" w:hAnsi="Times New Roman" w:cs="Times New Roman"/>
              </w:rPr>
            </w:pPr>
            <w:r w:rsidRPr="00861631">
              <w:rPr>
                <w:rFonts w:ascii="Times New Roman" w:eastAsia="Calibri" w:hAnsi="Times New Roman" w:cs="Times New Roman"/>
              </w:rPr>
              <w:t>693826,43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pStyle w:val="ConsPlusNormal"/>
              <w:ind w:left="-57" w:right="-57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1631" w:rsidRPr="00861631" w:rsidRDefault="00861631" w:rsidP="00861631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631">
              <w:rPr>
                <w:rFonts w:ascii="Times New Roman" w:eastAsia="Calibri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1F2C8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</w:tbl>
    <w:p w:rsidR="00074AA5" w:rsidRDefault="00074AA5" w:rsidP="00861631">
      <w:pPr>
        <w:ind w:firstLine="709"/>
        <w:jc w:val="both"/>
        <w:rPr>
          <w:szCs w:val="28"/>
        </w:rPr>
      </w:pPr>
    </w:p>
    <w:p w:rsidR="00074AA5" w:rsidRDefault="00074AA5">
      <w:pPr>
        <w:rPr>
          <w:szCs w:val="28"/>
        </w:rPr>
      </w:pPr>
      <w:r>
        <w:rPr>
          <w:szCs w:val="28"/>
        </w:rPr>
        <w:br w:type="page"/>
      </w:r>
    </w:p>
    <w:p w:rsidR="00861631" w:rsidRPr="00861631" w:rsidRDefault="00861631" w:rsidP="00861631">
      <w:pPr>
        <w:ind w:firstLine="709"/>
        <w:jc w:val="both"/>
        <w:rPr>
          <w:szCs w:val="28"/>
        </w:rPr>
      </w:pPr>
      <w:r w:rsidRPr="00861631">
        <w:rPr>
          <w:szCs w:val="28"/>
        </w:rPr>
        <w:lastRenderedPageBreak/>
        <w:t>г)раздел "Объекты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Федерации"</w:t>
      </w:r>
      <w:r>
        <w:rPr>
          <w:szCs w:val="28"/>
        </w:rPr>
        <w:t xml:space="preserve"> </w:t>
      </w:r>
      <w:r w:rsidRPr="00861631">
        <w:rPr>
          <w:szCs w:val="28"/>
        </w:rPr>
        <w:t>дополнить пунктами 6</w:t>
      </w:r>
      <w:r w:rsidR="00CA4DCE">
        <w:rPr>
          <w:szCs w:val="28"/>
        </w:rPr>
        <w:t xml:space="preserve"> и </w:t>
      </w:r>
      <w:r w:rsidRPr="00861631">
        <w:rPr>
          <w:szCs w:val="28"/>
        </w:rPr>
        <w:t>7</w:t>
      </w:r>
      <w:r w:rsidR="00CA4DCE">
        <w:rPr>
          <w:szCs w:val="28"/>
        </w:rPr>
        <w:t xml:space="preserve"> следующего содержания</w:t>
      </w:r>
      <w:r w:rsidRPr="00861631">
        <w:rPr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861631" w:rsidRPr="00861631" w:rsidTr="00F84F27">
        <w:trPr>
          <w:trHeight w:val="148"/>
          <w:tblHeader/>
        </w:trPr>
        <w:tc>
          <w:tcPr>
            <w:tcW w:w="709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8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76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</w:tcPr>
          <w:p w:rsidR="00861631" w:rsidRPr="00861631" w:rsidRDefault="00861631" w:rsidP="00861631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861631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861631" w:rsidRPr="00861631" w:rsidTr="00F84F27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F84F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Обелиск Защитникам Родины в годы ВОВ 1941-1945</w:t>
            </w:r>
            <w:r w:rsidR="00F84F27">
              <w:rPr>
                <w:rFonts w:eastAsia="Calibri"/>
                <w:sz w:val="24"/>
                <w:szCs w:val="24"/>
                <w:lang w:eastAsia="zh-CN"/>
              </w:rPr>
              <w:t> </w:t>
            </w:r>
            <w:r w:rsidRPr="00861631">
              <w:rPr>
                <w:rFonts w:eastAsia="Calibri"/>
                <w:sz w:val="24"/>
                <w:szCs w:val="24"/>
                <w:lang w:eastAsia="zh-CN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с. Песчаное, территория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F84F27">
            <w:pPr>
              <w:widowControl w:val="0"/>
              <w:autoSpaceDE w:val="0"/>
              <w:autoSpaceDN w:val="0"/>
              <w:adjustRightInd w:val="0"/>
              <w:ind w:left="-113" w:right="-113" w:firstLine="5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251,184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F84F2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F84F2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238,6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 w:rsidR="00F84F27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 w:rsidR="00F84F27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F84F2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 w:rsidR="00F84F27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 w:rsidR="00F84F27"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 w:rsidR="00F84F27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  <w:tr w:rsidR="00861631" w:rsidRPr="00861631" w:rsidTr="00F84F27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</w:rPr>
            </w:pPr>
            <w:r w:rsidRPr="00861631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F84F2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Обелиск Защитникам Родины в годы ВОВ 1941-1945</w:t>
            </w:r>
            <w:r w:rsidR="00F84F27">
              <w:rPr>
                <w:rFonts w:eastAsia="Calibri"/>
                <w:sz w:val="24"/>
                <w:szCs w:val="24"/>
                <w:lang w:eastAsia="zh-CN"/>
              </w:rPr>
              <w:t> </w:t>
            </w:r>
            <w:r w:rsidRPr="00861631">
              <w:rPr>
                <w:rFonts w:eastAsia="Calibri"/>
                <w:sz w:val="24"/>
                <w:szCs w:val="24"/>
                <w:lang w:eastAsia="zh-CN"/>
              </w:rPr>
              <w:t>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с. Некруглово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861631">
              <w:rPr>
                <w:rFonts w:eastAsia="Calibri"/>
                <w:sz w:val="24"/>
                <w:szCs w:val="24"/>
                <w:lang w:eastAsia="zh-CN"/>
              </w:rPr>
              <w:t>0,001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074AA5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</w:p>
          <w:p w:rsidR="00861631" w:rsidRPr="00861631" w:rsidRDefault="00074AA5" w:rsidP="00861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86163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Муници</w:t>
            </w:r>
            <w:r w:rsidR="00074AA5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пальная казна Михайлов</w:t>
            </w:r>
            <w:r w:rsidR="00074AA5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31" w:rsidRPr="00861631" w:rsidRDefault="00861631" w:rsidP="00074AA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с. Михай</w:t>
            </w:r>
            <w:r w:rsidR="00074AA5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ловка, ул.</w:t>
            </w:r>
            <w:r w:rsidR="00074AA5">
              <w:rPr>
                <w:sz w:val="24"/>
                <w:szCs w:val="24"/>
              </w:rPr>
              <w:t> </w:t>
            </w:r>
            <w:r w:rsidRPr="00861631">
              <w:rPr>
                <w:sz w:val="24"/>
                <w:szCs w:val="24"/>
              </w:rPr>
              <w:t>Колхоз</w:t>
            </w:r>
            <w:r w:rsidR="00074AA5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ная, 83</w:t>
            </w:r>
          </w:p>
        </w:tc>
      </w:tr>
    </w:tbl>
    <w:p w:rsidR="00F84F27" w:rsidRPr="003F545D" w:rsidRDefault="00F84F27" w:rsidP="00FC1C7A">
      <w:pPr>
        <w:ind w:right="-1" w:firstLine="709"/>
        <w:jc w:val="both"/>
        <w:outlineLvl w:val="0"/>
        <w:rPr>
          <w:szCs w:val="28"/>
        </w:rPr>
      </w:pPr>
      <w:r>
        <w:rPr>
          <w:szCs w:val="28"/>
        </w:rPr>
        <w:t>5</w:t>
      </w:r>
      <w:r w:rsidR="00074AA5">
        <w:rPr>
          <w:szCs w:val="28"/>
        </w:rPr>
        <w:t>)</w:t>
      </w:r>
      <w:r w:rsidRPr="003F545D">
        <w:rPr>
          <w:szCs w:val="28"/>
        </w:rPr>
        <w:t>раздел "Имущество, предназначенное для электро-, тепло-, газо- и водоснабжения населения, водоотведения, снабжения населения топливом"</w:t>
      </w:r>
      <w:r>
        <w:rPr>
          <w:szCs w:val="28"/>
        </w:rPr>
        <w:t xml:space="preserve"> </w:t>
      </w:r>
      <w:r w:rsidR="00074AA5" w:rsidRPr="003F545D">
        <w:rPr>
          <w:szCs w:val="28"/>
        </w:rPr>
        <w:t>приложени</w:t>
      </w:r>
      <w:r w:rsidR="00074AA5">
        <w:rPr>
          <w:szCs w:val="28"/>
        </w:rPr>
        <w:t>я</w:t>
      </w:r>
      <w:r w:rsidR="00074AA5" w:rsidRPr="003F545D">
        <w:rPr>
          <w:szCs w:val="28"/>
        </w:rPr>
        <w:t xml:space="preserve"> </w:t>
      </w:r>
      <w:r w:rsidR="00074AA5">
        <w:rPr>
          <w:szCs w:val="28"/>
        </w:rPr>
        <w:t>5</w:t>
      </w:r>
      <w:r w:rsidR="00074AA5" w:rsidRPr="003F545D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Pr="003F545D">
        <w:rPr>
          <w:szCs w:val="28"/>
        </w:rPr>
        <w:t>пункт</w:t>
      </w:r>
      <w:r>
        <w:rPr>
          <w:szCs w:val="28"/>
        </w:rPr>
        <w:t>ом</w:t>
      </w:r>
      <w:r w:rsidRPr="003F545D">
        <w:rPr>
          <w:szCs w:val="28"/>
        </w:rPr>
        <w:t xml:space="preserve"> 1</w:t>
      </w:r>
      <w:r>
        <w:rPr>
          <w:szCs w:val="28"/>
        </w:rPr>
        <w:t>2</w:t>
      </w:r>
      <w:r w:rsidR="000B7FE9" w:rsidRPr="000B7FE9">
        <w:rPr>
          <w:szCs w:val="28"/>
        </w:rPr>
        <w:t xml:space="preserve"> </w:t>
      </w:r>
      <w:r w:rsidR="000B7FE9">
        <w:rPr>
          <w:szCs w:val="28"/>
        </w:rPr>
        <w:t>следующего содержания</w:t>
      </w:r>
      <w:r w:rsidRPr="003F545D">
        <w:rPr>
          <w:szCs w:val="28"/>
        </w:rPr>
        <w:t>:</w:t>
      </w:r>
    </w:p>
    <w:tbl>
      <w:tblPr>
        <w:tblStyle w:val="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F84F27" w:rsidRPr="00F84F27" w:rsidTr="00F84F27"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F27">
              <w:rPr>
                <w:rFonts w:ascii="Times New Roman" w:hAnsi="Times New Roman"/>
                <w:sz w:val="24"/>
                <w:szCs w:val="24"/>
              </w:rPr>
              <w:t>Трубчатый колодец</w:t>
            </w:r>
          </w:p>
        </w:tc>
        <w:tc>
          <w:tcPr>
            <w:tcW w:w="1701" w:type="dxa"/>
          </w:tcPr>
          <w:p w:rsidR="00F84F27" w:rsidRPr="00F84F27" w:rsidRDefault="00F84F27" w:rsidP="00F84F27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F27">
              <w:rPr>
                <w:rFonts w:ascii="Times New Roman" w:hAnsi="Times New Roman"/>
                <w:sz w:val="24"/>
                <w:szCs w:val="24"/>
              </w:rPr>
              <w:t>с.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F84F27">
              <w:rPr>
                <w:rFonts w:ascii="Times New Roman" w:hAnsi="Times New Roman"/>
                <w:sz w:val="24"/>
                <w:szCs w:val="24"/>
              </w:rPr>
              <w:t>Ленинская, 44</w:t>
            </w:r>
          </w:p>
        </w:tc>
        <w:tc>
          <w:tcPr>
            <w:tcW w:w="850" w:type="dxa"/>
          </w:tcPr>
          <w:p w:rsidR="00074AA5" w:rsidRDefault="00074AA5" w:rsidP="00F84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F27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09" w:type="dxa"/>
          </w:tcPr>
          <w:p w:rsidR="00074AA5" w:rsidRDefault="00074AA5" w:rsidP="00F84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F2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851" w:type="dxa"/>
          </w:tcPr>
          <w:p w:rsidR="00074AA5" w:rsidRDefault="00074AA5" w:rsidP="00F84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F27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708" w:type="dxa"/>
          </w:tcPr>
          <w:p w:rsidR="00074AA5" w:rsidRDefault="00074AA5" w:rsidP="00F84F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F27" w:rsidRPr="00F84F27" w:rsidRDefault="00F84F27" w:rsidP="00F84F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F2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страция</w:t>
            </w:r>
          </w:p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Осинов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сельского поселения</w:t>
            </w:r>
          </w:p>
        </w:tc>
        <w:tc>
          <w:tcPr>
            <w:tcW w:w="1418" w:type="dxa"/>
          </w:tcPr>
          <w:p w:rsidR="00FC1C7A" w:rsidRDefault="00F84F27" w:rsidP="00FC1C7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Осиновка, ул. Комсо</w:t>
            </w:r>
            <w:r w:rsidR="00FC1C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мольская, </w:t>
            </w:r>
          </w:p>
          <w:p w:rsidR="00F84F27" w:rsidRPr="00F84F27" w:rsidRDefault="00F84F27" w:rsidP="00FC1C7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4-а</w:t>
            </w:r>
          </w:p>
        </w:tc>
      </w:tr>
    </w:tbl>
    <w:p w:rsidR="00F84F27" w:rsidRDefault="00F84F27" w:rsidP="00FC1C7A">
      <w:pPr>
        <w:ind w:right="-1" w:firstLine="709"/>
        <w:jc w:val="both"/>
        <w:outlineLvl w:val="0"/>
        <w:rPr>
          <w:szCs w:val="28"/>
        </w:rPr>
      </w:pPr>
      <w:r>
        <w:rPr>
          <w:szCs w:val="28"/>
        </w:rPr>
        <w:t>6</w:t>
      </w:r>
      <w:r w:rsidR="00FC1C7A">
        <w:rPr>
          <w:szCs w:val="28"/>
        </w:rPr>
        <w:t>)</w:t>
      </w:r>
      <w:r w:rsidRPr="003F545D">
        <w:rPr>
          <w:szCs w:val="28"/>
        </w:rPr>
        <w:t>раздел "Имущество, предназначенное для электро-, тепло-, газо- и водоснабжения населения, водоотведения, снабжения населения топливом"</w:t>
      </w:r>
      <w:r>
        <w:rPr>
          <w:szCs w:val="28"/>
        </w:rPr>
        <w:t xml:space="preserve"> </w:t>
      </w:r>
      <w:r w:rsidR="00FC1C7A" w:rsidRPr="003F545D">
        <w:rPr>
          <w:szCs w:val="28"/>
        </w:rPr>
        <w:t>приложени</w:t>
      </w:r>
      <w:r w:rsidR="00FC1C7A">
        <w:rPr>
          <w:szCs w:val="28"/>
        </w:rPr>
        <w:t>я</w:t>
      </w:r>
      <w:r w:rsidR="00FC1C7A" w:rsidRPr="003F545D">
        <w:rPr>
          <w:szCs w:val="28"/>
        </w:rPr>
        <w:t xml:space="preserve"> </w:t>
      </w:r>
      <w:r w:rsidR="00FC1C7A">
        <w:rPr>
          <w:szCs w:val="28"/>
        </w:rPr>
        <w:t>6</w:t>
      </w:r>
      <w:r w:rsidR="00FC1C7A" w:rsidRPr="003F545D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Pr="003F545D">
        <w:rPr>
          <w:szCs w:val="28"/>
        </w:rPr>
        <w:t>пункт</w:t>
      </w:r>
      <w:r>
        <w:rPr>
          <w:szCs w:val="28"/>
        </w:rPr>
        <w:t>ами 20-23</w:t>
      </w:r>
      <w:r w:rsidR="000B7FE9" w:rsidRPr="000B7FE9">
        <w:rPr>
          <w:szCs w:val="28"/>
        </w:rPr>
        <w:t xml:space="preserve"> </w:t>
      </w:r>
      <w:r w:rsidR="000B7FE9">
        <w:rPr>
          <w:szCs w:val="28"/>
        </w:rPr>
        <w:t>следующего содержания</w:t>
      </w:r>
      <w:r w:rsidRPr="003F545D">
        <w:rPr>
          <w:szCs w:val="28"/>
        </w:rPr>
        <w:t>:</w:t>
      </w:r>
    </w:p>
    <w:tbl>
      <w:tblPr>
        <w:tblStyle w:val="6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F84F27" w:rsidRPr="00F84F27" w:rsidTr="00F84F27"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F84F27" w:rsidRPr="00F84F27" w:rsidRDefault="00F84F27" w:rsidP="00026CD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с.</w:t>
            </w:r>
            <w:r w:rsidR="00026CDD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Первомай</w:t>
            </w:r>
            <w:r w:rsidR="00026CD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ское,</w:t>
            </w:r>
          </w:p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ул. Школьная, 7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026CDD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Админи-</w:t>
            </w:r>
          </w:p>
          <w:p w:rsidR="00F84F27" w:rsidRPr="00F84F27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страция Сунятсен-ского сельского поселения</w:t>
            </w:r>
          </w:p>
        </w:tc>
        <w:tc>
          <w:tcPr>
            <w:tcW w:w="1418" w:type="dxa"/>
          </w:tcPr>
          <w:p w:rsidR="00F84F27" w:rsidRPr="00026CDD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Перво-майское, </w:t>
            </w:r>
          </w:p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ул. Школь-ная, 20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с. Родниковое, ул. Северная, 4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1960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026CDD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Админи-</w:t>
            </w:r>
          </w:p>
          <w:p w:rsidR="00F84F27" w:rsidRPr="00F84F27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страция Сунятсен-ского сельского поселения</w:t>
            </w:r>
          </w:p>
        </w:tc>
        <w:tc>
          <w:tcPr>
            <w:tcW w:w="1418" w:type="dxa"/>
          </w:tcPr>
          <w:p w:rsidR="00F84F27" w:rsidRPr="00026CDD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Перво-майское, </w:t>
            </w:r>
          </w:p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ул. Школь-ная, 20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с. Родниковое, ул. Дорожная, 2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026CDD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Админи-</w:t>
            </w:r>
          </w:p>
          <w:p w:rsidR="00F84F27" w:rsidRPr="00F84F27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страция Сунятсен-ского сельского поселения</w:t>
            </w:r>
            <w:r w:rsidRPr="00026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F84F27" w:rsidRPr="00026CDD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Перво-майское, </w:t>
            </w:r>
          </w:p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ул. Школь-ная, 20</w:t>
            </w:r>
          </w:p>
        </w:tc>
      </w:tr>
    </w:tbl>
    <w:p w:rsidR="00FC1C7A" w:rsidRDefault="00FC1C7A">
      <w:r>
        <w:br w:type="page"/>
      </w:r>
    </w:p>
    <w:tbl>
      <w:tblPr>
        <w:tblStyle w:val="6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FC1C7A" w:rsidRPr="00FC1C7A" w:rsidTr="00F84F27">
        <w:trPr>
          <w:trHeight w:val="160"/>
        </w:trPr>
        <w:tc>
          <w:tcPr>
            <w:tcW w:w="709" w:type="dxa"/>
          </w:tcPr>
          <w:p w:rsidR="00FC1C7A" w:rsidRPr="00FC1C7A" w:rsidRDefault="00FC1C7A" w:rsidP="00F84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C1C7A" w:rsidRPr="00FC1C7A" w:rsidRDefault="00FC1C7A" w:rsidP="00F84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C1C7A" w:rsidRPr="00FC1C7A" w:rsidRDefault="00FC1C7A" w:rsidP="00026CD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C1C7A" w:rsidRPr="00FC1C7A" w:rsidRDefault="00FC1C7A" w:rsidP="00F84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C1C7A" w:rsidRPr="00FC1C7A" w:rsidRDefault="00FC1C7A" w:rsidP="00F84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FC1C7A" w:rsidRPr="00FC1C7A" w:rsidRDefault="00FC1C7A" w:rsidP="00F84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FC1C7A" w:rsidRPr="00FC1C7A" w:rsidRDefault="00FC1C7A" w:rsidP="00F84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FC1C7A" w:rsidRPr="00FC1C7A" w:rsidRDefault="00FC1C7A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FC1C7A" w:rsidRPr="00FC1C7A" w:rsidRDefault="00FC1C7A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276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Колодец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с. Дальнее,</w:t>
            </w:r>
          </w:p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1969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hAnsi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026CDD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Админи-</w:t>
            </w:r>
          </w:p>
          <w:p w:rsidR="00F84F27" w:rsidRPr="00F84F27" w:rsidRDefault="00F84F27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страция Сунятсен-ского сельского поселения</w:t>
            </w:r>
          </w:p>
        </w:tc>
        <w:tc>
          <w:tcPr>
            <w:tcW w:w="1418" w:type="dxa"/>
          </w:tcPr>
          <w:p w:rsidR="00F84F27" w:rsidRPr="00026CDD" w:rsidRDefault="00F84F27" w:rsidP="00F84F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Перво-майское, </w:t>
            </w:r>
          </w:p>
          <w:p w:rsidR="00F84F27" w:rsidRPr="00F84F27" w:rsidRDefault="00F84F27" w:rsidP="00F84F2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CDD">
              <w:rPr>
                <w:rFonts w:ascii="Times New Roman" w:eastAsia="Calibri" w:hAnsi="Times New Roman" w:cs="Times New Roman"/>
                <w:sz w:val="24"/>
                <w:szCs w:val="24"/>
              </w:rPr>
              <w:t>ул. Школь-ная, 20</w:t>
            </w:r>
          </w:p>
        </w:tc>
      </w:tr>
    </w:tbl>
    <w:p w:rsidR="00EF2AB2" w:rsidRDefault="00EF2AB2" w:rsidP="00A12BA3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rFonts w:eastAsia="SimSun"/>
          <w:szCs w:val="28"/>
          <w:highlight w:val="yellow"/>
          <w:lang w:eastAsia="zh-CN"/>
        </w:rPr>
      </w:pPr>
    </w:p>
    <w:p w:rsidR="00A12BA3" w:rsidRPr="00A12BA3" w:rsidRDefault="00A12BA3" w:rsidP="00A12BA3">
      <w:pPr>
        <w:ind w:firstLine="708"/>
        <w:rPr>
          <w:szCs w:val="28"/>
        </w:rPr>
      </w:pPr>
      <w:r w:rsidRPr="00A12BA3">
        <w:rPr>
          <w:szCs w:val="28"/>
        </w:rPr>
        <w:t xml:space="preserve">СТАТЬЯ 2. </w:t>
      </w:r>
    </w:p>
    <w:p w:rsidR="00A12BA3" w:rsidRPr="00A12BA3" w:rsidRDefault="00A12BA3" w:rsidP="00A12BA3">
      <w:pPr>
        <w:jc w:val="both"/>
        <w:rPr>
          <w:szCs w:val="28"/>
        </w:rPr>
      </w:pPr>
      <w:r w:rsidRPr="00A12BA3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b/>
          <w:sz w:val="24"/>
          <w:szCs w:val="24"/>
        </w:rPr>
      </w:pPr>
      <w:r w:rsidRPr="00A12BA3">
        <w:rPr>
          <w:szCs w:val="28"/>
        </w:rPr>
        <w:t>Губернатор края                                                                              О.Н. Кожемяко</w:t>
      </w:r>
    </w:p>
    <w:p w:rsidR="00BE0544" w:rsidRDefault="00BE0544" w:rsidP="00347DEE"/>
    <w:sectPr w:rsidR="00BE0544" w:rsidSect="00A12BA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DCE" w:rsidRDefault="00CA4DCE">
      <w:r>
        <w:separator/>
      </w:r>
    </w:p>
  </w:endnote>
  <w:endnote w:type="continuationSeparator" w:id="0">
    <w:p w:rsidR="00CA4DCE" w:rsidRDefault="00CA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DCE" w:rsidRDefault="00CA4DCE">
      <w:r>
        <w:separator/>
      </w:r>
    </w:p>
  </w:footnote>
  <w:footnote w:type="continuationSeparator" w:id="0">
    <w:p w:rsidR="00CA4DCE" w:rsidRDefault="00CA4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DCE" w:rsidRDefault="00CA4DCE" w:rsidP="00A12B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0D2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A3"/>
    <w:rsid w:val="00026CDD"/>
    <w:rsid w:val="0003291F"/>
    <w:rsid w:val="00070CED"/>
    <w:rsid w:val="00074AA5"/>
    <w:rsid w:val="000A0BAC"/>
    <w:rsid w:val="000B7FE9"/>
    <w:rsid w:val="000F3226"/>
    <w:rsid w:val="00123B98"/>
    <w:rsid w:val="001F2C83"/>
    <w:rsid w:val="00263C71"/>
    <w:rsid w:val="00337DFF"/>
    <w:rsid w:val="00347DEE"/>
    <w:rsid w:val="00357555"/>
    <w:rsid w:val="00362A44"/>
    <w:rsid w:val="00380EE1"/>
    <w:rsid w:val="00391831"/>
    <w:rsid w:val="003A180C"/>
    <w:rsid w:val="003B26E7"/>
    <w:rsid w:val="003D7B78"/>
    <w:rsid w:val="003F02CF"/>
    <w:rsid w:val="003F545D"/>
    <w:rsid w:val="0047435B"/>
    <w:rsid w:val="005570A8"/>
    <w:rsid w:val="00590EE3"/>
    <w:rsid w:val="005A2827"/>
    <w:rsid w:val="005F4A47"/>
    <w:rsid w:val="006A3BC1"/>
    <w:rsid w:val="006C3C96"/>
    <w:rsid w:val="006D4679"/>
    <w:rsid w:val="006E2ABA"/>
    <w:rsid w:val="0081594B"/>
    <w:rsid w:val="00832425"/>
    <w:rsid w:val="00861631"/>
    <w:rsid w:val="009632FF"/>
    <w:rsid w:val="00970D29"/>
    <w:rsid w:val="00991775"/>
    <w:rsid w:val="00A12BA3"/>
    <w:rsid w:val="00A1321C"/>
    <w:rsid w:val="00AB70F9"/>
    <w:rsid w:val="00AC31EC"/>
    <w:rsid w:val="00AF191B"/>
    <w:rsid w:val="00AF3517"/>
    <w:rsid w:val="00B14397"/>
    <w:rsid w:val="00B916B9"/>
    <w:rsid w:val="00BA24C4"/>
    <w:rsid w:val="00BC0675"/>
    <w:rsid w:val="00BE0544"/>
    <w:rsid w:val="00C215F6"/>
    <w:rsid w:val="00C25F9A"/>
    <w:rsid w:val="00C46847"/>
    <w:rsid w:val="00CA4DCE"/>
    <w:rsid w:val="00CA67F9"/>
    <w:rsid w:val="00D102A9"/>
    <w:rsid w:val="00D34604"/>
    <w:rsid w:val="00D72B40"/>
    <w:rsid w:val="00DB61CE"/>
    <w:rsid w:val="00E34273"/>
    <w:rsid w:val="00E60B2A"/>
    <w:rsid w:val="00E70BD3"/>
    <w:rsid w:val="00E75963"/>
    <w:rsid w:val="00EF2AB2"/>
    <w:rsid w:val="00F23036"/>
    <w:rsid w:val="00F704C7"/>
    <w:rsid w:val="00F84F27"/>
    <w:rsid w:val="00FC1C7A"/>
    <w:rsid w:val="00FD1087"/>
    <w:rsid w:val="00FE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B9"/>
    <w:rPr>
      <w:sz w:val="28"/>
    </w:rPr>
  </w:style>
  <w:style w:type="paragraph" w:styleId="1">
    <w:name w:val="heading 1"/>
    <w:basedOn w:val="a"/>
    <w:next w:val="a"/>
    <w:qFormat/>
    <w:rsid w:val="00B916B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16B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916B9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12B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12BA3"/>
    <w:rPr>
      <w:sz w:val="28"/>
    </w:rPr>
  </w:style>
  <w:style w:type="paragraph" w:styleId="a7">
    <w:name w:val="Balloon Text"/>
    <w:basedOn w:val="a"/>
    <w:link w:val="a8"/>
    <w:semiHidden/>
    <w:unhideWhenUsed/>
    <w:rsid w:val="00337D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7DFF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59"/>
    <w:rsid w:val="00C215F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F19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A0B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3F54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1631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table" w:customStyle="1" w:styleId="5">
    <w:name w:val="Сетка таблицы5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B9"/>
    <w:rPr>
      <w:sz w:val="28"/>
    </w:rPr>
  </w:style>
  <w:style w:type="paragraph" w:styleId="1">
    <w:name w:val="heading 1"/>
    <w:basedOn w:val="a"/>
    <w:next w:val="a"/>
    <w:qFormat/>
    <w:rsid w:val="00B916B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16B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916B9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12B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12BA3"/>
    <w:rPr>
      <w:sz w:val="28"/>
    </w:rPr>
  </w:style>
  <w:style w:type="paragraph" w:styleId="a7">
    <w:name w:val="Balloon Text"/>
    <w:basedOn w:val="a"/>
    <w:link w:val="a8"/>
    <w:semiHidden/>
    <w:unhideWhenUsed/>
    <w:rsid w:val="00337D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7DFF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59"/>
    <w:rsid w:val="00C215F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F19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A0B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3F54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1631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table" w:customStyle="1" w:styleId="5">
    <w:name w:val="Сетка таблицы5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F0F95-EB78-494E-9A9F-420EC5497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230</TotalTime>
  <Pages>12</Pages>
  <Words>2188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Мегей Юлия Викторовна</cp:lastModifiedBy>
  <cp:revision>13</cp:revision>
  <cp:lastPrinted>2022-04-28T22:48:00Z</cp:lastPrinted>
  <dcterms:created xsi:type="dcterms:W3CDTF">2022-04-14T00:01:00Z</dcterms:created>
  <dcterms:modified xsi:type="dcterms:W3CDTF">2022-04-28T22:50:00Z</dcterms:modified>
</cp:coreProperties>
</file>