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86534" w14:textId="40F4F12E" w:rsidR="00932BCF" w:rsidRDefault="005E5F10" w:rsidP="00932BCF">
      <w:pPr>
        <w:widowControl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АО «Корпорация развития Приморского края»</w:t>
      </w:r>
    </w:p>
    <w:p w14:paraId="75CA428E" w14:textId="6AC1A32F" w:rsidR="005E5F10" w:rsidRDefault="005E5F10" w:rsidP="00932BCF">
      <w:pPr>
        <w:widowControl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Итоги 2021 года</w:t>
      </w:r>
    </w:p>
    <w:p w14:paraId="6E52E656" w14:textId="0F7E60FF" w:rsidR="00AE062E" w:rsidRDefault="00AE062E" w:rsidP="00C0529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  <w:lang w:eastAsia="zh-CN"/>
        </w:rPr>
        <w:t xml:space="preserve">В рамках решения проблемы обманутых дольщиков Приморского края </w:t>
      </w:r>
      <w:r>
        <w:rPr>
          <w:sz w:val="28"/>
          <w:szCs w:val="28"/>
        </w:rPr>
        <w:t>мы ввели в эксплуатацию</w:t>
      </w:r>
      <w:r w:rsidRPr="005E5F10">
        <w:rPr>
          <w:sz w:val="28"/>
          <w:szCs w:val="28"/>
        </w:rPr>
        <w:t xml:space="preserve"> </w:t>
      </w:r>
      <w:r w:rsidRPr="005E5F10">
        <w:rPr>
          <w:b/>
          <w:sz w:val="28"/>
          <w:szCs w:val="28"/>
        </w:rPr>
        <w:t xml:space="preserve">204 </w:t>
      </w:r>
      <w:r w:rsidR="00C05291">
        <w:rPr>
          <w:b/>
          <w:sz w:val="28"/>
          <w:szCs w:val="28"/>
        </w:rPr>
        <w:t>тысячи</w:t>
      </w:r>
      <w:r w:rsidRPr="005E5F10">
        <w:rPr>
          <w:b/>
          <w:sz w:val="28"/>
          <w:szCs w:val="28"/>
        </w:rPr>
        <w:t xml:space="preserve"> кв. м.</w:t>
      </w:r>
      <w:r>
        <w:rPr>
          <w:sz w:val="28"/>
          <w:szCs w:val="28"/>
        </w:rPr>
        <w:t xml:space="preserve"> жилья</w:t>
      </w:r>
      <w:r>
        <w:rPr>
          <w:b/>
          <w:sz w:val="28"/>
          <w:szCs w:val="28"/>
        </w:rPr>
        <w:t xml:space="preserve">, это </w:t>
      </w:r>
      <w:r w:rsidRPr="005E5F10">
        <w:rPr>
          <w:b/>
          <w:sz w:val="28"/>
          <w:szCs w:val="28"/>
        </w:rPr>
        <w:t xml:space="preserve">18 </w:t>
      </w:r>
      <w:r>
        <w:rPr>
          <w:b/>
          <w:sz w:val="28"/>
          <w:szCs w:val="28"/>
        </w:rPr>
        <w:t>жилых домов</w:t>
      </w:r>
      <w:r>
        <w:rPr>
          <w:sz w:val="28"/>
          <w:szCs w:val="28"/>
        </w:rPr>
        <w:t xml:space="preserve"> во Владивостоке, Артеме и Уссурийске</w:t>
      </w:r>
      <w:r w:rsidR="00B36FAF">
        <w:rPr>
          <w:sz w:val="28"/>
          <w:szCs w:val="28"/>
        </w:rPr>
        <w:t xml:space="preserve">, восстановлены в правах </w:t>
      </w:r>
      <w:r w:rsidR="00B36FAF" w:rsidRPr="005E5F10">
        <w:rPr>
          <w:b/>
          <w:sz w:val="28"/>
          <w:szCs w:val="28"/>
        </w:rPr>
        <w:t>3000 дольщиков</w:t>
      </w:r>
      <w:r w:rsidR="00B36FAF">
        <w:rPr>
          <w:sz w:val="28"/>
          <w:szCs w:val="28"/>
        </w:rPr>
        <w:t>/пайщиков</w:t>
      </w:r>
      <w:r w:rsidR="00B36FAF" w:rsidRPr="005E5F10">
        <w:rPr>
          <w:sz w:val="28"/>
          <w:szCs w:val="28"/>
        </w:rPr>
        <w:t>.</w:t>
      </w:r>
      <w:r w:rsidR="00B36FAF">
        <w:rPr>
          <w:sz w:val="28"/>
          <w:szCs w:val="28"/>
        </w:rPr>
        <w:t xml:space="preserve"> Из них </w:t>
      </w:r>
      <w:r w:rsidR="002E1994" w:rsidRPr="005E5F10">
        <w:rPr>
          <w:b/>
          <w:sz w:val="28"/>
          <w:szCs w:val="28"/>
        </w:rPr>
        <w:t xml:space="preserve">6 </w:t>
      </w:r>
      <w:r w:rsidR="002E1994">
        <w:rPr>
          <w:b/>
          <w:sz w:val="28"/>
          <w:szCs w:val="28"/>
        </w:rPr>
        <w:t>долгостроев и 1000 дольщиков</w:t>
      </w:r>
      <w:r w:rsidR="002E1994" w:rsidRPr="00C05291">
        <w:rPr>
          <w:b/>
          <w:sz w:val="28"/>
          <w:szCs w:val="28"/>
        </w:rPr>
        <w:t xml:space="preserve"> </w:t>
      </w:r>
      <w:r w:rsidR="00B36FAF" w:rsidRPr="00C05291">
        <w:rPr>
          <w:b/>
          <w:sz w:val="28"/>
          <w:szCs w:val="28"/>
        </w:rPr>
        <w:t>в 2021 году</w:t>
      </w:r>
      <w:r w:rsidR="00B36FAF">
        <w:rPr>
          <w:b/>
          <w:sz w:val="28"/>
          <w:szCs w:val="28"/>
        </w:rPr>
        <w:t xml:space="preserve">. </w:t>
      </w:r>
    </w:p>
    <w:p w14:paraId="113BB8B0" w14:textId="0DEF9DA6" w:rsidR="005E5F10" w:rsidRDefault="00B36FAF" w:rsidP="005E5F1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проблемы </w:t>
      </w:r>
      <w:r w:rsidR="00C05291">
        <w:rPr>
          <w:sz w:val="28"/>
          <w:szCs w:val="28"/>
        </w:rPr>
        <w:t>долгостроев</w:t>
      </w:r>
      <w:r>
        <w:rPr>
          <w:sz w:val="28"/>
          <w:szCs w:val="28"/>
        </w:rPr>
        <w:t xml:space="preserve"> позволило передать в </w:t>
      </w:r>
      <w:r w:rsidR="000A7E2F" w:rsidRPr="005E5F10">
        <w:rPr>
          <w:b/>
          <w:sz w:val="28"/>
          <w:szCs w:val="28"/>
        </w:rPr>
        <w:t>федеральную</w:t>
      </w:r>
      <w:r w:rsidR="00433708" w:rsidRPr="005E5F10">
        <w:rPr>
          <w:b/>
          <w:sz w:val="28"/>
          <w:szCs w:val="28"/>
        </w:rPr>
        <w:t xml:space="preserve"> </w:t>
      </w:r>
      <w:r w:rsidR="000A7E2F" w:rsidRPr="005E5F10">
        <w:rPr>
          <w:b/>
          <w:sz w:val="28"/>
          <w:szCs w:val="28"/>
        </w:rPr>
        <w:t>собственность</w:t>
      </w:r>
      <w:r w:rsidR="00433708" w:rsidRPr="005E5F10">
        <w:rPr>
          <w:sz w:val="28"/>
          <w:szCs w:val="28"/>
        </w:rPr>
        <w:t xml:space="preserve"> </w:t>
      </w:r>
      <w:r w:rsidR="00A12860" w:rsidRPr="005E5F10">
        <w:rPr>
          <w:b/>
          <w:sz w:val="28"/>
          <w:szCs w:val="28"/>
        </w:rPr>
        <w:t>42</w:t>
      </w:r>
      <w:r w:rsidR="00433708" w:rsidRPr="005E5F10">
        <w:rPr>
          <w:b/>
          <w:sz w:val="28"/>
          <w:szCs w:val="28"/>
        </w:rPr>
        <w:t>8</w:t>
      </w:r>
      <w:r w:rsidR="00C540B5" w:rsidRPr="005E5F10">
        <w:rPr>
          <w:b/>
          <w:sz w:val="28"/>
          <w:szCs w:val="28"/>
        </w:rPr>
        <w:t xml:space="preserve"> кварти</w:t>
      </w:r>
      <w:bookmarkStart w:id="0" w:name="_GoBack"/>
      <w:bookmarkEnd w:id="0"/>
      <w:r w:rsidR="00C540B5" w:rsidRPr="005E5F10">
        <w:rPr>
          <w:b/>
          <w:sz w:val="28"/>
          <w:szCs w:val="28"/>
        </w:rPr>
        <w:t>р</w:t>
      </w:r>
      <w:r>
        <w:rPr>
          <w:sz w:val="28"/>
          <w:szCs w:val="28"/>
        </w:rPr>
        <w:t>. Около</w:t>
      </w:r>
      <w:r w:rsidR="005E5F10" w:rsidRPr="005E5F10">
        <w:rPr>
          <w:sz w:val="28"/>
          <w:szCs w:val="28"/>
        </w:rPr>
        <w:t xml:space="preserve"> </w:t>
      </w:r>
      <w:r w:rsidR="00C853E4">
        <w:rPr>
          <w:b/>
          <w:sz w:val="28"/>
          <w:szCs w:val="28"/>
        </w:rPr>
        <w:t>90</w:t>
      </w:r>
      <w:r w:rsidR="005E5F10" w:rsidRPr="005E5F10">
        <w:rPr>
          <w:b/>
          <w:sz w:val="28"/>
          <w:szCs w:val="28"/>
        </w:rPr>
        <w:t xml:space="preserve"> квартир</w:t>
      </w:r>
      <w:r w:rsidR="005E5F10" w:rsidRPr="005E5F10">
        <w:rPr>
          <w:sz w:val="28"/>
          <w:szCs w:val="28"/>
        </w:rPr>
        <w:t xml:space="preserve"> планируются к передаче для обеспечения жильем </w:t>
      </w:r>
      <w:r w:rsidR="005E5F10" w:rsidRPr="005E5F10">
        <w:rPr>
          <w:b/>
          <w:sz w:val="28"/>
          <w:szCs w:val="28"/>
        </w:rPr>
        <w:t>детей сирот</w:t>
      </w:r>
      <w:r w:rsidR="005E5F10" w:rsidRPr="005E5F10">
        <w:rPr>
          <w:sz w:val="28"/>
          <w:szCs w:val="28"/>
        </w:rPr>
        <w:t>.</w:t>
      </w:r>
      <w:r w:rsidR="005E5F1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Новые</w:t>
      </w:r>
      <w:r w:rsidR="005E5F10">
        <w:rPr>
          <w:sz w:val="28"/>
          <w:szCs w:val="28"/>
        </w:rPr>
        <w:t xml:space="preserve"> </w:t>
      </w:r>
      <w:r w:rsidR="00C540B5" w:rsidRPr="00F1621D">
        <w:rPr>
          <w:b/>
          <w:sz w:val="28"/>
          <w:szCs w:val="28"/>
        </w:rPr>
        <w:t>нежилые</w:t>
      </w:r>
      <w:r w:rsidR="005E5F10" w:rsidRPr="00F1621D">
        <w:rPr>
          <w:b/>
          <w:sz w:val="28"/>
          <w:szCs w:val="28"/>
        </w:rPr>
        <w:t xml:space="preserve"> помещения</w:t>
      </w:r>
      <w:r w:rsidR="00C05291">
        <w:rPr>
          <w:sz w:val="28"/>
          <w:szCs w:val="28"/>
        </w:rPr>
        <w:t xml:space="preserve"> планируются </w:t>
      </w:r>
      <w:r w:rsidR="00C540B5" w:rsidRPr="005E5F10">
        <w:rPr>
          <w:sz w:val="28"/>
          <w:szCs w:val="28"/>
        </w:rPr>
        <w:t>под</w:t>
      </w:r>
      <w:r w:rsidR="000B62A8" w:rsidRPr="005E5F10">
        <w:rPr>
          <w:sz w:val="28"/>
          <w:szCs w:val="28"/>
        </w:rPr>
        <w:t xml:space="preserve"> </w:t>
      </w:r>
      <w:r w:rsidR="000A7E2F" w:rsidRPr="005E5F10">
        <w:rPr>
          <w:sz w:val="28"/>
          <w:szCs w:val="28"/>
        </w:rPr>
        <w:t xml:space="preserve">размещение </w:t>
      </w:r>
      <w:r w:rsidR="00A12860" w:rsidRPr="005E5F10">
        <w:rPr>
          <w:sz w:val="28"/>
          <w:szCs w:val="28"/>
        </w:rPr>
        <w:t xml:space="preserve">школ, </w:t>
      </w:r>
      <w:r w:rsidR="000A7E2F" w:rsidRPr="005E5F10">
        <w:rPr>
          <w:sz w:val="28"/>
          <w:szCs w:val="28"/>
        </w:rPr>
        <w:t>дошкольных образовательных учреждений</w:t>
      </w:r>
      <w:r w:rsidR="009327F2" w:rsidRPr="005E5F10">
        <w:rPr>
          <w:sz w:val="28"/>
          <w:szCs w:val="28"/>
        </w:rPr>
        <w:t>.</w:t>
      </w:r>
      <w:r w:rsidR="005609E8">
        <w:rPr>
          <w:sz w:val="28"/>
          <w:szCs w:val="28"/>
        </w:rPr>
        <w:t xml:space="preserve"> </w:t>
      </w:r>
    </w:p>
    <w:p w14:paraId="273231B6" w14:textId="76369A31" w:rsidR="00F1621D" w:rsidRDefault="00F1621D" w:rsidP="005E5F1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E6553">
        <w:rPr>
          <w:b/>
          <w:sz w:val="28"/>
          <w:szCs w:val="28"/>
        </w:rPr>
        <w:t>По итогам 2021 года Корпорация развития Приморского края подписала рабочие соглашения</w:t>
      </w:r>
      <w:r w:rsidR="00B36FAF">
        <w:rPr>
          <w:sz w:val="28"/>
          <w:szCs w:val="28"/>
        </w:rPr>
        <w:t xml:space="preserve"> на сумму более</w:t>
      </w:r>
      <w:r w:rsidR="00B36FAF">
        <w:rPr>
          <w:b/>
          <w:sz w:val="28"/>
          <w:szCs w:val="28"/>
        </w:rPr>
        <w:t xml:space="preserve"> 70</w:t>
      </w:r>
      <w:r w:rsidRPr="00BE6553">
        <w:rPr>
          <w:b/>
          <w:sz w:val="28"/>
          <w:szCs w:val="28"/>
        </w:rPr>
        <w:t xml:space="preserve"> </w:t>
      </w:r>
      <w:proofErr w:type="gramStart"/>
      <w:r w:rsidRPr="00BE6553">
        <w:rPr>
          <w:b/>
          <w:sz w:val="28"/>
          <w:szCs w:val="28"/>
        </w:rPr>
        <w:t>млрд</w:t>
      </w:r>
      <w:proofErr w:type="gramEnd"/>
      <w:r w:rsidRPr="00BE6553">
        <w:rPr>
          <w:b/>
          <w:sz w:val="28"/>
          <w:szCs w:val="28"/>
        </w:rPr>
        <w:t xml:space="preserve"> рублей</w:t>
      </w:r>
      <w:r w:rsidRPr="00F1621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Большая часть заключена в </w:t>
      </w:r>
      <w:proofErr w:type="gramStart"/>
      <w:r>
        <w:rPr>
          <w:sz w:val="28"/>
          <w:szCs w:val="28"/>
        </w:rPr>
        <w:t>рамках</w:t>
      </w:r>
      <w:proofErr w:type="gramEnd"/>
      <w:r>
        <w:rPr>
          <w:sz w:val="28"/>
          <w:szCs w:val="28"/>
        </w:rPr>
        <w:t xml:space="preserve"> Шестого Восточного экономического форума.</w:t>
      </w:r>
    </w:p>
    <w:p w14:paraId="27C646A2" w14:textId="1B0B395B" w:rsidR="00B36FAF" w:rsidRDefault="00B36FAF" w:rsidP="005E5F1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Посредством этих соглашений </w:t>
      </w:r>
      <w:r w:rsidRPr="002E1994">
        <w:rPr>
          <w:b/>
          <w:sz w:val="28"/>
          <w:szCs w:val="28"/>
        </w:rPr>
        <w:t>будут реализованы проекты</w:t>
      </w:r>
      <w:r>
        <w:rPr>
          <w:sz w:val="28"/>
          <w:szCs w:val="28"/>
        </w:rPr>
        <w:t xml:space="preserve"> туристического кластера в бухте </w:t>
      </w:r>
      <w:proofErr w:type="gramStart"/>
      <w:r>
        <w:rPr>
          <w:sz w:val="28"/>
          <w:szCs w:val="28"/>
        </w:rPr>
        <w:t>Муравьиная</w:t>
      </w:r>
      <w:proofErr w:type="gramEnd"/>
      <w:r>
        <w:rPr>
          <w:sz w:val="28"/>
          <w:szCs w:val="28"/>
        </w:rPr>
        <w:t xml:space="preserve">, развлекательные комплексы, отели, гольф-курорты, прогулочные зоны и парки. </w:t>
      </w:r>
    </w:p>
    <w:p w14:paraId="4BF7EE2C" w14:textId="6E2C5901" w:rsidR="00B36FAF" w:rsidRDefault="00B36FAF" w:rsidP="005E5F1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</w:t>
      </w:r>
      <w:r w:rsidR="00C05291">
        <w:rPr>
          <w:sz w:val="28"/>
          <w:szCs w:val="28"/>
        </w:rPr>
        <w:t xml:space="preserve"> активно развивался</w:t>
      </w:r>
      <w:r>
        <w:rPr>
          <w:sz w:val="28"/>
          <w:szCs w:val="28"/>
        </w:rPr>
        <w:t xml:space="preserve"> </w:t>
      </w:r>
      <w:r w:rsidRPr="00C05291">
        <w:rPr>
          <w:b/>
          <w:sz w:val="28"/>
          <w:szCs w:val="28"/>
        </w:rPr>
        <w:t>строительный кластер</w:t>
      </w:r>
      <w:r>
        <w:rPr>
          <w:sz w:val="28"/>
          <w:szCs w:val="28"/>
        </w:rPr>
        <w:t xml:space="preserve"> в рамках промышленного кластера</w:t>
      </w:r>
      <w:r w:rsidR="00C05291">
        <w:rPr>
          <w:sz w:val="28"/>
          <w:szCs w:val="28"/>
        </w:rPr>
        <w:t xml:space="preserve"> «Большой Камень»</w:t>
      </w:r>
      <w:r>
        <w:rPr>
          <w:sz w:val="28"/>
          <w:szCs w:val="28"/>
        </w:rPr>
        <w:t xml:space="preserve">. Заключены соглашения с </w:t>
      </w:r>
      <w:proofErr w:type="spellStart"/>
      <w:r w:rsidRPr="00C05291">
        <w:rPr>
          <w:b/>
          <w:sz w:val="28"/>
          <w:szCs w:val="28"/>
        </w:rPr>
        <w:t>ТехноНИКОЛЬ</w:t>
      </w:r>
      <w:proofErr w:type="spellEnd"/>
      <w:r w:rsidRPr="00C05291">
        <w:rPr>
          <w:b/>
          <w:sz w:val="28"/>
          <w:szCs w:val="28"/>
        </w:rPr>
        <w:t>, «</w:t>
      </w:r>
      <w:proofErr w:type="spellStart"/>
      <w:r w:rsidRPr="00C05291">
        <w:rPr>
          <w:b/>
          <w:sz w:val="28"/>
          <w:szCs w:val="28"/>
        </w:rPr>
        <w:t>Гиперион</w:t>
      </w:r>
      <w:proofErr w:type="spellEnd"/>
      <w:r w:rsidRPr="00C05291">
        <w:rPr>
          <w:b/>
          <w:sz w:val="28"/>
          <w:szCs w:val="28"/>
        </w:rPr>
        <w:t>» и ССК «Звезда»,</w:t>
      </w:r>
      <w:r>
        <w:rPr>
          <w:sz w:val="28"/>
          <w:szCs w:val="28"/>
        </w:rPr>
        <w:t xml:space="preserve"> мы в процессе привлечения новых строительных производств, чтобы </w:t>
      </w:r>
      <w:r w:rsidR="0053738E">
        <w:rPr>
          <w:b/>
          <w:sz w:val="28"/>
          <w:szCs w:val="28"/>
        </w:rPr>
        <w:t>сделать материалы более доступными по цене</w:t>
      </w:r>
      <w:r>
        <w:rPr>
          <w:sz w:val="28"/>
          <w:szCs w:val="28"/>
        </w:rPr>
        <w:t xml:space="preserve"> и </w:t>
      </w:r>
      <w:r w:rsidR="0053738E">
        <w:rPr>
          <w:b/>
          <w:sz w:val="28"/>
          <w:szCs w:val="28"/>
        </w:rPr>
        <w:t>постараться стабилизировать</w:t>
      </w:r>
      <w:r w:rsidRPr="00C05291">
        <w:rPr>
          <w:b/>
          <w:sz w:val="28"/>
          <w:szCs w:val="28"/>
        </w:rPr>
        <w:t xml:space="preserve"> стоимость квадратного метра жилья</w:t>
      </w:r>
      <w:r w:rsidR="00C05291">
        <w:rPr>
          <w:sz w:val="28"/>
          <w:szCs w:val="28"/>
        </w:rPr>
        <w:t>. На строительство кластера о</w:t>
      </w:r>
      <w:r>
        <w:rPr>
          <w:sz w:val="28"/>
          <w:szCs w:val="28"/>
        </w:rPr>
        <w:t xml:space="preserve">добрен </w:t>
      </w:r>
      <w:r w:rsidRPr="00C05291">
        <w:rPr>
          <w:b/>
          <w:sz w:val="28"/>
          <w:szCs w:val="28"/>
        </w:rPr>
        <w:t>инфраструктурный кредит</w:t>
      </w:r>
      <w:r>
        <w:rPr>
          <w:sz w:val="28"/>
          <w:szCs w:val="28"/>
        </w:rPr>
        <w:t xml:space="preserve">. </w:t>
      </w:r>
    </w:p>
    <w:p w14:paraId="6C17D0C9" w14:textId="2CDF8820" w:rsidR="00BE6553" w:rsidRDefault="00B36FAF" w:rsidP="005E5F10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рамках ВЭФ </w:t>
      </w:r>
      <w:r w:rsidR="00BE6553" w:rsidRPr="00BE6553">
        <w:rPr>
          <w:sz w:val="28"/>
          <w:szCs w:val="28"/>
        </w:rPr>
        <w:t xml:space="preserve">заключены соглашения о реализации проектов </w:t>
      </w:r>
      <w:proofErr w:type="gramStart"/>
      <w:r w:rsidR="00BE6553" w:rsidRPr="00BE6553">
        <w:rPr>
          <w:b/>
          <w:sz w:val="28"/>
          <w:szCs w:val="28"/>
        </w:rPr>
        <w:t>на</w:t>
      </w:r>
      <w:proofErr w:type="gramEnd"/>
      <w:r w:rsidR="00BE6553" w:rsidRPr="00BE6553">
        <w:rPr>
          <w:b/>
          <w:sz w:val="28"/>
          <w:szCs w:val="28"/>
        </w:rPr>
        <w:t xml:space="preserve"> острове Русский на 16 </w:t>
      </w:r>
      <w:proofErr w:type="gramStart"/>
      <w:r w:rsidR="00BE6553" w:rsidRPr="00BE6553">
        <w:rPr>
          <w:b/>
          <w:sz w:val="28"/>
          <w:szCs w:val="28"/>
        </w:rPr>
        <w:t>млрд</w:t>
      </w:r>
      <w:proofErr w:type="gramEnd"/>
      <w:r w:rsidR="00BE6553" w:rsidRPr="00BE6553">
        <w:rPr>
          <w:b/>
          <w:sz w:val="28"/>
          <w:szCs w:val="28"/>
        </w:rPr>
        <w:t xml:space="preserve"> рублей</w:t>
      </w:r>
      <w:r w:rsidR="00BE6553" w:rsidRPr="00BE6553">
        <w:rPr>
          <w:sz w:val="28"/>
          <w:szCs w:val="28"/>
        </w:rPr>
        <w:t>: проекты в сфере туризма и IT-технологий.</w:t>
      </w:r>
    </w:p>
    <w:p w14:paraId="0B2D9D29" w14:textId="35E21A32" w:rsidR="00B36FAF" w:rsidRDefault="00BE6553" w:rsidP="00FE486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в Приморье </w:t>
      </w:r>
      <w:r w:rsidRPr="00F27CC2">
        <w:rPr>
          <w:b/>
          <w:sz w:val="28"/>
          <w:szCs w:val="28"/>
        </w:rPr>
        <w:t>впервые запущена работа по механизму КРТ - комплексное развитие территорий.</w:t>
      </w:r>
      <w:r>
        <w:rPr>
          <w:sz w:val="28"/>
          <w:szCs w:val="28"/>
        </w:rPr>
        <w:t xml:space="preserve"> По</w:t>
      </w:r>
      <w:r w:rsidR="00F27CC2">
        <w:rPr>
          <w:sz w:val="28"/>
          <w:szCs w:val="28"/>
        </w:rPr>
        <w:t>д</w:t>
      </w:r>
      <w:r>
        <w:rPr>
          <w:sz w:val="28"/>
          <w:szCs w:val="28"/>
        </w:rPr>
        <w:t xml:space="preserve"> формат КРТ </w:t>
      </w:r>
      <w:r w:rsidR="00F27CC2">
        <w:rPr>
          <w:sz w:val="28"/>
          <w:szCs w:val="28"/>
        </w:rPr>
        <w:t xml:space="preserve">первыми </w:t>
      </w:r>
      <w:r>
        <w:rPr>
          <w:sz w:val="28"/>
          <w:szCs w:val="28"/>
        </w:rPr>
        <w:t xml:space="preserve">попадает остров Русский </w:t>
      </w:r>
      <w:r w:rsidR="00B36FAF">
        <w:rPr>
          <w:sz w:val="28"/>
          <w:szCs w:val="28"/>
        </w:rPr>
        <w:t>и отдельные районы Владивостока.</w:t>
      </w:r>
    </w:p>
    <w:p w14:paraId="62714BE5" w14:textId="0AB1B8EF" w:rsidR="002E1994" w:rsidRPr="002E1994" w:rsidRDefault="00B36FAF" w:rsidP="00821FB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городе Артеме </w:t>
      </w:r>
      <w:r w:rsidRPr="00F4023F">
        <w:rPr>
          <w:b/>
          <w:sz w:val="28"/>
          <w:szCs w:val="28"/>
        </w:rPr>
        <w:t xml:space="preserve">с 2007 года </w:t>
      </w:r>
      <w:r w:rsidR="00F4023F" w:rsidRPr="00F4023F">
        <w:rPr>
          <w:b/>
          <w:sz w:val="28"/>
          <w:szCs w:val="28"/>
        </w:rPr>
        <w:t>у 90 приморских семей</w:t>
      </w:r>
      <w:r w:rsidR="00F4023F">
        <w:rPr>
          <w:sz w:val="28"/>
          <w:szCs w:val="28"/>
        </w:rPr>
        <w:t xml:space="preserve"> не решалась проблема переселения из</w:t>
      </w:r>
      <w:r>
        <w:rPr>
          <w:sz w:val="28"/>
          <w:szCs w:val="28"/>
        </w:rPr>
        <w:t xml:space="preserve"> ветхого и аварийного жилья, люди жили в страшных условиях.</w:t>
      </w:r>
      <w:r w:rsidR="00C05291">
        <w:rPr>
          <w:sz w:val="28"/>
          <w:szCs w:val="28"/>
        </w:rPr>
        <w:t xml:space="preserve"> В 2021 году</w:t>
      </w:r>
      <w:r>
        <w:rPr>
          <w:sz w:val="28"/>
          <w:szCs w:val="28"/>
        </w:rPr>
        <w:t xml:space="preserve"> </w:t>
      </w:r>
      <w:r w:rsidR="00C05291" w:rsidRPr="00F27CC2">
        <w:rPr>
          <w:b/>
          <w:sz w:val="28"/>
          <w:szCs w:val="28"/>
        </w:rPr>
        <w:t xml:space="preserve">без привлечения бюджетных средств </w:t>
      </w:r>
      <w:r w:rsidR="00C05291" w:rsidRPr="002E1994">
        <w:rPr>
          <w:b/>
          <w:sz w:val="28"/>
          <w:szCs w:val="28"/>
        </w:rPr>
        <w:t>31 семь</w:t>
      </w:r>
      <w:r w:rsidR="002E1994" w:rsidRPr="002E1994">
        <w:rPr>
          <w:b/>
          <w:sz w:val="28"/>
          <w:szCs w:val="28"/>
        </w:rPr>
        <w:t>ю</w:t>
      </w:r>
      <w:r w:rsidR="00C05291" w:rsidRPr="002E1994">
        <w:rPr>
          <w:b/>
          <w:sz w:val="28"/>
          <w:szCs w:val="28"/>
        </w:rPr>
        <w:t xml:space="preserve"> уже удалось переселить в новое жилье</w:t>
      </w:r>
      <w:r w:rsidR="00C05291">
        <w:rPr>
          <w:sz w:val="28"/>
          <w:szCs w:val="28"/>
        </w:rPr>
        <w:t xml:space="preserve">, еще 59 семей будут расселены </w:t>
      </w:r>
      <w:r w:rsidR="0053738E">
        <w:rPr>
          <w:sz w:val="28"/>
          <w:szCs w:val="28"/>
        </w:rPr>
        <w:t xml:space="preserve">в новый микрорайон в Артеме, который будет сдан в 1-2 квартале 2022 года. </w:t>
      </w:r>
    </w:p>
    <w:sectPr w:rsidR="002E1994" w:rsidRPr="002E1994" w:rsidSect="00240365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F4AA9" w14:textId="77777777" w:rsidR="00302542" w:rsidRDefault="00302542" w:rsidP="00526061">
      <w:r>
        <w:separator/>
      </w:r>
    </w:p>
  </w:endnote>
  <w:endnote w:type="continuationSeparator" w:id="0">
    <w:p w14:paraId="4600CE41" w14:textId="77777777" w:rsidR="00302542" w:rsidRDefault="00302542" w:rsidP="0052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9F700" w14:textId="77777777" w:rsidR="00302542" w:rsidRDefault="00302542" w:rsidP="00526061">
      <w:r>
        <w:separator/>
      </w:r>
    </w:p>
  </w:footnote>
  <w:footnote w:type="continuationSeparator" w:id="0">
    <w:p w14:paraId="2FD7D5F1" w14:textId="77777777" w:rsidR="00302542" w:rsidRDefault="00302542" w:rsidP="00526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6139543"/>
      <w:docPartObj>
        <w:docPartGallery w:val="Page Numbers (Top of Page)"/>
        <w:docPartUnique/>
      </w:docPartObj>
    </w:sdtPr>
    <w:sdtEndPr/>
    <w:sdtContent>
      <w:p w14:paraId="4EE8CF40" w14:textId="7C0298ED" w:rsidR="00526061" w:rsidRDefault="0052606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FBC">
          <w:rPr>
            <w:noProof/>
          </w:rPr>
          <w:t>2</w:t>
        </w:r>
        <w:r>
          <w:fldChar w:fldCharType="end"/>
        </w:r>
      </w:p>
    </w:sdtContent>
  </w:sdt>
  <w:p w14:paraId="54639960" w14:textId="77777777" w:rsidR="00526061" w:rsidRDefault="0052606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550"/>
    <w:multiLevelType w:val="hybridMultilevel"/>
    <w:tmpl w:val="D3420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15E2C"/>
    <w:multiLevelType w:val="hybridMultilevel"/>
    <w:tmpl w:val="23EC9DFC"/>
    <w:lvl w:ilvl="0" w:tplc="089C94E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4B1451"/>
    <w:multiLevelType w:val="hybridMultilevel"/>
    <w:tmpl w:val="53847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A4"/>
    <w:rsid w:val="00003338"/>
    <w:rsid w:val="000140D1"/>
    <w:rsid w:val="00027FD0"/>
    <w:rsid w:val="0003130D"/>
    <w:rsid w:val="00032267"/>
    <w:rsid w:val="00037C46"/>
    <w:rsid w:val="00041EE2"/>
    <w:rsid w:val="00056A62"/>
    <w:rsid w:val="00071398"/>
    <w:rsid w:val="0008366A"/>
    <w:rsid w:val="00095C9A"/>
    <w:rsid w:val="000A7E2F"/>
    <w:rsid w:val="000B62A8"/>
    <w:rsid w:val="000E4013"/>
    <w:rsid w:val="00107B84"/>
    <w:rsid w:val="00107E7F"/>
    <w:rsid w:val="001250D6"/>
    <w:rsid w:val="0013068E"/>
    <w:rsid w:val="001323D4"/>
    <w:rsid w:val="00137987"/>
    <w:rsid w:val="00162F57"/>
    <w:rsid w:val="001800FA"/>
    <w:rsid w:val="001803A9"/>
    <w:rsid w:val="00180A4D"/>
    <w:rsid w:val="00193BF6"/>
    <w:rsid w:val="001A3B85"/>
    <w:rsid w:val="001A63A7"/>
    <w:rsid w:val="001A66B1"/>
    <w:rsid w:val="001E3B96"/>
    <w:rsid w:val="001E5608"/>
    <w:rsid w:val="001F7AD4"/>
    <w:rsid w:val="00203C3E"/>
    <w:rsid w:val="00203D7D"/>
    <w:rsid w:val="002215A5"/>
    <w:rsid w:val="00236446"/>
    <w:rsid w:val="00237466"/>
    <w:rsid w:val="002378E4"/>
    <w:rsid w:val="00240365"/>
    <w:rsid w:val="00242D12"/>
    <w:rsid w:val="00242F75"/>
    <w:rsid w:val="00257C29"/>
    <w:rsid w:val="002679F1"/>
    <w:rsid w:val="00270CC5"/>
    <w:rsid w:val="002712D2"/>
    <w:rsid w:val="00271A56"/>
    <w:rsid w:val="00285826"/>
    <w:rsid w:val="002B7442"/>
    <w:rsid w:val="002C055A"/>
    <w:rsid w:val="002C6ADE"/>
    <w:rsid w:val="002D4934"/>
    <w:rsid w:val="002E1994"/>
    <w:rsid w:val="002E2BCE"/>
    <w:rsid w:val="002E7E5A"/>
    <w:rsid w:val="002F0BB1"/>
    <w:rsid w:val="002F156B"/>
    <w:rsid w:val="00301422"/>
    <w:rsid w:val="00302542"/>
    <w:rsid w:val="00304286"/>
    <w:rsid w:val="003051B3"/>
    <w:rsid w:val="00313E46"/>
    <w:rsid w:val="00313F31"/>
    <w:rsid w:val="003432BB"/>
    <w:rsid w:val="00343F9C"/>
    <w:rsid w:val="0035769E"/>
    <w:rsid w:val="003631D7"/>
    <w:rsid w:val="00375F20"/>
    <w:rsid w:val="00383B61"/>
    <w:rsid w:val="003974EC"/>
    <w:rsid w:val="003B6649"/>
    <w:rsid w:val="003C02A2"/>
    <w:rsid w:val="003C6904"/>
    <w:rsid w:val="003C6D62"/>
    <w:rsid w:val="003D0800"/>
    <w:rsid w:val="003D29FF"/>
    <w:rsid w:val="003E399E"/>
    <w:rsid w:val="003E401F"/>
    <w:rsid w:val="00405DE3"/>
    <w:rsid w:val="004111AC"/>
    <w:rsid w:val="004120CA"/>
    <w:rsid w:val="00420695"/>
    <w:rsid w:val="004221F8"/>
    <w:rsid w:val="004245EB"/>
    <w:rsid w:val="004247DA"/>
    <w:rsid w:val="00425E16"/>
    <w:rsid w:val="00433708"/>
    <w:rsid w:val="00435AA3"/>
    <w:rsid w:val="00440B06"/>
    <w:rsid w:val="00444A31"/>
    <w:rsid w:val="004568FD"/>
    <w:rsid w:val="00457169"/>
    <w:rsid w:val="00483DB2"/>
    <w:rsid w:val="004A1E84"/>
    <w:rsid w:val="004A2043"/>
    <w:rsid w:val="004A275C"/>
    <w:rsid w:val="004A300B"/>
    <w:rsid w:val="004A306F"/>
    <w:rsid w:val="004B400D"/>
    <w:rsid w:val="004C3993"/>
    <w:rsid w:val="004C5AB5"/>
    <w:rsid w:val="004D04C1"/>
    <w:rsid w:val="004D6BEC"/>
    <w:rsid w:val="004F6BB9"/>
    <w:rsid w:val="004F6EF1"/>
    <w:rsid w:val="005024AB"/>
    <w:rsid w:val="0050271A"/>
    <w:rsid w:val="0051660B"/>
    <w:rsid w:val="00523B4C"/>
    <w:rsid w:val="00526061"/>
    <w:rsid w:val="0053738E"/>
    <w:rsid w:val="00545F78"/>
    <w:rsid w:val="00551A9D"/>
    <w:rsid w:val="005609E8"/>
    <w:rsid w:val="00560B8D"/>
    <w:rsid w:val="0057016C"/>
    <w:rsid w:val="00580FEC"/>
    <w:rsid w:val="0058688E"/>
    <w:rsid w:val="005914CE"/>
    <w:rsid w:val="005C1957"/>
    <w:rsid w:val="005C1DF5"/>
    <w:rsid w:val="005C6EF1"/>
    <w:rsid w:val="005E4661"/>
    <w:rsid w:val="005E4FC6"/>
    <w:rsid w:val="005E546F"/>
    <w:rsid w:val="005E5B69"/>
    <w:rsid w:val="005E5F10"/>
    <w:rsid w:val="005E6A2D"/>
    <w:rsid w:val="005E6A2E"/>
    <w:rsid w:val="006017E6"/>
    <w:rsid w:val="00604DA8"/>
    <w:rsid w:val="00613F8E"/>
    <w:rsid w:val="0063462E"/>
    <w:rsid w:val="00641887"/>
    <w:rsid w:val="00643D3B"/>
    <w:rsid w:val="0064783F"/>
    <w:rsid w:val="00672DB0"/>
    <w:rsid w:val="006742F0"/>
    <w:rsid w:val="0067582E"/>
    <w:rsid w:val="00677BB3"/>
    <w:rsid w:val="00680BE5"/>
    <w:rsid w:val="00682CB9"/>
    <w:rsid w:val="00683CEE"/>
    <w:rsid w:val="0069426B"/>
    <w:rsid w:val="00694FF8"/>
    <w:rsid w:val="006B00FE"/>
    <w:rsid w:val="006C31ED"/>
    <w:rsid w:val="006E1136"/>
    <w:rsid w:val="006E5B1C"/>
    <w:rsid w:val="006F10F8"/>
    <w:rsid w:val="00706C26"/>
    <w:rsid w:val="0072121F"/>
    <w:rsid w:val="007341E0"/>
    <w:rsid w:val="007603A4"/>
    <w:rsid w:val="007710D1"/>
    <w:rsid w:val="00772A24"/>
    <w:rsid w:val="00781D1D"/>
    <w:rsid w:val="00784C50"/>
    <w:rsid w:val="00790B33"/>
    <w:rsid w:val="00791343"/>
    <w:rsid w:val="00794D72"/>
    <w:rsid w:val="007A4530"/>
    <w:rsid w:val="007B43A6"/>
    <w:rsid w:val="007B5D8B"/>
    <w:rsid w:val="007D3B40"/>
    <w:rsid w:val="007E29A3"/>
    <w:rsid w:val="007E7B46"/>
    <w:rsid w:val="008101BC"/>
    <w:rsid w:val="00816822"/>
    <w:rsid w:val="00821FBC"/>
    <w:rsid w:val="00847C5C"/>
    <w:rsid w:val="008525C7"/>
    <w:rsid w:val="0085317E"/>
    <w:rsid w:val="00853411"/>
    <w:rsid w:val="00865748"/>
    <w:rsid w:val="00870F2B"/>
    <w:rsid w:val="008839C9"/>
    <w:rsid w:val="008852BD"/>
    <w:rsid w:val="00894741"/>
    <w:rsid w:val="008A4D95"/>
    <w:rsid w:val="008B5E23"/>
    <w:rsid w:val="008D0F40"/>
    <w:rsid w:val="008D328F"/>
    <w:rsid w:val="008E708A"/>
    <w:rsid w:val="008E722D"/>
    <w:rsid w:val="008E756B"/>
    <w:rsid w:val="0091064D"/>
    <w:rsid w:val="009200A1"/>
    <w:rsid w:val="00926C55"/>
    <w:rsid w:val="009304F4"/>
    <w:rsid w:val="009327F2"/>
    <w:rsid w:val="00932BCF"/>
    <w:rsid w:val="00945A81"/>
    <w:rsid w:val="00974D88"/>
    <w:rsid w:val="0098582B"/>
    <w:rsid w:val="00987530"/>
    <w:rsid w:val="00994BC1"/>
    <w:rsid w:val="009A3750"/>
    <w:rsid w:val="009C3C4C"/>
    <w:rsid w:val="009C4F69"/>
    <w:rsid w:val="009E5D09"/>
    <w:rsid w:val="00A0218E"/>
    <w:rsid w:val="00A04D5A"/>
    <w:rsid w:val="00A10C25"/>
    <w:rsid w:val="00A115B2"/>
    <w:rsid w:val="00A11698"/>
    <w:rsid w:val="00A12860"/>
    <w:rsid w:val="00A2076E"/>
    <w:rsid w:val="00A36825"/>
    <w:rsid w:val="00A654F6"/>
    <w:rsid w:val="00A8002E"/>
    <w:rsid w:val="00A80DBE"/>
    <w:rsid w:val="00A8434A"/>
    <w:rsid w:val="00A90A9A"/>
    <w:rsid w:val="00A947AA"/>
    <w:rsid w:val="00A9752C"/>
    <w:rsid w:val="00AA215B"/>
    <w:rsid w:val="00AA2B0B"/>
    <w:rsid w:val="00AA4048"/>
    <w:rsid w:val="00AD608A"/>
    <w:rsid w:val="00AD68A9"/>
    <w:rsid w:val="00AE062E"/>
    <w:rsid w:val="00B007AD"/>
    <w:rsid w:val="00B0303A"/>
    <w:rsid w:val="00B12351"/>
    <w:rsid w:val="00B15995"/>
    <w:rsid w:val="00B2152C"/>
    <w:rsid w:val="00B36FAF"/>
    <w:rsid w:val="00B569ED"/>
    <w:rsid w:val="00B63B57"/>
    <w:rsid w:val="00B9170E"/>
    <w:rsid w:val="00B9379A"/>
    <w:rsid w:val="00B94A2E"/>
    <w:rsid w:val="00BA49E4"/>
    <w:rsid w:val="00BB4344"/>
    <w:rsid w:val="00BC2FA7"/>
    <w:rsid w:val="00BD69D4"/>
    <w:rsid w:val="00BE1E01"/>
    <w:rsid w:val="00BE6553"/>
    <w:rsid w:val="00BE7BC0"/>
    <w:rsid w:val="00BF2A56"/>
    <w:rsid w:val="00BF4E05"/>
    <w:rsid w:val="00BF66BC"/>
    <w:rsid w:val="00C04320"/>
    <w:rsid w:val="00C05291"/>
    <w:rsid w:val="00C10305"/>
    <w:rsid w:val="00C15A61"/>
    <w:rsid w:val="00C1707F"/>
    <w:rsid w:val="00C27CE9"/>
    <w:rsid w:val="00C310E1"/>
    <w:rsid w:val="00C540B5"/>
    <w:rsid w:val="00C62769"/>
    <w:rsid w:val="00C63207"/>
    <w:rsid w:val="00C65C2D"/>
    <w:rsid w:val="00C71671"/>
    <w:rsid w:val="00C853E4"/>
    <w:rsid w:val="00C8611D"/>
    <w:rsid w:val="00C921A4"/>
    <w:rsid w:val="00C94275"/>
    <w:rsid w:val="00C959CC"/>
    <w:rsid w:val="00CC130A"/>
    <w:rsid w:val="00CC1704"/>
    <w:rsid w:val="00CF05B3"/>
    <w:rsid w:val="00CF1237"/>
    <w:rsid w:val="00CF1D6D"/>
    <w:rsid w:val="00D049F5"/>
    <w:rsid w:val="00D124AF"/>
    <w:rsid w:val="00D61192"/>
    <w:rsid w:val="00D85BE0"/>
    <w:rsid w:val="00D8716C"/>
    <w:rsid w:val="00DA4A40"/>
    <w:rsid w:val="00DB4519"/>
    <w:rsid w:val="00DC5FED"/>
    <w:rsid w:val="00DD066C"/>
    <w:rsid w:val="00DF13A9"/>
    <w:rsid w:val="00E03C83"/>
    <w:rsid w:val="00E07A92"/>
    <w:rsid w:val="00E12437"/>
    <w:rsid w:val="00E25E54"/>
    <w:rsid w:val="00E26247"/>
    <w:rsid w:val="00E4482C"/>
    <w:rsid w:val="00E66545"/>
    <w:rsid w:val="00E74721"/>
    <w:rsid w:val="00E7651B"/>
    <w:rsid w:val="00E83528"/>
    <w:rsid w:val="00E875EB"/>
    <w:rsid w:val="00E92FFE"/>
    <w:rsid w:val="00E97292"/>
    <w:rsid w:val="00EA4DFF"/>
    <w:rsid w:val="00EB112C"/>
    <w:rsid w:val="00EB2B0F"/>
    <w:rsid w:val="00EB42CD"/>
    <w:rsid w:val="00EC291B"/>
    <w:rsid w:val="00EC4327"/>
    <w:rsid w:val="00EC6A6B"/>
    <w:rsid w:val="00ED3C9E"/>
    <w:rsid w:val="00EE0047"/>
    <w:rsid w:val="00EE298A"/>
    <w:rsid w:val="00EE4824"/>
    <w:rsid w:val="00EF675E"/>
    <w:rsid w:val="00F15821"/>
    <w:rsid w:val="00F15D76"/>
    <w:rsid w:val="00F1621D"/>
    <w:rsid w:val="00F27CC2"/>
    <w:rsid w:val="00F30AFA"/>
    <w:rsid w:val="00F32DE8"/>
    <w:rsid w:val="00F4023F"/>
    <w:rsid w:val="00F5371B"/>
    <w:rsid w:val="00F5378C"/>
    <w:rsid w:val="00F5451E"/>
    <w:rsid w:val="00F9188D"/>
    <w:rsid w:val="00F95D0B"/>
    <w:rsid w:val="00FB17DB"/>
    <w:rsid w:val="00FB5948"/>
    <w:rsid w:val="00FC7497"/>
    <w:rsid w:val="00FD4C9E"/>
    <w:rsid w:val="00FD50D1"/>
    <w:rsid w:val="00FE486D"/>
    <w:rsid w:val="00FE63F7"/>
    <w:rsid w:val="00FF3283"/>
    <w:rsid w:val="00FF385C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A38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661"/>
    <w:pPr>
      <w:ind w:left="720"/>
      <w:contextualSpacing/>
    </w:pPr>
  </w:style>
  <w:style w:type="paragraph" w:customStyle="1" w:styleId="ConsPlusNormal">
    <w:name w:val="ConsPlusNormal"/>
    <w:rsid w:val="005E5B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92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260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0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0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661"/>
    <w:pPr>
      <w:ind w:left="720"/>
      <w:contextualSpacing/>
    </w:pPr>
  </w:style>
  <w:style w:type="paragraph" w:customStyle="1" w:styleId="ConsPlusNormal">
    <w:name w:val="ConsPlusNormal"/>
    <w:rsid w:val="005E5B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E92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260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0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0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china.r\Desktop\&#1060;&#1054;&#1053;&#1044;\&#1055;&#1054;&#1057;&#1058;&#1040;&#1053;.%20&#1048;%20&#1056;&#1040;&#1057;&#1055;&#1054;&#1056;&#1071;&#1046;\&#1041;&#1083;&#1072;&#1085;&#1082;%20&#1053;&#1054;%20&#1060;&#1055;&#1055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НО ФППК</Template>
  <TotalTime>0</TotalTime>
  <Pages>1</Pages>
  <Words>300</Words>
  <Characters>1714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Регина Колчина</dc:creator>
  <cp:lastModifiedBy>Мегей Юлия Викторовна</cp:lastModifiedBy>
  <cp:revision>2</cp:revision>
  <cp:lastPrinted>2021-12-30T00:33:00Z</cp:lastPrinted>
  <dcterms:created xsi:type="dcterms:W3CDTF">2022-03-11T00:56:00Z</dcterms:created>
  <dcterms:modified xsi:type="dcterms:W3CDTF">2022-03-11T00:56:00Z</dcterms:modified>
</cp:coreProperties>
</file>