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0671988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8E27D7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13.04.2022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A3625E">
              <w:rPr>
                <w:szCs w:val="28"/>
              </w:rPr>
              <w:t xml:space="preserve">"О внесении изменений в </w:t>
            </w:r>
            <w:r w:rsidR="00A3625E">
              <w:rPr>
                <w:szCs w:val="28"/>
              </w:rPr>
              <w:br/>
              <w:t>отдельные законодательные акты Приморского края"</w:t>
            </w:r>
            <w:r w:rsidR="00A3625E">
              <w:t xml:space="preserve"> </w:t>
            </w:r>
            <w:r>
              <w:t>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и обсудив</w:t>
      </w:r>
      <w:r w:rsidRPr="00E576ED">
        <w:t xml:space="preserve"> проект закона Примор</w:t>
      </w:r>
      <w:r w:rsidR="00F21FA8" w:rsidRPr="00E576ED">
        <w:t xml:space="preserve">ского края </w:t>
      </w:r>
      <w:r w:rsidR="00A3625E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A3625E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3.Поручить</w:t>
      </w:r>
      <w:r w:rsidR="00F96CA2" w:rsidRPr="00A93CA0">
        <w:rPr>
          <w:szCs w:val="28"/>
        </w:rPr>
        <w:t xml:space="preserve"> </w:t>
      </w:r>
      <w:r w:rsidR="00A3625E">
        <w:rPr>
          <w:szCs w:val="28"/>
        </w:rPr>
        <w:t>Исакову Владимиру Владимировичу, председателю комитета Законодательного Собрания по экономической политике и собственности</w:t>
      </w:r>
      <w:r w:rsidR="002D753C">
        <w:rPr>
          <w:szCs w:val="28"/>
        </w:rPr>
        <w:t>,</w:t>
      </w:r>
      <w:r w:rsidRPr="00E576ED">
        <w:rPr>
          <w:szCs w:val="28"/>
        </w:rPr>
        <w:t xml:space="preserve"> выступить на заседании Законодательного Собрания с</w:t>
      </w:r>
      <w:r w:rsidRPr="00A93CA0">
        <w:rPr>
          <w:szCs w:val="28"/>
        </w:rPr>
        <w:t xml:space="preserve"> докладом по данному вопросу.</w:t>
      </w: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E04" w:rsidRDefault="00875E04">
      <w:r>
        <w:separator/>
      </w:r>
    </w:p>
  </w:endnote>
  <w:endnote w:type="continuationSeparator" w:id="0">
    <w:p w:rsidR="00875E04" w:rsidRDefault="0087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E04" w:rsidRDefault="00875E04">
      <w:r>
        <w:separator/>
      </w:r>
    </w:p>
  </w:footnote>
  <w:footnote w:type="continuationSeparator" w:id="0">
    <w:p w:rsidR="00875E04" w:rsidRDefault="00875E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D753C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B3ED8"/>
    <w:rsid w:val="001C5162"/>
    <w:rsid w:val="0020003C"/>
    <w:rsid w:val="00213214"/>
    <w:rsid w:val="0024665A"/>
    <w:rsid w:val="0026074E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4C86"/>
    <w:rsid w:val="003D4A28"/>
    <w:rsid w:val="003F2358"/>
    <w:rsid w:val="00421CB1"/>
    <w:rsid w:val="004562F9"/>
    <w:rsid w:val="00461E2B"/>
    <w:rsid w:val="004D0186"/>
    <w:rsid w:val="00623A01"/>
    <w:rsid w:val="00624BBF"/>
    <w:rsid w:val="00692D49"/>
    <w:rsid w:val="007128C1"/>
    <w:rsid w:val="007258FB"/>
    <w:rsid w:val="00751091"/>
    <w:rsid w:val="007C420C"/>
    <w:rsid w:val="007E091C"/>
    <w:rsid w:val="007F0598"/>
    <w:rsid w:val="008045A9"/>
    <w:rsid w:val="00805FF7"/>
    <w:rsid w:val="008266E5"/>
    <w:rsid w:val="008602F8"/>
    <w:rsid w:val="00871D12"/>
    <w:rsid w:val="00875E04"/>
    <w:rsid w:val="0087792E"/>
    <w:rsid w:val="008E27D7"/>
    <w:rsid w:val="00901C0B"/>
    <w:rsid w:val="0091258D"/>
    <w:rsid w:val="009637B6"/>
    <w:rsid w:val="0099314B"/>
    <w:rsid w:val="009E5CD9"/>
    <w:rsid w:val="009F0165"/>
    <w:rsid w:val="009F626B"/>
    <w:rsid w:val="00A3625E"/>
    <w:rsid w:val="00A5173F"/>
    <w:rsid w:val="00A570A8"/>
    <w:rsid w:val="00A93CA0"/>
    <w:rsid w:val="00B24051"/>
    <w:rsid w:val="00B43FC4"/>
    <w:rsid w:val="00B668A9"/>
    <w:rsid w:val="00B803DE"/>
    <w:rsid w:val="00BC490D"/>
    <w:rsid w:val="00BE16C2"/>
    <w:rsid w:val="00C7273E"/>
    <w:rsid w:val="00C9335B"/>
    <w:rsid w:val="00C958B6"/>
    <w:rsid w:val="00CA3F39"/>
    <w:rsid w:val="00D17A7A"/>
    <w:rsid w:val="00D27573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46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32</cp:revision>
  <cp:lastPrinted>2021-03-14T23:34:00Z</cp:lastPrinted>
  <dcterms:created xsi:type="dcterms:W3CDTF">2019-01-14T07:14:00Z</dcterms:created>
  <dcterms:modified xsi:type="dcterms:W3CDTF">2022-04-05T03:53:00Z</dcterms:modified>
</cp:coreProperties>
</file>