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997337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D1768" w:rsidRDefault="003D1768" w:rsidP="003D1768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О ВНЕСЕНИИ ИЗМЕНЕНИЯ В ПРИЛОЖЕНИЕ 3 </w:t>
      </w:r>
    </w:p>
    <w:p w:rsidR="003D1768" w:rsidRPr="007D27D4" w:rsidRDefault="003D1768" w:rsidP="003D1768">
      <w:pPr>
        <w:jc w:val="center"/>
        <w:rPr>
          <w:b/>
          <w:bCs/>
          <w:szCs w:val="28"/>
        </w:rPr>
      </w:pPr>
      <w:r w:rsidRPr="007D27D4">
        <w:rPr>
          <w:b/>
          <w:szCs w:val="28"/>
        </w:rPr>
        <w:t>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</w:p>
    <w:p w:rsidR="003D1768" w:rsidRPr="00FF338A" w:rsidRDefault="003D1768" w:rsidP="003D1768">
      <w:pPr>
        <w:ind w:firstLine="709"/>
        <w:jc w:val="center"/>
        <w:rPr>
          <w:b/>
          <w:bCs/>
          <w:szCs w:val="28"/>
        </w:rPr>
      </w:pPr>
    </w:p>
    <w:p w:rsidR="003D1768" w:rsidRPr="00FF338A" w:rsidRDefault="003D1768" w:rsidP="003D176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23 марта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2022 года</w:t>
      </w:r>
    </w:p>
    <w:p w:rsidR="003D1768" w:rsidRPr="00FF338A" w:rsidRDefault="003D1768" w:rsidP="003D1768">
      <w:pPr>
        <w:ind w:firstLine="709"/>
        <w:rPr>
          <w:szCs w:val="28"/>
        </w:rPr>
      </w:pPr>
    </w:p>
    <w:p w:rsidR="003D1768" w:rsidRPr="00024F86" w:rsidRDefault="003D1768" w:rsidP="003D1768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3D1768" w:rsidRDefault="003D1768" w:rsidP="003D17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3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29 июля </w:t>
      </w:r>
      <w:r>
        <w:rPr>
          <w:szCs w:val="28"/>
        </w:rPr>
        <w:br/>
        <w:t xml:space="preserve">2015 года № 665-КЗ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 </w:t>
      </w:r>
      <w:r w:rsidRPr="00D108DB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2015, № 132, </w:t>
      </w:r>
      <w:r>
        <w:rPr>
          <w:szCs w:val="28"/>
        </w:rPr>
        <w:br/>
        <w:t>стр. 70; 2017, № 18, стр. 9; 2018, № 49, стр. 22, № 81, стр. 34</w:t>
      </w:r>
      <w:r w:rsidRPr="008E5FA3">
        <w:rPr>
          <w:szCs w:val="28"/>
        </w:rPr>
        <w:t>) следующ</w:t>
      </w:r>
      <w:r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е</w:t>
      </w:r>
      <w:r w:rsidRPr="00D108DB">
        <w:rPr>
          <w:szCs w:val="28"/>
        </w:rPr>
        <w:t>:</w:t>
      </w:r>
    </w:p>
    <w:p w:rsidR="003D1768" w:rsidRPr="0072624A" w:rsidRDefault="003D1768" w:rsidP="003D1768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>
        <w:rPr>
          <w:szCs w:val="28"/>
        </w:rPr>
        <w:t>78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709"/>
        <w:gridCol w:w="709"/>
        <w:gridCol w:w="1134"/>
        <w:gridCol w:w="425"/>
        <w:gridCol w:w="1276"/>
        <w:gridCol w:w="1701"/>
      </w:tblGrid>
      <w:tr w:rsidR="003D1768" w:rsidRPr="0072624A" w:rsidTr="00EB4D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9</w:t>
            </w:r>
          </w:p>
        </w:tc>
      </w:tr>
      <w:tr w:rsidR="003D1768" w:rsidRPr="0072624A" w:rsidTr="00EB4D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</w:t>
            </w:r>
            <w:r w:rsidRPr="0072624A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 xml:space="preserve">Квартиры </w:t>
            </w:r>
            <w:r w:rsidRPr="0072624A">
              <w:rPr>
                <w:sz w:val="26"/>
                <w:szCs w:val="26"/>
              </w:rPr>
              <w:br/>
              <w:t xml:space="preserve">№ </w:t>
            </w:r>
            <w:r>
              <w:rPr>
                <w:sz w:val="26"/>
                <w:szCs w:val="26"/>
              </w:rPr>
              <w:t>3, 4, 5, 8, 10, 11, 13, 14, 16, 17, 19, 20, 22, 24, 25, 27, 33, 38, 39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пос. </w:t>
            </w:r>
            <w:proofErr w:type="spellStart"/>
            <w:r>
              <w:rPr>
                <w:sz w:val="26"/>
                <w:szCs w:val="26"/>
              </w:rPr>
              <w:t>Ретти-ховка</w:t>
            </w:r>
            <w:proofErr w:type="spellEnd"/>
            <w:r w:rsidRPr="0072624A">
              <w:rPr>
                <w:sz w:val="26"/>
                <w:szCs w:val="26"/>
              </w:rPr>
              <w:t xml:space="preserve">, </w:t>
            </w: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Юбилей-</w:t>
            </w:r>
            <w:proofErr w:type="spellStart"/>
            <w:r>
              <w:rPr>
                <w:sz w:val="26"/>
                <w:szCs w:val="26"/>
              </w:rPr>
              <w:t>ная</w:t>
            </w:r>
            <w:proofErr w:type="spellEnd"/>
            <w:r w:rsidRPr="0072624A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2573,256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Админи-страция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Реттихов-ского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768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пос. </w:t>
            </w:r>
            <w:proofErr w:type="spellStart"/>
            <w:r>
              <w:rPr>
                <w:sz w:val="26"/>
                <w:szCs w:val="26"/>
              </w:rPr>
              <w:t>Ретти-ховка</w:t>
            </w:r>
            <w:proofErr w:type="spellEnd"/>
            <w:r w:rsidRPr="0072624A">
              <w:rPr>
                <w:sz w:val="26"/>
                <w:szCs w:val="26"/>
              </w:rPr>
              <w:t xml:space="preserve">, </w:t>
            </w:r>
          </w:p>
          <w:p w:rsidR="003D1768" w:rsidRPr="0072624A" w:rsidRDefault="003D1768" w:rsidP="00EB4D7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Централь-</w:t>
            </w:r>
            <w:proofErr w:type="spellStart"/>
            <w:r>
              <w:rPr>
                <w:sz w:val="26"/>
                <w:szCs w:val="26"/>
              </w:rPr>
              <w:t>ная</w:t>
            </w:r>
            <w:proofErr w:type="spellEnd"/>
            <w:r>
              <w:rPr>
                <w:sz w:val="26"/>
                <w:szCs w:val="26"/>
              </w:rPr>
              <w:t>, 25</w:t>
            </w:r>
          </w:p>
        </w:tc>
      </w:tr>
    </w:tbl>
    <w:p w:rsidR="003D1768" w:rsidRPr="0072624A" w:rsidRDefault="003D1768" w:rsidP="003D1768">
      <w:pPr>
        <w:tabs>
          <w:tab w:val="right" w:pos="9072"/>
        </w:tabs>
        <w:jc w:val="both"/>
        <w:rPr>
          <w:szCs w:val="28"/>
        </w:rPr>
      </w:pPr>
    </w:p>
    <w:p w:rsidR="003D1768" w:rsidRPr="0072624A" w:rsidRDefault="003D1768" w:rsidP="003D1768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3D1768" w:rsidRPr="0072624A" w:rsidRDefault="003D1768" w:rsidP="003D1768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3D1768" w:rsidRDefault="003D1768" w:rsidP="003D1768">
      <w:pPr>
        <w:jc w:val="both"/>
        <w:rPr>
          <w:szCs w:val="28"/>
        </w:rPr>
      </w:pPr>
    </w:p>
    <w:p w:rsidR="003D1768" w:rsidRDefault="003D1768" w:rsidP="003D1768">
      <w:pPr>
        <w:jc w:val="both"/>
        <w:rPr>
          <w:szCs w:val="28"/>
        </w:rPr>
      </w:pPr>
    </w:p>
    <w:p w:rsidR="003D1768" w:rsidRDefault="003D1768" w:rsidP="003D1768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E94F0C" w:rsidRDefault="00E94F0C" w:rsidP="003D176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E94F0C" w:rsidRDefault="00E94F0C" w:rsidP="00E94F0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E94F0C" w:rsidRDefault="00E94F0C" w:rsidP="00E94F0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марта 2022 года</w:t>
      </w:r>
    </w:p>
    <w:p w:rsidR="00E94F0C" w:rsidRDefault="00E94F0C" w:rsidP="00E94F0C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№ 7</w:t>
      </w:r>
      <w:r>
        <w:rPr>
          <w:szCs w:val="28"/>
        </w:rPr>
        <w:t>1</w:t>
      </w:r>
      <w:r>
        <w:rPr>
          <w:szCs w:val="28"/>
        </w:rPr>
        <w:t>-КЗ</w:t>
      </w:r>
    </w:p>
    <w:p w:rsidR="003D1768" w:rsidRDefault="003D1768" w:rsidP="003D176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D1768" w:rsidRDefault="003D1768" w:rsidP="003D176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D1768" w:rsidRDefault="003D1768" w:rsidP="003D1768">
      <w:pPr>
        <w:autoSpaceDE w:val="0"/>
        <w:autoSpaceDN w:val="0"/>
        <w:adjustRightInd w:val="0"/>
        <w:jc w:val="both"/>
        <w:outlineLvl w:val="0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93" w:rsidRDefault="00835F93">
      <w:r>
        <w:separator/>
      </w:r>
    </w:p>
  </w:endnote>
  <w:endnote w:type="continuationSeparator" w:id="0">
    <w:p w:rsidR="00835F93" w:rsidRDefault="00835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93" w:rsidRDefault="00835F93">
      <w:r>
        <w:separator/>
      </w:r>
    </w:p>
  </w:footnote>
  <w:footnote w:type="continuationSeparator" w:id="0">
    <w:p w:rsidR="00835F93" w:rsidRDefault="00835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1768"/>
    <w:rsid w:val="0003291F"/>
    <w:rsid w:val="00070CED"/>
    <w:rsid w:val="00347DEE"/>
    <w:rsid w:val="00357555"/>
    <w:rsid w:val="00380EE1"/>
    <w:rsid w:val="003A180C"/>
    <w:rsid w:val="003B26E7"/>
    <w:rsid w:val="003D1768"/>
    <w:rsid w:val="00413497"/>
    <w:rsid w:val="0047435B"/>
    <w:rsid w:val="005A2827"/>
    <w:rsid w:val="006165F2"/>
    <w:rsid w:val="006E2ABA"/>
    <w:rsid w:val="006F77C0"/>
    <w:rsid w:val="00832425"/>
    <w:rsid w:val="00835F9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94F0C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941F7"/>
  <w15:docId w15:val="{ABE60654-4268-4A4A-9899-863B518C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3D176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rsid w:val="003D1768"/>
    <w:rPr>
      <w:sz w:val="28"/>
    </w:rPr>
  </w:style>
  <w:style w:type="paragraph" w:styleId="a6">
    <w:name w:val="Balloon Text"/>
    <w:basedOn w:val="a"/>
    <w:link w:val="a7"/>
    <w:semiHidden/>
    <w:unhideWhenUsed/>
    <w:rsid w:val="003D176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D17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6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2022-03-23T05:29:00Z</cp:lastPrinted>
  <dcterms:created xsi:type="dcterms:W3CDTF">2022-03-28T01:50:00Z</dcterms:created>
  <dcterms:modified xsi:type="dcterms:W3CDTF">2022-03-28T01:50:00Z</dcterms:modified>
</cp:coreProperties>
</file>