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910683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22F2C" w:rsidP="00174259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174259">
              <w:rPr>
                <w:sz w:val="24"/>
              </w:rPr>
              <w:t>2</w:t>
            </w:r>
            <w:r w:rsidR="003A6905">
              <w:rPr>
                <w:sz w:val="24"/>
              </w:rPr>
              <w:t>.</w:t>
            </w:r>
            <w:r w:rsidR="001133AC">
              <w:rPr>
                <w:sz w:val="24"/>
              </w:rPr>
              <w:t>03</w:t>
            </w:r>
            <w:r w:rsidR="00833C1D">
              <w:rPr>
                <w:sz w:val="24"/>
              </w:rPr>
              <w:t>.20</w:t>
            </w:r>
            <w:r>
              <w:rPr>
                <w:sz w:val="24"/>
              </w:rPr>
              <w:t>2</w:t>
            </w:r>
            <w:r w:rsidR="001133AC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54393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B35146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3A6905" w:rsidP="001133AC">
            <w:pPr>
              <w:ind w:left="-28"/>
              <w:jc w:val="both"/>
            </w:pPr>
            <w:r w:rsidRPr="003A6905">
              <w:t xml:space="preserve">О внесении изменений в постановление Законодательного Собрания Приморского края от 28.07.2021 </w:t>
            </w:r>
            <w:r w:rsidR="001133AC">
              <w:br/>
            </w:r>
            <w:r w:rsidRPr="003A6905">
              <w:t>№ 2987 "Об утверждении сметы расходов Законодательного Собрания Приморского края на</w:t>
            </w:r>
            <w:r w:rsidR="001133AC">
              <w:t xml:space="preserve"> </w:t>
            </w:r>
            <w:r w:rsidRPr="003A6905">
              <w:t>2022 год и плановый период 2023 и 2024 годов"</w:t>
            </w:r>
          </w:p>
        </w:tc>
      </w:tr>
    </w:tbl>
    <w:p w:rsidR="00833C1D" w:rsidRPr="007D1058" w:rsidRDefault="00833C1D" w:rsidP="00833C1D">
      <w:pPr>
        <w:jc w:val="right"/>
        <w:rPr>
          <w:szCs w:val="28"/>
        </w:rPr>
      </w:pPr>
    </w:p>
    <w:p w:rsidR="000E59B9" w:rsidRDefault="000E59B9" w:rsidP="003A6905">
      <w:pPr>
        <w:pStyle w:val="a3"/>
        <w:ind w:firstLine="709"/>
        <w:jc w:val="both"/>
      </w:pPr>
      <w:proofErr w:type="gramStart"/>
      <w:r>
        <w:t xml:space="preserve">Рассмотрев </w:t>
      </w:r>
      <w:r w:rsidR="00FD0258">
        <w:t xml:space="preserve">и обсудив </w:t>
      </w:r>
      <w:r>
        <w:t xml:space="preserve">подготовленный </w:t>
      </w:r>
      <w:r w:rsidR="000D3233" w:rsidRPr="00FD0258">
        <w:t>депутатом Законодательного Собрания Приморского края Кузьменко С.А.</w:t>
      </w:r>
      <w:r w:rsidR="000D3233">
        <w:t xml:space="preserve"> </w:t>
      </w:r>
      <w:r w:rsidR="000D3233" w:rsidRPr="00B75C98">
        <w:t xml:space="preserve">в качестве законодательной инициативы </w:t>
      </w:r>
      <w:r w:rsidR="000D3233">
        <w:t xml:space="preserve">проект постановления Законодательного Собрания </w:t>
      </w:r>
      <w:r w:rsidR="003A6905">
        <w:t xml:space="preserve">Приморского края </w:t>
      </w:r>
      <w:r>
        <w:t>"</w:t>
      </w:r>
      <w:r w:rsidR="003A6905">
        <w:t>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</w:t>
      </w:r>
      <w:r>
        <w:t>", комитет</w:t>
      </w:r>
      <w:proofErr w:type="gramEnd"/>
    </w:p>
    <w:p w:rsidR="000E59B9" w:rsidRDefault="000E59B9" w:rsidP="000E59B9">
      <w:pPr>
        <w:pStyle w:val="a3"/>
        <w:tabs>
          <w:tab w:val="clear" w:pos="4153"/>
          <w:tab w:val="clear" w:pos="8306"/>
        </w:tabs>
        <w:jc w:val="both"/>
      </w:pPr>
    </w:p>
    <w:p w:rsidR="000E59B9" w:rsidRDefault="000E59B9" w:rsidP="000E59B9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0E59B9" w:rsidRDefault="000E59B9" w:rsidP="000E59B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E59B9" w:rsidRDefault="000D3233" w:rsidP="000E59B9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1.Согласиться</w:t>
      </w:r>
      <w:proofErr w:type="spellEnd"/>
      <w:r>
        <w:t xml:space="preserve"> с проектом постановления Законодательного Собрания Приморского края </w:t>
      </w:r>
      <w:r w:rsidR="000E59B9">
        <w:t>"</w:t>
      </w:r>
      <w:r w:rsidR="003A6905" w:rsidRPr="003A6905">
        <w:t>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</w:t>
      </w:r>
      <w:r w:rsidR="000E59B9">
        <w:t>".</w:t>
      </w:r>
    </w:p>
    <w:p w:rsidR="000E59B9" w:rsidRDefault="000E59B9" w:rsidP="000E59B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E59B9" w:rsidRPr="00254126" w:rsidRDefault="000E59B9" w:rsidP="000E59B9">
      <w:pPr>
        <w:pStyle w:val="a3"/>
        <w:tabs>
          <w:tab w:val="clear" w:pos="4153"/>
          <w:tab w:val="clear" w:pos="8306"/>
        </w:tabs>
        <w:ind w:firstLine="720"/>
        <w:jc w:val="both"/>
      </w:pPr>
      <w:r w:rsidRPr="00254126">
        <w:t>2.Рассмотреть указанный проект постановления на очередном заседании Законодательного Собрания</w:t>
      </w:r>
      <w:r>
        <w:t xml:space="preserve"> 2</w:t>
      </w:r>
      <w:r w:rsidR="001133AC">
        <w:t>3</w:t>
      </w:r>
      <w:r w:rsidR="00D22F2C">
        <w:t xml:space="preserve"> </w:t>
      </w:r>
      <w:r w:rsidR="001133AC">
        <w:t>марта</w:t>
      </w:r>
      <w:r w:rsidR="00D22F2C">
        <w:t xml:space="preserve"> 202</w:t>
      </w:r>
      <w:r w:rsidR="001133AC">
        <w:t>2</w:t>
      </w:r>
      <w:r w:rsidRPr="00254126">
        <w:t xml:space="preserve"> года.</w:t>
      </w:r>
    </w:p>
    <w:p w:rsidR="000E59B9" w:rsidRPr="00CC0D8E" w:rsidRDefault="000E59B9" w:rsidP="000E59B9">
      <w:pPr>
        <w:pStyle w:val="a3"/>
        <w:tabs>
          <w:tab w:val="clear" w:pos="4153"/>
          <w:tab w:val="clear" w:pos="8306"/>
        </w:tabs>
        <w:ind w:firstLine="720"/>
        <w:jc w:val="both"/>
        <w:rPr>
          <w:i/>
        </w:rPr>
      </w:pPr>
    </w:p>
    <w:p w:rsidR="000E59B9" w:rsidRPr="00254126" w:rsidRDefault="000E59B9" w:rsidP="000E59B9">
      <w:pPr>
        <w:pStyle w:val="a3"/>
        <w:ind w:firstLine="720"/>
        <w:jc w:val="both"/>
      </w:pPr>
      <w:proofErr w:type="spellStart"/>
      <w:r w:rsidRPr="00254126">
        <w:t>3.Рекомендовать</w:t>
      </w:r>
      <w:proofErr w:type="spellEnd"/>
      <w:r w:rsidRPr="00254126">
        <w:t xml:space="preserve"> Законодательному Собранию принять проект постановления Законодательного Собрания </w:t>
      </w:r>
      <w:r>
        <w:t xml:space="preserve">Приморского края </w:t>
      </w:r>
      <w:r w:rsidRPr="00254126">
        <w:t>"</w:t>
      </w:r>
      <w:r w:rsidR="003A6905" w:rsidRPr="003A6905">
        <w:t xml:space="preserve">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</w:t>
      </w:r>
      <w:r w:rsidR="003A6905">
        <w:br/>
      </w:r>
      <w:r w:rsidR="003A6905" w:rsidRPr="003A6905">
        <w:t>2024 годов</w:t>
      </w:r>
      <w:r w:rsidRPr="00254126">
        <w:t>".</w:t>
      </w:r>
    </w:p>
    <w:p w:rsidR="000E59B9" w:rsidRDefault="000E59B9" w:rsidP="000E59B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E59B9" w:rsidRPr="00234CAF" w:rsidRDefault="000E59B9" w:rsidP="000E59B9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4.Поручить выступить на заседании Законодательного Собрания с </w:t>
      </w:r>
      <w:r w:rsidR="000D3233">
        <w:t>со</w:t>
      </w:r>
      <w:r w:rsidRPr="00234CAF">
        <w:rPr>
          <w:szCs w:val="28"/>
        </w:rPr>
        <w:t xml:space="preserve">докладом по данному вопросу </w:t>
      </w:r>
      <w:proofErr w:type="spellStart"/>
      <w:r w:rsidRPr="00234CAF">
        <w:rPr>
          <w:szCs w:val="28"/>
        </w:rPr>
        <w:t>Ахояну</w:t>
      </w:r>
      <w:proofErr w:type="spellEnd"/>
      <w:r w:rsidRPr="00234CAF">
        <w:rPr>
          <w:szCs w:val="28"/>
        </w:rPr>
        <w:t xml:space="preserve"> </w:t>
      </w:r>
      <w:proofErr w:type="spellStart"/>
      <w:r w:rsidRPr="00234CAF">
        <w:rPr>
          <w:szCs w:val="28"/>
        </w:rPr>
        <w:t>Галусту</w:t>
      </w:r>
      <w:proofErr w:type="spellEnd"/>
      <w:r w:rsidRPr="00234CAF">
        <w:rPr>
          <w:szCs w:val="28"/>
        </w:rPr>
        <w:t xml:space="preserve"> </w:t>
      </w:r>
      <w:proofErr w:type="spellStart"/>
      <w:r w:rsidRPr="00234CAF">
        <w:rPr>
          <w:szCs w:val="28"/>
        </w:rPr>
        <w:t>Цолаковичу</w:t>
      </w:r>
      <w:proofErr w:type="spellEnd"/>
      <w:r w:rsidRPr="00234CAF">
        <w:rPr>
          <w:szCs w:val="28"/>
        </w:rPr>
        <w:t xml:space="preserve">, председателю </w:t>
      </w:r>
      <w:r w:rsidRPr="00234CAF">
        <w:rPr>
          <w:szCs w:val="28"/>
        </w:rPr>
        <w:lastRenderedPageBreak/>
        <w:t>комитета</w:t>
      </w:r>
      <w:r>
        <w:rPr>
          <w:szCs w:val="28"/>
        </w:rPr>
        <w:t xml:space="preserve"> Законодательного Собрания</w:t>
      </w:r>
      <w:r w:rsidRPr="00234CAF">
        <w:rPr>
          <w:szCs w:val="28"/>
        </w:rPr>
        <w:t xml:space="preserve"> по </w:t>
      </w:r>
      <w:proofErr w:type="gramStart"/>
      <w:r w:rsidRPr="00234CAF">
        <w:rPr>
          <w:szCs w:val="28"/>
        </w:rPr>
        <w:t>бюджетно-налоговой</w:t>
      </w:r>
      <w:proofErr w:type="gramEnd"/>
      <w:r w:rsidRPr="00234CAF">
        <w:rPr>
          <w:szCs w:val="28"/>
        </w:rPr>
        <w:t xml:space="preserve"> политике и финансовым ресурсам.</w:t>
      </w:r>
    </w:p>
    <w:p w:rsidR="000E59B9" w:rsidRDefault="000E59B9" w:rsidP="000E59B9">
      <w:pPr>
        <w:pStyle w:val="a8"/>
      </w:pPr>
      <w:r>
        <w:tab/>
      </w:r>
    </w:p>
    <w:p w:rsidR="000E59B9" w:rsidRDefault="000E59B9" w:rsidP="000E59B9">
      <w:pPr>
        <w:pStyle w:val="a8"/>
        <w:ind w:firstLine="720"/>
      </w:pPr>
      <w:r>
        <w:t xml:space="preserve">5.Определить время, необходимое для рассмотрения Законодательным Собранием данного вопроса, </w:t>
      </w:r>
      <w:r w:rsidR="00D818E7">
        <w:t>-</w:t>
      </w:r>
      <w:r>
        <w:t xml:space="preserve"> 1</w:t>
      </w:r>
      <w:r w:rsidR="00FB4DFE">
        <w:t>0</w:t>
      </w:r>
      <w:r w:rsidRPr="003E7A01">
        <w:t xml:space="preserve"> минут</w:t>
      </w:r>
      <w:r>
        <w:t xml:space="preserve">, в том числе время для доклада </w:t>
      </w:r>
      <w:r w:rsidR="00D818E7">
        <w:t>-</w:t>
      </w:r>
      <w:r>
        <w:t xml:space="preserve"> </w:t>
      </w:r>
      <w:r>
        <w:br/>
      </w:r>
      <w:r w:rsidR="000D3233">
        <w:t>5</w:t>
      </w:r>
      <w:r>
        <w:t xml:space="preserve"> минут</w:t>
      </w:r>
      <w:r w:rsidR="000D3233">
        <w:t>, для содоклада - 1 минута</w:t>
      </w:r>
      <w:r>
        <w:t>.</w:t>
      </w:r>
    </w:p>
    <w:p w:rsidR="007D1058" w:rsidRPr="007D1058" w:rsidRDefault="007D1058" w:rsidP="00A14FF2">
      <w:pPr>
        <w:jc w:val="both"/>
        <w:rPr>
          <w:szCs w:val="28"/>
        </w:rPr>
      </w:pPr>
    </w:p>
    <w:p w:rsidR="007D1058" w:rsidRDefault="007D1058" w:rsidP="00A14FF2">
      <w:pPr>
        <w:jc w:val="both"/>
        <w:rPr>
          <w:szCs w:val="28"/>
        </w:rPr>
      </w:pPr>
    </w:p>
    <w:p w:rsidR="003A6905" w:rsidRPr="007D1058" w:rsidRDefault="003A6905" w:rsidP="00A14FF2">
      <w:pPr>
        <w:jc w:val="both"/>
        <w:rPr>
          <w:szCs w:val="28"/>
        </w:rPr>
      </w:pPr>
    </w:p>
    <w:p w:rsidR="00A14FF2" w:rsidRPr="007D1058" w:rsidRDefault="00A14FF2" w:rsidP="00A14FF2">
      <w:pPr>
        <w:jc w:val="both"/>
        <w:rPr>
          <w:szCs w:val="28"/>
        </w:rPr>
      </w:pPr>
      <w:r w:rsidRPr="007D1058">
        <w:rPr>
          <w:szCs w:val="28"/>
        </w:rPr>
        <w:t>Председатель комите</w:t>
      </w:r>
      <w:bookmarkStart w:id="0" w:name="_GoBack"/>
      <w:bookmarkEnd w:id="0"/>
      <w:r w:rsidRPr="007D1058">
        <w:rPr>
          <w:szCs w:val="28"/>
        </w:rPr>
        <w:t xml:space="preserve">та                                                  </w:t>
      </w:r>
      <w:r w:rsidR="00AE4EAD">
        <w:rPr>
          <w:szCs w:val="28"/>
        </w:rPr>
        <w:t xml:space="preserve">  </w:t>
      </w:r>
      <w:r w:rsidRPr="007D1058">
        <w:rPr>
          <w:szCs w:val="28"/>
        </w:rPr>
        <w:t xml:space="preserve">                      Г.Ц. Ахоян</w:t>
      </w:r>
    </w:p>
    <w:sectPr w:rsidR="00A14FF2" w:rsidRPr="007D1058" w:rsidSect="003A6905">
      <w:headerReference w:type="default" r:id="rId9"/>
      <w:headerReference w:type="first" r:id="rId10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34A" w:rsidRDefault="000A134A">
      <w:r>
        <w:separator/>
      </w:r>
    </w:p>
  </w:endnote>
  <w:endnote w:type="continuationSeparator" w:id="0">
    <w:p w:rsidR="000A134A" w:rsidRDefault="000A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34A" w:rsidRDefault="000A134A">
      <w:r>
        <w:separator/>
      </w:r>
    </w:p>
  </w:footnote>
  <w:footnote w:type="continuationSeparator" w:id="0">
    <w:p w:rsidR="000A134A" w:rsidRDefault="000A1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7425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80DED"/>
    <w:rsid w:val="000A134A"/>
    <w:rsid w:val="000D3233"/>
    <w:rsid w:val="000E59B9"/>
    <w:rsid w:val="001133AC"/>
    <w:rsid w:val="00160F97"/>
    <w:rsid w:val="00165821"/>
    <w:rsid w:val="00174259"/>
    <w:rsid w:val="00187987"/>
    <w:rsid w:val="001B3A35"/>
    <w:rsid w:val="001C5162"/>
    <w:rsid w:val="0020003C"/>
    <w:rsid w:val="00274D58"/>
    <w:rsid w:val="003446B3"/>
    <w:rsid w:val="00357541"/>
    <w:rsid w:val="00383131"/>
    <w:rsid w:val="003A6905"/>
    <w:rsid w:val="003B4C86"/>
    <w:rsid w:val="003D4A28"/>
    <w:rsid w:val="003F2358"/>
    <w:rsid w:val="00444C2A"/>
    <w:rsid w:val="00461E2B"/>
    <w:rsid w:val="004B0E10"/>
    <w:rsid w:val="0054393E"/>
    <w:rsid w:val="00677544"/>
    <w:rsid w:val="006828DB"/>
    <w:rsid w:val="00692D49"/>
    <w:rsid w:val="006968B3"/>
    <w:rsid w:val="007128C1"/>
    <w:rsid w:val="007258FB"/>
    <w:rsid w:val="00751091"/>
    <w:rsid w:val="007D1058"/>
    <w:rsid w:val="007E1739"/>
    <w:rsid w:val="007F0598"/>
    <w:rsid w:val="00833C1D"/>
    <w:rsid w:val="008602F8"/>
    <w:rsid w:val="0087792E"/>
    <w:rsid w:val="008D7253"/>
    <w:rsid w:val="0097688C"/>
    <w:rsid w:val="0099314B"/>
    <w:rsid w:val="009B028D"/>
    <w:rsid w:val="009E5CD9"/>
    <w:rsid w:val="009F0165"/>
    <w:rsid w:val="009F626B"/>
    <w:rsid w:val="00A04F94"/>
    <w:rsid w:val="00A14FF2"/>
    <w:rsid w:val="00AE4EAD"/>
    <w:rsid w:val="00B0687B"/>
    <w:rsid w:val="00B35146"/>
    <w:rsid w:val="00B668A9"/>
    <w:rsid w:val="00B803DE"/>
    <w:rsid w:val="00BE16C2"/>
    <w:rsid w:val="00C12BD9"/>
    <w:rsid w:val="00C848C7"/>
    <w:rsid w:val="00C9335B"/>
    <w:rsid w:val="00C958B6"/>
    <w:rsid w:val="00CC00DE"/>
    <w:rsid w:val="00CD662F"/>
    <w:rsid w:val="00D17A7A"/>
    <w:rsid w:val="00D22F2C"/>
    <w:rsid w:val="00D30835"/>
    <w:rsid w:val="00D818E7"/>
    <w:rsid w:val="00DA45DE"/>
    <w:rsid w:val="00E77161"/>
    <w:rsid w:val="00EB3CA1"/>
    <w:rsid w:val="00F01DD8"/>
    <w:rsid w:val="00FB4DFE"/>
    <w:rsid w:val="00FB7B8C"/>
    <w:rsid w:val="00FC79D4"/>
    <w:rsid w:val="00FD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D30835"/>
    <w:pPr>
      <w:jc w:val="both"/>
    </w:pPr>
  </w:style>
  <w:style w:type="character" w:customStyle="1" w:styleId="a9">
    <w:name w:val="Основной текст Знак"/>
    <w:basedOn w:val="a0"/>
    <w:link w:val="a8"/>
    <w:rsid w:val="00D3083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D30835"/>
    <w:pPr>
      <w:jc w:val="both"/>
    </w:pPr>
  </w:style>
  <w:style w:type="character" w:customStyle="1" w:styleId="a9">
    <w:name w:val="Основной текст Знак"/>
    <w:basedOn w:val="a0"/>
    <w:link w:val="a8"/>
    <w:rsid w:val="00D308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12</cp:revision>
  <cp:lastPrinted>2020-07-23T01:53:00Z</cp:lastPrinted>
  <dcterms:created xsi:type="dcterms:W3CDTF">2019-07-11T05:16:00Z</dcterms:created>
  <dcterms:modified xsi:type="dcterms:W3CDTF">2022-03-18T01:07:00Z</dcterms:modified>
</cp:coreProperties>
</file>